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Spec="center" w:tblpY="182"/>
        <w:tblW w:w="3851" w:type="pct"/>
        <w:tblLayout w:type="fixed"/>
        <w:tblLook w:val="01E0"/>
      </w:tblPr>
      <w:tblGrid>
        <w:gridCol w:w="5507"/>
        <w:gridCol w:w="5663"/>
      </w:tblGrid>
      <w:tr w:rsidR="00C14634" w:rsidRPr="008400E4" w:rsidTr="0075471E">
        <w:trPr>
          <w:trHeight w:val="1399"/>
        </w:trPr>
        <w:tc>
          <w:tcPr>
            <w:tcW w:w="2465" w:type="pct"/>
          </w:tcPr>
          <w:p w:rsidR="00C14634" w:rsidRPr="008400E4" w:rsidRDefault="00C14634" w:rsidP="0075471E">
            <w:pPr>
              <w:tabs>
                <w:tab w:val="left" w:pos="9288"/>
              </w:tabs>
              <w:rPr>
                <w:rFonts w:ascii="Arial" w:hAnsi="Arial" w:cs="Arial"/>
                <w:b/>
                <w:sz w:val="24"/>
                <w:szCs w:val="24"/>
              </w:rPr>
            </w:pPr>
            <w:r w:rsidRPr="008400E4">
              <w:rPr>
                <w:rFonts w:ascii="Arial" w:hAnsi="Arial" w:cs="Arial"/>
                <w:b/>
                <w:sz w:val="24"/>
                <w:szCs w:val="24"/>
              </w:rPr>
              <w:t>Согласовано</w:t>
            </w:r>
          </w:p>
          <w:p w:rsidR="00C14634" w:rsidRPr="008400E4" w:rsidRDefault="00C14634" w:rsidP="0075471E">
            <w:pPr>
              <w:tabs>
                <w:tab w:val="left" w:pos="9288"/>
              </w:tabs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 xml:space="preserve">Заместитель директора школы по УВР МБОУ </w:t>
            </w:r>
          </w:p>
          <w:p w:rsidR="00C14634" w:rsidRPr="008400E4" w:rsidRDefault="00C14634" w:rsidP="0075471E">
            <w:pPr>
              <w:tabs>
                <w:tab w:val="left" w:pos="9288"/>
              </w:tabs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Чиркова Н.В.___________</w:t>
            </w:r>
          </w:p>
          <w:p w:rsidR="00C14634" w:rsidRPr="008400E4" w:rsidRDefault="00C14634" w:rsidP="0075471E">
            <w:pPr>
              <w:tabs>
                <w:tab w:val="left" w:pos="9288"/>
              </w:tabs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«____»____________2013 г.</w:t>
            </w:r>
          </w:p>
          <w:p w:rsidR="00C14634" w:rsidRPr="008400E4" w:rsidRDefault="00C14634" w:rsidP="0075471E">
            <w:pPr>
              <w:tabs>
                <w:tab w:val="left" w:pos="9288"/>
              </w:tabs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35" w:type="pct"/>
          </w:tcPr>
          <w:p w:rsidR="00C14634" w:rsidRPr="008400E4" w:rsidRDefault="00C14634" w:rsidP="0075471E">
            <w:pPr>
              <w:tabs>
                <w:tab w:val="left" w:pos="9288"/>
              </w:tabs>
              <w:rPr>
                <w:rFonts w:ascii="Arial" w:hAnsi="Arial" w:cs="Arial"/>
                <w:b/>
                <w:sz w:val="24"/>
                <w:szCs w:val="24"/>
              </w:rPr>
            </w:pPr>
            <w:r w:rsidRPr="008400E4">
              <w:rPr>
                <w:rFonts w:ascii="Arial" w:hAnsi="Arial" w:cs="Arial"/>
                <w:b/>
                <w:sz w:val="24"/>
                <w:szCs w:val="24"/>
              </w:rPr>
              <w:t>Утверждаю</w:t>
            </w:r>
          </w:p>
          <w:p w:rsidR="00C14634" w:rsidRPr="008400E4" w:rsidRDefault="00C14634" w:rsidP="0075471E">
            <w:pPr>
              <w:tabs>
                <w:tab w:val="left" w:pos="9288"/>
              </w:tabs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Директор МБОУ</w:t>
            </w:r>
          </w:p>
          <w:p w:rsidR="00C14634" w:rsidRPr="008400E4" w:rsidRDefault="00C14634" w:rsidP="0075471E">
            <w:pPr>
              <w:tabs>
                <w:tab w:val="left" w:pos="9288"/>
              </w:tabs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 xml:space="preserve">Задворнова М.Ю._________  </w:t>
            </w:r>
            <w:r w:rsidRPr="008400E4">
              <w:rPr>
                <w:rFonts w:ascii="Arial" w:hAnsi="Arial" w:cs="Arial"/>
                <w:sz w:val="24"/>
                <w:szCs w:val="24"/>
              </w:rPr>
              <w:br/>
            </w:r>
          </w:p>
          <w:p w:rsidR="00C14634" w:rsidRPr="008400E4" w:rsidRDefault="00C14634" w:rsidP="0075471E">
            <w:pPr>
              <w:tabs>
                <w:tab w:val="left" w:pos="9288"/>
              </w:tabs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Приказ № ___ от «___»____2013 г.</w:t>
            </w:r>
          </w:p>
          <w:p w:rsidR="00C14634" w:rsidRPr="008400E4" w:rsidRDefault="00C14634" w:rsidP="0075471E">
            <w:pPr>
              <w:tabs>
                <w:tab w:val="left" w:pos="9288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C14634" w:rsidRPr="008400E4" w:rsidRDefault="00C14634" w:rsidP="003D6BE6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</w:p>
    <w:p w:rsidR="00C14634" w:rsidRPr="008400E4" w:rsidRDefault="00C14634" w:rsidP="003D6BE6">
      <w:pPr>
        <w:jc w:val="center"/>
        <w:rPr>
          <w:rFonts w:ascii="Arial" w:hAnsi="Arial" w:cs="Arial"/>
          <w:i/>
          <w:iCs/>
          <w:sz w:val="24"/>
          <w:szCs w:val="24"/>
        </w:rPr>
      </w:pPr>
    </w:p>
    <w:p w:rsidR="00C14634" w:rsidRPr="008400E4" w:rsidRDefault="00C14634" w:rsidP="003D6BE6">
      <w:pPr>
        <w:jc w:val="center"/>
        <w:rPr>
          <w:rFonts w:ascii="Arial" w:hAnsi="Arial" w:cs="Arial"/>
          <w:i/>
          <w:iCs/>
          <w:sz w:val="24"/>
          <w:szCs w:val="24"/>
        </w:rPr>
      </w:pPr>
    </w:p>
    <w:p w:rsidR="00C14634" w:rsidRPr="008400E4" w:rsidRDefault="00C14634" w:rsidP="003D6BE6">
      <w:pPr>
        <w:jc w:val="center"/>
        <w:rPr>
          <w:rFonts w:ascii="Arial" w:hAnsi="Arial" w:cs="Arial"/>
          <w:sz w:val="24"/>
          <w:szCs w:val="24"/>
        </w:rPr>
      </w:pPr>
    </w:p>
    <w:p w:rsidR="00C14634" w:rsidRPr="008400E4" w:rsidRDefault="00C14634" w:rsidP="003D6BE6">
      <w:pPr>
        <w:jc w:val="center"/>
        <w:rPr>
          <w:rFonts w:ascii="Arial" w:hAnsi="Arial" w:cs="Arial"/>
          <w:sz w:val="24"/>
          <w:szCs w:val="24"/>
        </w:rPr>
      </w:pPr>
    </w:p>
    <w:p w:rsidR="00C14634" w:rsidRPr="008400E4" w:rsidRDefault="00C14634" w:rsidP="003D6BE6">
      <w:pPr>
        <w:autoSpaceDE w:val="0"/>
        <w:autoSpaceDN w:val="0"/>
        <w:adjustRightInd w:val="0"/>
        <w:ind w:firstLine="720"/>
        <w:jc w:val="center"/>
        <w:rPr>
          <w:rFonts w:ascii="Arial" w:hAnsi="Arial" w:cs="Arial"/>
          <w:b/>
          <w:bCs/>
          <w:sz w:val="24"/>
          <w:szCs w:val="24"/>
        </w:rPr>
      </w:pPr>
    </w:p>
    <w:p w:rsidR="00C14634" w:rsidRPr="008400E4" w:rsidRDefault="00C14634" w:rsidP="003D6BE6">
      <w:pPr>
        <w:autoSpaceDE w:val="0"/>
        <w:autoSpaceDN w:val="0"/>
        <w:adjustRightInd w:val="0"/>
        <w:ind w:firstLine="720"/>
        <w:jc w:val="center"/>
        <w:rPr>
          <w:rFonts w:ascii="Arial" w:hAnsi="Arial" w:cs="Arial"/>
          <w:b/>
          <w:bCs/>
          <w:sz w:val="24"/>
          <w:szCs w:val="24"/>
        </w:rPr>
      </w:pPr>
    </w:p>
    <w:p w:rsidR="00C14634" w:rsidRPr="008400E4" w:rsidRDefault="00C14634" w:rsidP="003D6BE6">
      <w:pPr>
        <w:autoSpaceDE w:val="0"/>
        <w:autoSpaceDN w:val="0"/>
        <w:adjustRightInd w:val="0"/>
        <w:rPr>
          <w:rFonts w:ascii="Arial" w:hAnsi="Arial" w:cs="Arial"/>
          <w:b/>
          <w:bCs/>
          <w:sz w:val="24"/>
          <w:szCs w:val="24"/>
        </w:rPr>
      </w:pPr>
    </w:p>
    <w:p w:rsidR="00C14634" w:rsidRPr="008400E4" w:rsidRDefault="00C14634" w:rsidP="003D6BE6">
      <w:pPr>
        <w:jc w:val="center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Рабочая программа</w:t>
      </w:r>
    </w:p>
    <w:p w:rsidR="00C14634" w:rsidRPr="008400E4" w:rsidRDefault="00C14634" w:rsidP="003D6BE6">
      <w:pPr>
        <w:jc w:val="center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по учебному курсу</w:t>
      </w:r>
    </w:p>
    <w:p w:rsidR="00C14634" w:rsidRPr="008400E4" w:rsidRDefault="00C14634" w:rsidP="003D6BE6">
      <w:pPr>
        <w:jc w:val="center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«Немецкий язык»</w:t>
      </w:r>
    </w:p>
    <w:p w:rsidR="00C14634" w:rsidRPr="008400E4" w:rsidRDefault="00C14634" w:rsidP="003D6BE6">
      <w:pPr>
        <w:autoSpaceDE w:val="0"/>
        <w:autoSpaceDN w:val="0"/>
        <w:adjustRightInd w:val="0"/>
        <w:ind w:firstLine="720"/>
        <w:jc w:val="center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5 класс</w:t>
      </w:r>
    </w:p>
    <w:p w:rsidR="00C14634" w:rsidRPr="008400E4" w:rsidRDefault="00C14634" w:rsidP="003D6BE6">
      <w:pPr>
        <w:autoSpaceDE w:val="0"/>
        <w:autoSpaceDN w:val="0"/>
        <w:adjustRightInd w:val="0"/>
        <w:ind w:firstLine="720"/>
        <w:jc w:val="center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 xml:space="preserve">                                             </w:t>
      </w:r>
    </w:p>
    <w:p w:rsidR="00C14634" w:rsidRPr="008400E4" w:rsidRDefault="00C14634" w:rsidP="003D6BE6">
      <w:pPr>
        <w:autoSpaceDE w:val="0"/>
        <w:autoSpaceDN w:val="0"/>
        <w:adjustRightInd w:val="0"/>
        <w:ind w:firstLine="720"/>
        <w:jc w:val="center"/>
        <w:rPr>
          <w:rFonts w:ascii="Arial" w:hAnsi="Arial" w:cs="Arial"/>
          <w:sz w:val="24"/>
          <w:szCs w:val="24"/>
        </w:rPr>
      </w:pPr>
    </w:p>
    <w:p w:rsidR="00C14634" w:rsidRPr="008400E4" w:rsidRDefault="00C14634" w:rsidP="003D6BE6">
      <w:pPr>
        <w:autoSpaceDE w:val="0"/>
        <w:autoSpaceDN w:val="0"/>
        <w:adjustRightInd w:val="0"/>
        <w:ind w:firstLine="720"/>
        <w:jc w:val="center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 xml:space="preserve">                                               Учитель: Гришко Н.В.</w:t>
      </w:r>
    </w:p>
    <w:p w:rsidR="00C14634" w:rsidRPr="008400E4" w:rsidRDefault="00C14634" w:rsidP="00B47FFB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  <w:r w:rsidRPr="008400E4">
        <w:rPr>
          <w:rFonts w:ascii="Arial" w:hAnsi="Arial" w:cs="Arial"/>
          <w:b/>
          <w:sz w:val="24"/>
          <w:szCs w:val="24"/>
        </w:rPr>
        <w:t xml:space="preserve">   Структура рабочей программы</w:t>
      </w:r>
    </w:p>
    <w:p w:rsidR="00C14634" w:rsidRPr="008400E4" w:rsidRDefault="00C14634" w:rsidP="00B47FFB">
      <w:pPr>
        <w:pStyle w:val="ListParagraph"/>
        <w:spacing w:after="0"/>
        <w:ind w:left="0"/>
        <w:rPr>
          <w:rFonts w:ascii="Arial" w:hAnsi="Arial" w:cs="Arial"/>
          <w:sz w:val="24"/>
          <w:szCs w:val="24"/>
        </w:rPr>
      </w:pPr>
    </w:p>
    <w:p w:rsidR="00C14634" w:rsidRPr="008400E4" w:rsidRDefault="00C14634" w:rsidP="00B47FFB">
      <w:pPr>
        <w:pStyle w:val="ListParagraph"/>
        <w:spacing w:after="0"/>
        <w:ind w:left="0"/>
        <w:rPr>
          <w:rFonts w:ascii="Arial" w:hAnsi="Arial" w:cs="Arial"/>
          <w:b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 xml:space="preserve">  </w:t>
      </w:r>
      <w:r w:rsidRPr="008400E4">
        <w:rPr>
          <w:rFonts w:ascii="Arial" w:hAnsi="Arial" w:cs="Arial"/>
          <w:b/>
          <w:sz w:val="24"/>
          <w:szCs w:val="24"/>
        </w:rPr>
        <w:t>Пояснительная записка</w:t>
      </w:r>
    </w:p>
    <w:p w:rsidR="00C14634" w:rsidRPr="008400E4" w:rsidRDefault="00C14634" w:rsidP="00CD0FF7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Статус документа</w:t>
      </w:r>
    </w:p>
    <w:p w:rsidR="00C14634" w:rsidRPr="008400E4" w:rsidRDefault="00C14634" w:rsidP="00CD0FF7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Учебно – методический комплект</w:t>
      </w:r>
    </w:p>
    <w:p w:rsidR="00C14634" w:rsidRPr="008400E4" w:rsidRDefault="00C14634" w:rsidP="00CD0FF7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Общая характеристика учебного предмета</w:t>
      </w:r>
    </w:p>
    <w:p w:rsidR="00C14634" w:rsidRPr="008400E4" w:rsidRDefault="00C14634" w:rsidP="00CD0FF7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Цели и задачи обучения немецкому языку в 5 классе</w:t>
      </w:r>
    </w:p>
    <w:p w:rsidR="00C14634" w:rsidRPr="008400E4" w:rsidRDefault="00C14634" w:rsidP="00CD0FF7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Особенности обучения учащихся в 5 классе</w:t>
      </w:r>
    </w:p>
    <w:p w:rsidR="00C14634" w:rsidRPr="008400E4" w:rsidRDefault="00C14634" w:rsidP="00CD0FF7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Место предмета в базисном учебном плане</w:t>
      </w:r>
    </w:p>
    <w:p w:rsidR="00C14634" w:rsidRPr="008400E4" w:rsidRDefault="00C14634" w:rsidP="00CD0FF7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Основные содержательные линии</w:t>
      </w:r>
    </w:p>
    <w:p w:rsidR="00C14634" w:rsidRPr="008400E4" w:rsidRDefault="00C14634" w:rsidP="00CD0FF7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Содержание учебного предмета «Немецкий язык»</w:t>
      </w:r>
    </w:p>
    <w:p w:rsidR="00C14634" w:rsidRPr="008400E4" w:rsidRDefault="00C14634" w:rsidP="00CD0FF7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 xml:space="preserve">Общеучебные умения и универсальные учебные действия </w:t>
      </w:r>
    </w:p>
    <w:p w:rsidR="00C14634" w:rsidRPr="008400E4" w:rsidRDefault="00C14634" w:rsidP="00CD0FF7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 xml:space="preserve"> Содержание тем учебного предмета «немецкий язык» в 5 классе</w:t>
      </w:r>
    </w:p>
    <w:p w:rsidR="00C14634" w:rsidRPr="008400E4" w:rsidRDefault="00C14634" w:rsidP="00CD0FF7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Учебно – тематический план</w:t>
      </w:r>
    </w:p>
    <w:p w:rsidR="00C14634" w:rsidRPr="008400E4" w:rsidRDefault="00C14634" w:rsidP="00CD0FF7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 xml:space="preserve"> Тематическое планирование</w:t>
      </w:r>
    </w:p>
    <w:p w:rsidR="00C14634" w:rsidRPr="008400E4" w:rsidRDefault="00C14634" w:rsidP="00CD0FF7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 xml:space="preserve"> Требования к уровню подготовки учащихся 5 класса</w:t>
      </w:r>
    </w:p>
    <w:p w:rsidR="00C14634" w:rsidRPr="008400E4" w:rsidRDefault="00C14634" w:rsidP="00CD0FF7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 xml:space="preserve"> Планируемые результаты освоения учебного предмета</w:t>
      </w:r>
    </w:p>
    <w:p w:rsidR="00C14634" w:rsidRPr="008400E4" w:rsidRDefault="00C14634" w:rsidP="00CD0FF7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 xml:space="preserve"> Предметные результаты</w:t>
      </w:r>
    </w:p>
    <w:p w:rsidR="00C14634" w:rsidRPr="008400E4" w:rsidRDefault="00C14634" w:rsidP="00CD0FF7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 xml:space="preserve"> Перечень самостоятельных, проверочных, зачетных, контрольных и проектных работ</w:t>
      </w:r>
    </w:p>
    <w:p w:rsidR="00C14634" w:rsidRPr="008400E4" w:rsidRDefault="00C14634" w:rsidP="00CD0FF7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 xml:space="preserve"> Календарно – тематическое планирование</w:t>
      </w:r>
    </w:p>
    <w:p w:rsidR="00C14634" w:rsidRPr="008400E4" w:rsidRDefault="00C14634" w:rsidP="00CD0FF7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 xml:space="preserve"> Список литературы для учителя и учащихся</w:t>
      </w:r>
    </w:p>
    <w:p w:rsidR="00C14634" w:rsidRPr="008400E4" w:rsidRDefault="00C14634" w:rsidP="00CD0FF7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 xml:space="preserve"> Материально – техническое обеспечение учебного предмета «Немецкий язык»</w:t>
      </w:r>
    </w:p>
    <w:p w:rsidR="00C14634" w:rsidRPr="008400E4" w:rsidRDefault="00C14634" w:rsidP="00B47FFB">
      <w:pPr>
        <w:pStyle w:val="NoSpacing"/>
        <w:rPr>
          <w:rFonts w:ascii="Arial" w:hAnsi="Arial" w:cs="Arial"/>
          <w:b/>
          <w:sz w:val="24"/>
          <w:szCs w:val="24"/>
        </w:rPr>
      </w:pPr>
    </w:p>
    <w:p w:rsidR="00C14634" w:rsidRPr="008400E4" w:rsidRDefault="00C14634" w:rsidP="00B47FFB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</w:p>
    <w:p w:rsidR="00C14634" w:rsidRPr="008400E4" w:rsidRDefault="00C14634" w:rsidP="00B47FFB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</w:p>
    <w:p w:rsidR="00C14634" w:rsidRPr="008400E4" w:rsidRDefault="00C14634" w:rsidP="00B47FFB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  <w:r w:rsidRPr="008400E4">
        <w:rPr>
          <w:rFonts w:ascii="Arial" w:hAnsi="Arial" w:cs="Arial"/>
          <w:b/>
          <w:sz w:val="24"/>
          <w:szCs w:val="24"/>
        </w:rPr>
        <w:t>Пояснительная   записка</w:t>
      </w:r>
    </w:p>
    <w:p w:rsidR="00C14634" w:rsidRPr="008400E4" w:rsidRDefault="00C14634" w:rsidP="00B47FFB">
      <w:pPr>
        <w:pStyle w:val="NoSpacing"/>
        <w:ind w:firstLine="360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 xml:space="preserve">Курс обучения немецкому языку в основной школе (5-9 классы) характеризуется личностной ориентацией языкового образования, реализацией всех основных современных подходов, входящих в личностно ориентированную парадигму образования: деятельностного, коммуникативного, социокульнурного/межкультурного (обеспечивающего диалог культур), компетентностного, средоориентированного подходов.  Личностная ориентация образования стала возможной, как известно, благодаря общественно-политическим, экономическим, социальным преобразованиям, произошедшим в нашей стране в последнее десятилетие </w:t>
      </w:r>
      <w:r w:rsidRPr="008400E4">
        <w:rPr>
          <w:rFonts w:ascii="Arial" w:hAnsi="Arial" w:cs="Arial"/>
          <w:sz w:val="24"/>
          <w:szCs w:val="24"/>
          <w:lang w:val="de-DE"/>
        </w:rPr>
        <w:t>XX</w:t>
      </w:r>
      <w:r w:rsidRPr="008400E4">
        <w:rPr>
          <w:rFonts w:ascii="Arial" w:hAnsi="Arial" w:cs="Arial"/>
          <w:sz w:val="24"/>
          <w:szCs w:val="24"/>
        </w:rPr>
        <w:t xml:space="preserve">и начале </w:t>
      </w:r>
      <w:r w:rsidRPr="008400E4">
        <w:rPr>
          <w:rFonts w:ascii="Arial" w:hAnsi="Arial" w:cs="Arial"/>
          <w:sz w:val="24"/>
          <w:szCs w:val="24"/>
          <w:lang w:val="de-DE"/>
        </w:rPr>
        <w:t>XXI</w:t>
      </w:r>
      <w:r w:rsidRPr="008400E4">
        <w:rPr>
          <w:rFonts w:ascii="Arial" w:hAnsi="Arial" w:cs="Arial"/>
          <w:sz w:val="24"/>
          <w:szCs w:val="24"/>
        </w:rPr>
        <w:t xml:space="preserve"> века.  Сменились ценностные ориентиры, и в качестве самой большой ценности в соответствии с провозглашёнными принципами гуманизации и демократизации общества признаётся свободная, развитая и образованная личность, способная жить и творить в условиях постоянно меняющегося мира.</w:t>
      </w:r>
    </w:p>
    <w:p w:rsidR="00C14634" w:rsidRPr="008400E4" w:rsidRDefault="00C14634" w:rsidP="00B47FFB">
      <w:pPr>
        <w:pStyle w:val="NoSpacing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ab/>
        <w:t>Переход к постиндустриальному, информационному обществу требует разностороннего развития личности человека, в том числе его коммуникативных способностей, облегчающих вхождение в мировое сообщество и позволяющих успешно функционировать в нём.</w:t>
      </w:r>
    </w:p>
    <w:p w:rsidR="00C14634" w:rsidRPr="008400E4" w:rsidRDefault="00C14634" w:rsidP="00B47FFB">
      <w:pPr>
        <w:pStyle w:val="NoSpacing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ab/>
        <w:t>Поэтому роль владения иностранным языком/ иностранными языками, в том числе немецким, здесь трудно переоценить.  Не случайно обучение иностранным языкам официально рассматривается как одно из приоритетных направлений в модернизации современной школы.</w:t>
      </w:r>
    </w:p>
    <w:p w:rsidR="00C14634" w:rsidRPr="008400E4" w:rsidRDefault="00C14634" w:rsidP="00B47FFB">
      <w:pPr>
        <w:pStyle w:val="NoSpacing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ab/>
        <w:t xml:space="preserve">Обучение немецкому языку в основной школе должно обеспечивать преемственность с подготовкой учащихся в начальной школе.  Данная ступень изучения иностранного языка характеризуется наличием значительных изменений в развитии школьников, так как у них к моменту начала обучения в основной школе существенно расширился кругозор и общее представление о мире.  Они уже понимают роль и значение иностранного языка как средства обучения в условиях поликультурности и многоязычия современного мира.    Школьники  также владеют четырьмя основными видами речевой деятельности и обладают специальными учебными и общеучебными умениями, необходимыми для изучения иностранного языка как учебного предмета.   А также  они  накопили некоторые знания о правилах речевого поведения на родном  и иностранном, в нашем случае немецком, языках. </w:t>
      </w:r>
    </w:p>
    <w:p w:rsidR="00C14634" w:rsidRPr="008400E4" w:rsidRDefault="00C14634" w:rsidP="00B47FFB">
      <w:pPr>
        <w:pStyle w:val="NoSpacing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ab/>
        <w:t>В основной школе усиливается роль принципов когнитивной направленности учебного процесса, дифференциации и индивидуальности обучения, большое значение приобретает освоение современных технологий изучения иностранного языка, формирование учебно-исследовательских умений.</w:t>
      </w:r>
    </w:p>
    <w:p w:rsidR="00C14634" w:rsidRPr="008400E4" w:rsidRDefault="00C14634" w:rsidP="002537EE">
      <w:pPr>
        <w:pStyle w:val="NoSpacing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ab/>
        <w:t xml:space="preserve">Основная школа – вторая ступень общего среднего образования.  Она является важным звеном, которое соединяет все три ступени общего образования и обеспечивает преемственность начальной и основной школы, основной школы и старшей школы.  На этой ступени совершенствуются приобретённые ранее знания, навыки и умения, увеличивается объём используемых учащимися языковых и речевых средств, улучшается качество практического владения немецким языком, возрастает степень самостоятельности школьников и их творческой активности.  </w:t>
      </w:r>
    </w:p>
    <w:p w:rsidR="00C14634" w:rsidRPr="008400E4" w:rsidRDefault="00C14634" w:rsidP="00CD0FF7">
      <w:pPr>
        <w:pStyle w:val="ListParagraph"/>
        <w:numPr>
          <w:ilvl w:val="0"/>
          <w:numId w:val="2"/>
        </w:numPr>
        <w:jc w:val="center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b/>
          <w:sz w:val="24"/>
          <w:szCs w:val="24"/>
        </w:rPr>
        <w:t>Статус   документа</w:t>
      </w:r>
    </w:p>
    <w:p w:rsidR="00C14634" w:rsidRPr="008400E4" w:rsidRDefault="00C14634" w:rsidP="00B47FFB">
      <w:pPr>
        <w:pStyle w:val="ListParagraph"/>
        <w:spacing w:after="0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 xml:space="preserve">   Рабочая  программа   по  немецкому  языку  </w:t>
      </w:r>
      <w:r w:rsidRPr="008400E4">
        <w:rPr>
          <w:rFonts w:ascii="Arial" w:hAnsi="Arial" w:cs="Arial"/>
          <w:sz w:val="24"/>
          <w:szCs w:val="24"/>
          <w:u w:val="single"/>
        </w:rPr>
        <w:t>разработана</w:t>
      </w:r>
      <w:r w:rsidRPr="008400E4">
        <w:rPr>
          <w:rFonts w:ascii="Arial" w:hAnsi="Arial" w:cs="Arial"/>
          <w:sz w:val="24"/>
          <w:szCs w:val="24"/>
        </w:rPr>
        <w:t xml:space="preserve">   на  основе:</w:t>
      </w:r>
    </w:p>
    <w:p w:rsidR="00C14634" w:rsidRPr="008400E4" w:rsidRDefault="00C14634" w:rsidP="00B47FFB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sym w:font="Symbol" w:char="F0B7"/>
      </w:r>
      <w:r w:rsidRPr="008400E4">
        <w:rPr>
          <w:rFonts w:ascii="Arial" w:hAnsi="Arial" w:cs="Arial"/>
          <w:sz w:val="24"/>
          <w:szCs w:val="24"/>
        </w:rPr>
        <w:t xml:space="preserve">  Федерального  компонента   государственного  стандарта  общего  образования       </w:t>
      </w:r>
    </w:p>
    <w:p w:rsidR="00C14634" w:rsidRPr="008400E4" w:rsidRDefault="00C14634" w:rsidP="00B47FFB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sym w:font="Symbol" w:char="F0B7"/>
      </w:r>
      <w:r w:rsidRPr="008400E4">
        <w:rPr>
          <w:rFonts w:ascii="Arial" w:hAnsi="Arial" w:cs="Arial"/>
          <w:sz w:val="24"/>
          <w:szCs w:val="24"/>
        </w:rPr>
        <w:t xml:space="preserve"> Немецкий   язык. Рабочие   программы.  Предметная  линия   учебников  И.Л. Бим.      5  -   9  классы.  -  М.:  Просвещение, 2011;</w:t>
      </w:r>
    </w:p>
    <w:p w:rsidR="00C14634" w:rsidRPr="008400E4" w:rsidRDefault="00C14634" w:rsidP="00B47FFB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sym w:font="Symbol" w:char="F0B7"/>
      </w:r>
      <w:r w:rsidRPr="008400E4">
        <w:rPr>
          <w:rFonts w:ascii="Arial" w:hAnsi="Arial" w:cs="Arial"/>
          <w:sz w:val="24"/>
          <w:szCs w:val="24"/>
        </w:rPr>
        <w:t>Санитарно  -  эпидемиологических  правил  и  нормативов  СанПиН 2.4.2.2821 – 10.  «Санитарно  -  эпидемиологические   требования  к  условиям   и   организации  обучения  в  общеобразовательных  учреждениях»;</w:t>
      </w:r>
    </w:p>
    <w:p w:rsidR="00C14634" w:rsidRPr="008400E4" w:rsidRDefault="00C14634" w:rsidP="00B47FFB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sym w:font="Symbol" w:char="F0B7"/>
      </w:r>
      <w:r w:rsidRPr="008400E4">
        <w:rPr>
          <w:rFonts w:ascii="Arial" w:hAnsi="Arial" w:cs="Arial"/>
          <w:sz w:val="24"/>
          <w:szCs w:val="24"/>
        </w:rPr>
        <w:t xml:space="preserve"> Материалов  УМК   для  5  класса.</w:t>
      </w:r>
    </w:p>
    <w:p w:rsidR="00C14634" w:rsidRPr="008400E4" w:rsidRDefault="00C14634" w:rsidP="00B47FFB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C14634" w:rsidRPr="008400E4" w:rsidRDefault="00C14634" w:rsidP="00B47FFB">
      <w:pPr>
        <w:pStyle w:val="NoSpacing"/>
        <w:tabs>
          <w:tab w:val="left" w:pos="3899"/>
        </w:tabs>
        <w:ind w:left="720"/>
        <w:jc w:val="center"/>
        <w:rPr>
          <w:rFonts w:ascii="Arial" w:hAnsi="Arial" w:cs="Arial"/>
          <w:b/>
          <w:sz w:val="24"/>
          <w:szCs w:val="24"/>
        </w:rPr>
      </w:pPr>
      <w:r w:rsidRPr="008400E4">
        <w:rPr>
          <w:rFonts w:ascii="Arial" w:hAnsi="Arial" w:cs="Arial"/>
          <w:b/>
          <w:sz w:val="24"/>
          <w:szCs w:val="24"/>
        </w:rPr>
        <w:t>2. Учебно – методический комплект</w:t>
      </w:r>
    </w:p>
    <w:p w:rsidR="00C14634" w:rsidRPr="008400E4" w:rsidRDefault="00C14634" w:rsidP="00B47FFB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 xml:space="preserve">       Рабочая   программа  ориентирована  на  использование  учебно  - методического   комплекта  (УМК)  для  5  класса, который  состоит  из:                                                      </w:t>
      </w:r>
    </w:p>
    <w:p w:rsidR="00C14634" w:rsidRPr="008400E4" w:rsidRDefault="00C14634" w:rsidP="00B47FFB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 xml:space="preserve">1) учебника (авторы  Бим  И.Л., Рыжова  Л.И.   </w:t>
      </w:r>
      <w:r w:rsidRPr="008400E4">
        <w:rPr>
          <w:rFonts w:ascii="Arial" w:hAnsi="Arial" w:cs="Arial"/>
          <w:b/>
          <w:sz w:val="24"/>
          <w:szCs w:val="24"/>
        </w:rPr>
        <w:t xml:space="preserve">“ </w:t>
      </w:r>
      <w:r w:rsidRPr="008400E4">
        <w:rPr>
          <w:rFonts w:ascii="Arial" w:hAnsi="Arial" w:cs="Arial"/>
          <w:b/>
          <w:sz w:val="24"/>
          <w:szCs w:val="24"/>
          <w:lang w:val="en-US"/>
        </w:rPr>
        <w:t>Deutsch</w:t>
      </w:r>
      <w:r w:rsidRPr="008400E4">
        <w:rPr>
          <w:rFonts w:ascii="Arial" w:hAnsi="Arial" w:cs="Arial"/>
          <w:b/>
          <w:sz w:val="24"/>
          <w:szCs w:val="24"/>
        </w:rPr>
        <w:t xml:space="preserve">. </w:t>
      </w:r>
      <w:r w:rsidRPr="008400E4">
        <w:rPr>
          <w:rFonts w:ascii="Arial" w:hAnsi="Arial" w:cs="Arial"/>
          <w:b/>
          <w:sz w:val="24"/>
          <w:szCs w:val="24"/>
          <w:lang w:val="en-US"/>
        </w:rPr>
        <w:t>Klasse</w:t>
      </w:r>
      <w:smartTag w:uri="urn:schemas-microsoft-com:office:smarttags" w:element="metricconverter">
        <w:smartTagPr>
          <w:attr w:name="ProductID" w:val="5”"/>
        </w:smartTagPr>
        <w:r w:rsidRPr="008400E4">
          <w:rPr>
            <w:rFonts w:ascii="Arial" w:hAnsi="Arial" w:cs="Arial"/>
            <w:b/>
            <w:sz w:val="24"/>
            <w:szCs w:val="24"/>
          </w:rPr>
          <w:t>5”</w:t>
        </w:r>
      </w:smartTag>
      <w:r w:rsidRPr="008400E4">
        <w:rPr>
          <w:rFonts w:ascii="Arial" w:hAnsi="Arial" w:cs="Arial"/>
          <w:b/>
          <w:sz w:val="24"/>
          <w:szCs w:val="24"/>
        </w:rPr>
        <w:t xml:space="preserve">, </w:t>
      </w:r>
      <w:r w:rsidRPr="008400E4">
        <w:rPr>
          <w:rFonts w:ascii="Arial" w:hAnsi="Arial" w:cs="Arial"/>
          <w:sz w:val="24"/>
          <w:szCs w:val="24"/>
        </w:rPr>
        <w:t>Москва, «Просвещение», 2013 г.);</w:t>
      </w:r>
    </w:p>
    <w:p w:rsidR="00C14634" w:rsidRPr="008400E4" w:rsidRDefault="00C14634" w:rsidP="00B47FFB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 xml:space="preserve">2) рабочей  тетради  (авторы   Бим  И.Л., Рыжова  Л.И., Москва, «Просвещение», 2011  г.);                                                                                                        </w:t>
      </w:r>
    </w:p>
    <w:p w:rsidR="00C14634" w:rsidRPr="008400E4" w:rsidRDefault="00C14634" w:rsidP="00B47FFB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 xml:space="preserve">3) аудиоприложение на </w:t>
      </w:r>
      <w:r w:rsidRPr="008400E4">
        <w:rPr>
          <w:rFonts w:ascii="Arial" w:hAnsi="Arial" w:cs="Arial"/>
          <w:sz w:val="24"/>
          <w:szCs w:val="24"/>
          <w:lang w:val="en-US"/>
        </w:rPr>
        <w:t>CD</w:t>
      </w:r>
      <w:r w:rsidRPr="008400E4">
        <w:rPr>
          <w:rFonts w:ascii="Arial" w:hAnsi="Arial" w:cs="Arial"/>
          <w:sz w:val="24"/>
          <w:szCs w:val="24"/>
        </w:rPr>
        <w:t>(</w:t>
      </w:r>
      <w:r w:rsidRPr="008400E4">
        <w:rPr>
          <w:rFonts w:ascii="Arial" w:hAnsi="Arial" w:cs="Arial"/>
          <w:sz w:val="24"/>
          <w:szCs w:val="24"/>
          <w:lang w:val="en-US"/>
        </w:rPr>
        <w:t>mp</w:t>
      </w:r>
      <w:r w:rsidRPr="008400E4">
        <w:rPr>
          <w:rFonts w:ascii="Arial" w:hAnsi="Arial" w:cs="Arial"/>
          <w:sz w:val="24"/>
          <w:szCs w:val="24"/>
        </w:rPr>
        <w:t xml:space="preserve">3) к учебнику, Москва, «Просвещение», 2011 г.;                                                                                                </w:t>
      </w:r>
    </w:p>
    <w:p w:rsidR="00C14634" w:rsidRPr="008400E4" w:rsidRDefault="00C14634" w:rsidP="00B47FFB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4) книги  для  учителя  (авторов   Бим   И.Л.  и  др., Москва, «Просвещение»,2011 г.);</w:t>
      </w:r>
    </w:p>
    <w:p w:rsidR="00C14634" w:rsidRPr="008400E4" w:rsidRDefault="00C14634" w:rsidP="00B47FFB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5) сборника упражнений (5 – 9 классы) Бим И.Л., Каплина О. В., Москва, «Просвещение»,2010 г.</w:t>
      </w:r>
    </w:p>
    <w:p w:rsidR="00C14634" w:rsidRPr="008400E4" w:rsidRDefault="00C14634" w:rsidP="00B47FFB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Данный   УМК  нацелен  на  реализацию  личностно  -  ориентированного  деятельностного   подхода, что  означает  сочетание   коммуникативной   направленности  обучения с  когнитивной  как  в  сознательном   функционально  -  ориентированном   овладении  системой  немецкого  языка, так   и  в   системном  овладении  иноязычным  общением.</w:t>
      </w:r>
    </w:p>
    <w:p w:rsidR="00C14634" w:rsidRPr="008400E4" w:rsidRDefault="00C14634" w:rsidP="00B47FFB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C14634" w:rsidRPr="008400E4" w:rsidRDefault="00C14634" w:rsidP="00B47FFB">
      <w:pPr>
        <w:pStyle w:val="NoSpacing"/>
        <w:ind w:left="360"/>
        <w:jc w:val="center"/>
        <w:rPr>
          <w:rFonts w:ascii="Arial" w:hAnsi="Arial" w:cs="Arial"/>
          <w:b/>
          <w:sz w:val="24"/>
          <w:szCs w:val="24"/>
        </w:rPr>
      </w:pPr>
      <w:r w:rsidRPr="008400E4">
        <w:rPr>
          <w:rFonts w:ascii="Arial" w:hAnsi="Arial" w:cs="Arial"/>
          <w:b/>
          <w:sz w:val="24"/>
          <w:szCs w:val="24"/>
        </w:rPr>
        <w:t>3. Общая   характеристика   учебного   предмета</w:t>
      </w:r>
    </w:p>
    <w:p w:rsidR="00C14634" w:rsidRPr="008400E4" w:rsidRDefault="00C14634" w:rsidP="00B47FFB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 xml:space="preserve">       Иностранный  язык  входит   в  общеобразовательную   область </w:t>
      </w:r>
      <w:r w:rsidRPr="008400E4">
        <w:rPr>
          <w:rFonts w:ascii="Arial" w:hAnsi="Arial" w:cs="Arial"/>
          <w:b/>
          <w:sz w:val="24"/>
          <w:szCs w:val="24"/>
        </w:rPr>
        <w:t>«</w:t>
      </w:r>
      <w:r w:rsidRPr="008400E4">
        <w:rPr>
          <w:rFonts w:ascii="Arial" w:hAnsi="Arial" w:cs="Arial"/>
          <w:sz w:val="24"/>
          <w:szCs w:val="24"/>
        </w:rPr>
        <w:t>Филология</w:t>
      </w:r>
      <w:r w:rsidRPr="008400E4">
        <w:rPr>
          <w:rFonts w:ascii="Arial" w:hAnsi="Arial" w:cs="Arial"/>
          <w:b/>
          <w:sz w:val="24"/>
          <w:szCs w:val="24"/>
        </w:rPr>
        <w:t>».</w:t>
      </w:r>
      <w:r w:rsidRPr="008400E4">
        <w:rPr>
          <w:rFonts w:ascii="Arial" w:hAnsi="Arial" w:cs="Arial"/>
          <w:sz w:val="24"/>
          <w:szCs w:val="24"/>
        </w:rPr>
        <w:t xml:space="preserve"> Язык   является важнейшим   средством   общения, без  которого   невозможно  существование   и  развитие  человеческого  общества.  Происходящие   сегодня  изменения   в  общественных  отношениях, средствах  коммуникации (использование  новых  информационных  технологий)  требуют  повышения   коммуникативной   компетенции  обучающихся, совершенствования   их  филологической  подготовки. Всё это  повышает   статус  предмета « Иностранный  язык»  как  общеобразовательной  дисциплины.  </w:t>
      </w:r>
    </w:p>
    <w:p w:rsidR="00C14634" w:rsidRPr="008400E4" w:rsidRDefault="00C14634" w:rsidP="00B47FFB">
      <w:pPr>
        <w:pStyle w:val="NoSpacing"/>
        <w:jc w:val="both"/>
        <w:rPr>
          <w:rFonts w:ascii="Arial" w:hAnsi="Arial" w:cs="Arial"/>
          <w:b/>
          <w:i/>
          <w:sz w:val="24"/>
          <w:szCs w:val="24"/>
        </w:rPr>
      </w:pPr>
      <w:r w:rsidRPr="008400E4">
        <w:rPr>
          <w:rFonts w:ascii="Arial" w:hAnsi="Arial" w:cs="Arial"/>
          <w:b/>
          <w:i/>
          <w:sz w:val="24"/>
          <w:szCs w:val="24"/>
        </w:rPr>
        <w:t>Основное   назначение  предмета   «Иностранный  язык»  состоит   в  формировании  коммуникативной   компетенции, т.е. способности   и  готовности  осуществлять   иноязычное   межличностное  и  межкультурное  общение   с  носителями  языка.</w:t>
      </w:r>
    </w:p>
    <w:p w:rsidR="00C14634" w:rsidRPr="008400E4" w:rsidRDefault="00C14634" w:rsidP="00B47FFB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Иностранный  язык  (в  частности, немецкий) как  учебный  предмет   характеризуется:</w:t>
      </w:r>
    </w:p>
    <w:p w:rsidR="00C14634" w:rsidRPr="008400E4" w:rsidRDefault="00C14634" w:rsidP="00B47FFB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 xml:space="preserve">1)  </w:t>
      </w:r>
      <w:r w:rsidRPr="008400E4">
        <w:rPr>
          <w:rFonts w:ascii="Arial" w:hAnsi="Arial" w:cs="Arial"/>
          <w:b/>
          <w:sz w:val="24"/>
          <w:szCs w:val="24"/>
        </w:rPr>
        <w:t>межпредметностью</w:t>
      </w:r>
      <w:r w:rsidRPr="008400E4">
        <w:rPr>
          <w:rFonts w:ascii="Arial" w:hAnsi="Arial" w:cs="Arial"/>
          <w:sz w:val="24"/>
          <w:szCs w:val="24"/>
        </w:rPr>
        <w:t xml:space="preserve">  (содержанием   речи   на  немецком  языке  могут  быть   сведения  из  различных  областей  знания (литературы, географии, истории   и  т.д.);</w:t>
      </w:r>
    </w:p>
    <w:p w:rsidR="00C14634" w:rsidRPr="008400E4" w:rsidRDefault="00C14634" w:rsidP="00B47FFB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 xml:space="preserve">2) </w:t>
      </w:r>
      <w:r w:rsidRPr="008400E4">
        <w:rPr>
          <w:rFonts w:ascii="Arial" w:hAnsi="Arial" w:cs="Arial"/>
          <w:b/>
          <w:sz w:val="24"/>
          <w:szCs w:val="24"/>
        </w:rPr>
        <w:t>многоуровневостью</w:t>
      </w:r>
      <w:r w:rsidRPr="008400E4">
        <w:rPr>
          <w:rFonts w:ascii="Arial" w:hAnsi="Arial" w:cs="Arial"/>
          <w:sz w:val="24"/>
          <w:szCs w:val="24"/>
        </w:rPr>
        <w:t>(с  одной  стороны, необходимо  овладение  различными  языковыми  средствами, соотносящимися   с  аспектами  языка: лексическим, грамматическим, фонетическим, а  с другой  -   умениями  в  четырех  видах  речевой  деятельности);</w:t>
      </w:r>
    </w:p>
    <w:p w:rsidR="00C14634" w:rsidRPr="008400E4" w:rsidRDefault="00C14634" w:rsidP="00B47FFB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 xml:space="preserve">3)  </w:t>
      </w:r>
      <w:r w:rsidRPr="008400E4">
        <w:rPr>
          <w:rFonts w:ascii="Arial" w:hAnsi="Arial" w:cs="Arial"/>
          <w:b/>
          <w:sz w:val="24"/>
          <w:szCs w:val="24"/>
        </w:rPr>
        <w:t>полифункциональностью</w:t>
      </w:r>
      <w:r w:rsidRPr="008400E4">
        <w:rPr>
          <w:rFonts w:ascii="Arial" w:hAnsi="Arial" w:cs="Arial"/>
          <w:sz w:val="24"/>
          <w:szCs w:val="24"/>
        </w:rPr>
        <w:t xml:space="preserve"> (может  выступать  как  цель  обучения   и  как  средство   приобретения  сведений  в  самых   различных  областях  жизни).</w:t>
      </w:r>
    </w:p>
    <w:p w:rsidR="00C14634" w:rsidRPr="008400E4" w:rsidRDefault="00C14634" w:rsidP="00B47FFB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 xml:space="preserve">      Являясь  существенным  элементом  культуры  народа -  носителя  данного  языка  и  средством   передачи   её   другим, немецкий  язык  </w:t>
      </w:r>
      <w:r w:rsidRPr="008400E4">
        <w:rPr>
          <w:rFonts w:ascii="Arial" w:hAnsi="Arial" w:cs="Arial"/>
          <w:sz w:val="24"/>
          <w:szCs w:val="24"/>
          <w:u w:val="single"/>
        </w:rPr>
        <w:t xml:space="preserve">способствует  </w:t>
      </w:r>
      <w:r w:rsidRPr="008400E4">
        <w:rPr>
          <w:rFonts w:ascii="Arial" w:hAnsi="Arial" w:cs="Arial"/>
          <w:sz w:val="24"/>
          <w:szCs w:val="24"/>
        </w:rPr>
        <w:t xml:space="preserve"> формированию  у  обучающихся  целостной  картины  мира. Владение   немецким  языком  </w:t>
      </w:r>
      <w:r w:rsidRPr="008400E4">
        <w:rPr>
          <w:rFonts w:ascii="Arial" w:hAnsi="Arial" w:cs="Arial"/>
          <w:sz w:val="24"/>
          <w:szCs w:val="24"/>
          <w:u w:val="single"/>
        </w:rPr>
        <w:t>повышает</w:t>
      </w:r>
      <w:r w:rsidRPr="008400E4">
        <w:rPr>
          <w:rFonts w:ascii="Arial" w:hAnsi="Arial" w:cs="Arial"/>
          <w:sz w:val="24"/>
          <w:szCs w:val="24"/>
        </w:rPr>
        <w:t xml:space="preserve">   уровень  гуманитарного  образования   обучающихся,  </w:t>
      </w:r>
      <w:r w:rsidRPr="008400E4">
        <w:rPr>
          <w:rFonts w:ascii="Arial" w:hAnsi="Arial" w:cs="Arial"/>
          <w:sz w:val="24"/>
          <w:szCs w:val="24"/>
          <w:u w:val="single"/>
        </w:rPr>
        <w:t xml:space="preserve">способствует  </w:t>
      </w:r>
      <w:r w:rsidRPr="008400E4">
        <w:rPr>
          <w:rFonts w:ascii="Arial" w:hAnsi="Arial" w:cs="Arial"/>
          <w:sz w:val="24"/>
          <w:szCs w:val="24"/>
        </w:rPr>
        <w:t xml:space="preserve"> формированию  личности  и  её  социальной  адаптации   к  условиям   постоянно   меняющегося   поликультурного, полиязычного  мира.</w:t>
      </w:r>
    </w:p>
    <w:p w:rsidR="00C14634" w:rsidRPr="008400E4" w:rsidRDefault="00C14634" w:rsidP="00B47FFB">
      <w:pPr>
        <w:pStyle w:val="NoSpacing"/>
        <w:ind w:firstLine="360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 xml:space="preserve">Немецкий   язык      </w:t>
      </w:r>
      <w:r w:rsidRPr="008400E4">
        <w:rPr>
          <w:rFonts w:ascii="Arial" w:hAnsi="Arial" w:cs="Arial"/>
          <w:sz w:val="24"/>
          <w:szCs w:val="24"/>
          <w:u w:val="single"/>
        </w:rPr>
        <w:t>расширяет</w:t>
      </w:r>
      <w:r w:rsidRPr="008400E4">
        <w:rPr>
          <w:rFonts w:ascii="Arial" w:hAnsi="Arial" w:cs="Arial"/>
          <w:sz w:val="24"/>
          <w:szCs w:val="24"/>
        </w:rPr>
        <w:t xml:space="preserve">   лингвистический   кругозор   обучающихся,  </w:t>
      </w:r>
      <w:r w:rsidRPr="008400E4">
        <w:rPr>
          <w:rFonts w:ascii="Arial" w:hAnsi="Arial" w:cs="Arial"/>
          <w:sz w:val="24"/>
          <w:szCs w:val="24"/>
          <w:u w:val="single"/>
        </w:rPr>
        <w:t>способствует</w:t>
      </w:r>
      <w:r w:rsidRPr="008400E4">
        <w:rPr>
          <w:rFonts w:ascii="Arial" w:hAnsi="Arial" w:cs="Arial"/>
          <w:sz w:val="24"/>
          <w:szCs w:val="24"/>
        </w:rPr>
        <w:t xml:space="preserve">   формированию  культуры  общения, </w:t>
      </w:r>
      <w:r w:rsidRPr="008400E4">
        <w:rPr>
          <w:rFonts w:ascii="Arial" w:hAnsi="Arial" w:cs="Arial"/>
          <w:sz w:val="24"/>
          <w:szCs w:val="24"/>
          <w:u w:val="single"/>
        </w:rPr>
        <w:t>содействует</w:t>
      </w:r>
      <w:r w:rsidRPr="008400E4">
        <w:rPr>
          <w:rFonts w:ascii="Arial" w:hAnsi="Arial" w:cs="Arial"/>
          <w:sz w:val="24"/>
          <w:szCs w:val="24"/>
        </w:rPr>
        <w:t xml:space="preserve"> общему  речевому   развитию   обучающихся. В  этом   проявляется  взаимодействие   всех   языковых   предметов,  способствующих   формированию  основ  филологического   образования   обучающихся</w:t>
      </w:r>
    </w:p>
    <w:p w:rsidR="00C14634" w:rsidRPr="008400E4" w:rsidRDefault="00C14634" w:rsidP="00B47FFB">
      <w:pPr>
        <w:pStyle w:val="NoSpacing"/>
        <w:rPr>
          <w:rFonts w:ascii="Arial" w:hAnsi="Arial" w:cs="Arial"/>
          <w:b/>
          <w:sz w:val="24"/>
          <w:szCs w:val="24"/>
        </w:rPr>
      </w:pPr>
    </w:p>
    <w:p w:rsidR="00C14634" w:rsidRPr="008400E4" w:rsidRDefault="00C14634" w:rsidP="00B47FFB">
      <w:pPr>
        <w:pStyle w:val="NoSpacing"/>
        <w:ind w:left="360"/>
        <w:jc w:val="center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b/>
          <w:sz w:val="24"/>
          <w:szCs w:val="24"/>
        </w:rPr>
        <w:t>4. Цели  и  задачи  обучения  немецкому   языку  в   5  классе</w:t>
      </w:r>
    </w:p>
    <w:p w:rsidR="00C14634" w:rsidRPr="008400E4" w:rsidRDefault="00C14634" w:rsidP="00B47FFB">
      <w:pPr>
        <w:pStyle w:val="NoSpacing"/>
        <w:ind w:firstLine="360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Целью обучения немецкому языку в 5 классе является:</w:t>
      </w:r>
    </w:p>
    <w:p w:rsidR="00C14634" w:rsidRPr="008400E4" w:rsidRDefault="00C14634" w:rsidP="00B47FFB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 xml:space="preserve">      - развитие   иноязычной  </w:t>
      </w:r>
      <w:r w:rsidRPr="008400E4">
        <w:rPr>
          <w:rFonts w:ascii="Arial" w:hAnsi="Arial" w:cs="Arial"/>
          <w:b/>
          <w:sz w:val="24"/>
          <w:szCs w:val="24"/>
        </w:rPr>
        <w:t xml:space="preserve">коммуникативной   компетенции </w:t>
      </w:r>
      <w:r w:rsidRPr="008400E4">
        <w:rPr>
          <w:rFonts w:ascii="Arial" w:hAnsi="Arial" w:cs="Arial"/>
          <w:sz w:val="24"/>
          <w:szCs w:val="24"/>
        </w:rPr>
        <w:t xml:space="preserve">  в   совокупности  её   составляющих   -  речевой, языковой,  социокультурной, компенсаторной,  учебно  -  познавательной:</w:t>
      </w:r>
    </w:p>
    <w:p w:rsidR="00C14634" w:rsidRPr="008400E4" w:rsidRDefault="00C14634" w:rsidP="00B47FFB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 xml:space="preserve">      -  </w:t>
      </w:r>
      <w:r w:rsidRPr="008400E4">
        <w:rPr>
          <w:rFonts w:ascii="Arial" w:hAnsi="Arial" w:cs="Arial"/>
          <w:b/>
          <w:sz w:val="24"/>
          <w:szCs w:val="24"/>
        </w:rPr>
        <w:t>речевая  компетенция</w:t>
      </w:r>
      <w:r w:rsidRPr="008400E4">
        <w:rPr>
          <w:rFonts w:ascii="Arial" w:hAnsi="Arial" w:cs="Arial"/>
          <w:sz w:val="24"/>
          <w:szCs w:val="24"/>
        </w:rPr>
        <w:t xml:space="preserve">   -  развитие   коммуникативных  умений  в  четырех  видах  речевой   деятельности  (говорении,  аудировании,  чтении,  письме);</w:t>
      </w:r>
    </w:p>
    <w:p w:rsidR="00C14634" w:rsidRPr="008400E4" w:rsidRDefault="00C14634" w:rsidP="00B47FFB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b/>
          <w:sz w:val="24"/>
          <w:szCs w:val="24"/>
        </w:rPr>
        <w:t xml:space="preserve">      -  языковая  компет</w:t>
      </w:r>
      <w:r w:rsidRPr="008400E4">
        <w:rPr>
          <w:rFonts w:ascii="Arial" w:hAnsi="Arial" w:cs="Arial"/>
          <w:sz w:val="24"/>
          <w:szCs w:val="24"/>
        </w:rPr>
        <w:t xml:space="preserve">енция  -  овладение  новыми   языковыми  средствами  (фонетическими,  орфографическими, лексическими,  грамматическими)  в  </w:t>
      </w:r>
    </w:p>
    <w:p w:rsidR="00C14634" w:rsidRPr="008400E4" w:rsidRDefault="00C14634" w:rsidP="00B47FFB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соответствии  с  темами, сферами   и  ситуациями   общения  для  5  класса; освоение   знаний  о  языковых  явлениях  немецкого  языка,  разных  способах  выражения  мысли  в  родном  и   немецком  языках;</w:t>
      </w:r>
    </w:p>
    <w:p w:rsidR="00C14634" w:rsidRPr="008400E4" w:rsidRDefault="00C14634" w:rsidP="00B47FFB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 xml:space="preserve">      -  </w:t>
      </w:r>
      <w:r w:rsidRPr="008400E4">
        <w:rPr>
          <w:rFonts w:ascii="Arial" w:hAnsi="Arial" w:cs="Arial"/>
          <w:b/>
          <w:sz w:val="24"/>
          <w:szCs w:val="24"/>
        </w:rPr>
        <w:t>социокультурная     компетенция</w:t>
      </w:r>
      <w:r w:rsidRPr="008400E4">
        <w:rPr>
          <w:rFonts w:ascii="Arial" w:hAnsi="Arial" w:cs="Arial"/>
          <w:sz w:val="24"/>
          <w:szCs w:val="24"/>
        </w:rPr>
        <w:t xml:space="preserve">  -   приобщение  обучающихся  к  культуре,  традициям  и  реалиям  страны  (стран) изучаемого  языка   в   рамках  тем, сфер  и  ситуаций   общения,  отвечающих  опыту,  интересам,  психологическим  особенностям   5  -  классников, формирование  умения  представлять  свою  страну,  её  культуру   в  условиях  иноязычного  межкультурного   общения;</w:t>
      </w:r>
    </w:p>
    <w:p w:rsidR="00C14634" w:rsidRPr="008400E4" w:rsidRDefault="00C14634" w:rsidP="00B47FFB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b/>
          <w:sz w:val="24"/>
          <w:szCs w:val="24"/>
        </w:rPr>
        <w:t xml:space="preserve">     -  компенсаторная  компетенц</w:t>
      </w:r>
      <w:r w:rsidRPr="008400E4">
        <w:rPr>
          <w:rFonts w:ascii="Arial" w:hAnsi="Arial" w:cs="Arial"/>
          <w:sz w:val="24"/>
          <w:szCs w:val="24"/>
        </w:rPr>
        <w:t>ия  -  развитие   умений  выходить   из  положения  в условиях  дефицита   языковых  средств  при  получении  и  передаче  информации;</w:t>
      </w:r>
    </w:p>
    <w:p w:rsidR="00C14634" w:rsidRPr="008400E4" w:rsidRDefault="00C14634" w:rsidP="00B47FFB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b/>
          <w:sz w:val="24"/>
          <w:szCs w:val="24"/>
        </w:rPr>
        <w:t xml:space="preserve">     -  учебно  -   познавательная  компетенция</w:t>
      </w:r>
      <w:r w:rsidRPr="008400E4">
        <w:rPr>
          <w:rFonts w:ascii="Arial" w:hAnsi="Arial" w:cs="Arial"/>
          <w:sz w:val="24"/>
          <w:szCs w:val="24"/>
        </w:rPr>
        <w:t xml:space="preserve">  -  дальнейшее  развитие   общих  и  специальных  учебных  умений;   ознакомление   со  способами   и  приёмами  самостоятельного   изучения  языков  и  культур, в т.ч. с  использованием  ИКТ.</w:t>
      </w:r>
    </w:p>
    <w:p w:rsidR="00C14634" w:rsidRPr="008400E4" w:rsidRDefault="00C14634" w:rsidP="00B47FFB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 xml:space="preserve">     -</w:t>
      </w:r>
      <w:r w:rsidRPr="008400E4">
        <w:rPr>
          <w:rFonts w:ascii="Arial" w:hAnsi="Arial" w:cs="Arial"/>
          <w:b/>
          <w:sz w:val="24"/>
          <w:szCs w:val="24"/>
        </w:rPr>
        <w:t>развитие  и   воспитание</w:t>
      </w:r>
      <w:r w:rsidRPr="008400E4">
        <w:rPr>
          <w:rFonts w:ascii="Arial" w:hAnsi="Arial" w:cs="Arial"/>
          <w:sz w:val="24"/>
          <w:szCs w:val="24"/>
        </w:rPr>
        <w:t xml:space="preserve">   у  обучающихся  понимания   важности  изучения  немецкого   языка  и  потребности  пользоваться   им  как  средством  общения,  познания, самореализации  и  социальной  адаптации; воспитание  качеств  гражданина,  патриота;  развитие   национального  самосознания,  стремления   к  взаимопониманию  между  людьми  разных  сообществ, толерантного  отношения   к  проявлениям   иной   культуры.   </w:t>
      </w:r>
    </w:p>
    <w:p w:rsidR="00C14634" w:rsidRPr="008400E4" w:rsidRDefault="00C14634" w:rsidP="00B47FFB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ab/>
        <w:t xml:space="preserve">В связи с тем, что обучение   иностранным    языкам   в   начальной   школе   в   существующих условиях (на него в федеральном базисном учебном плане выделяется всего 2 часа в неделю) носит   в  основном   пропедевтический характер,   </w:t>
      </w:r>
      <w:r w:rsidRPr="008400E4">
        <w:rPr>
          <w:rFonts w:ascii="Arial" w:hAnsi="Arial" w:cs="Arial"/>
          <w:b/>
          <w:sz w:val="24"/>
          <w:szCs w:val="24"/>
        </w:rPr>
        <w:t>задача    для   5    класса</w:t>
      </w:r>
      <w:r w:rsidRPr="008400E4">
        <w:rPr>
          <w:rFonts w:ascii="Arial" w:hAnsi="Arial" w:cs="Arial"/>
          <w:sz w:val="24"/>
          <w:szCs w:val="24"/>
        </w:rPr>
        <w:t>,   прежде   всего:</w:t>
      </w:r>
    </w:p>
    <w:p w:rsidR="00C14634" w:rsidRPr="008400E4" w:rsidRDefault="00C14634" w:rsidP="00CD0FF7">
      <w:pPr>
        <w:pStyle w:val="NoSpacing"/>
        <w:numPr>
          <w:ilvl w:val="0"/>
          <w:numId w:val="3"/>
        </w:numPr>
        <w:jc w:val="both"/>
        <w:rPr>
          <w:rFonts w:ascii="Arial" w:hAnsi="Arial" w:cs="Arial"/>
          <w:b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обеспечить повторение и закрепление    изученного  в  начальной  школе;</w:t>
      </w:r>
    </w:p>
    <w:p w:rsidR="00C14634" w:rsidRPr="008400E4" w:rsidRDefault="00C14634" w:rsidP="00CD0FF7">
      <w:pPr>
        <w:pStyle w:val="NoSpacing"/>
        <w:numPr>
          <w:ilvl w:val="0"/>
          <w:numId w:val="3"/>
        </w:numPr>
        <w:jc w:val="both"/>
        <w:rPr>
          <w:rFonts w:ascii="Arial" w:hAnsi="Arial" w:cs="Arial"/>
          <w:b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 xml:space="preserve">осуществить переход   к более   систематическому   изучению   немецкого   языка;  </w:t>
      </w:r>
    </w:p>
    <w:p w:rsidR="00C14634" w:rsidRPr="008400E4" w:rsidRDefault="00C14634" w:rsidP="00CD0FF7">
      <w:pPr>
        <w:pStyle w:val="NoSpacing"/>
        <w:numPr>
          <w:ilvl w:val="0"/>
          <w:numId w:val="3"/>
        </w:numPr>
        <w:jc w:val="both"/>
        <w:rPr>
          <w:rFonts w:ascii="Arial" w:hAnsi="Arial" w:cs="Arial"/>
          <w:b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 xml:space="preserve">укрепить   фундамент   для    дальнейшего   продвижения    обучающихся. </w:t>
      </w:r>
    </w:p>
    <w:p w:rsidR="00C14634" w:rsidRPr="008400E4" w:rsidRDefault="00C14634" w:rsidP="00B47FFB">
      <w:pPr>
        <w:pStyle w:val="NoSpacing"/>
        <w:jc w:val="both"/>
        <w:rPr>
          <w:rFonts w:ascii="Arial" w:hAnsi="Arial" w:cs="Arial"/>
          <w:b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 xml:space="preserve">Это обусловлено   также   тем,   что   </w:t>
      </w:r>
      <w:r w:rsidRPr="008400E4">
        <w:rPr>
          <w:rFonts w:ascii="Arial" w:hAnsi="Arial" w:cs="Arial"/>
          <w:b/>
          <w:sz w:val="24"/>
          <w:szCs w:val="24"/>
        </w:rPr>
        <w:t>5   класс</w:t>
      </w:r>
      <w:r w:rsidRPr="008400E4">
        <w:rPr>
          <w:rFonts w:ascii="Arial" w:hAnsi="Arial" w:cs="Arial"/>
          <w:sz w:val="24"/>
          <w:szCs w:val="24"/>
        </w:rPr>
        <w:t xml:space="preserve">   является   </w:t>
      </w:r>
      <w:r w:rsidRPr="008400E4">
        <w:rPr>
          <w:rFonts w:ascii="Arial" w:hAnsi="Arial" w:cs="Arial"/>
          <w:b/>
          <w:sz w:val="24"/>
          <w:szCs w:val="24"/>
        </w:rPr>
        <w:t xml:space="preserve">начальным   звеном   основной   школы,   звеном,   связующим   начальную   и   среднюю   ступени   школьного   языкового   образования. </w:t>
      </w:r>
    </w:p>
    <w:p w:rsidR="00C14634" w:rsidRPr="008400E4" w:rsidRDefault="00C14634" w:rsidP="00B47FFB">
      <w:pPr>
        <w:pStyle w:val="NoSpacing"/>
        <w:jc w:val="both"/>
        <w:rPr>
          <w:rFonts w:ascii="Arial" w:hAnsi="Arial" w:cs="Arial"/>
          <w:b/>
          <w:sz w:val="24"/>
          <w:szCs w:val="24"/>
        </w:rPr>
      </w:pPr>
    </w:p>
    <w:p w:rsidR="00C14634" w:rsidRPr="008400E4" w:rsidRDefault="00C14634" w:rsidP="00B47FFB">
      <w:pPr>
        <w:pStyle w:val="NoSpacing"/>
        <w:ind w:left="360"/>
        <w:jc w:val="center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b/>
          <w:sz w:val="24"/>
          <w:szCs w:val="24"/>
        </w:rPr>
        <w:t>5. Особенности обучения учащихся в 5 классе</w:t>
      </w:r>
    </w:p>
    <w:p w:rsidR="00C14634" w:rsidRPr="008400E4" w:rsidRDefault="00C14634" w:rsidP="00B47FFB">
      <w:pPr>
        <w:pStyle w:val="NoSpacing"/>
        <w:ind w:firstLine="360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 xml:space="preserve">К  5  классу  в  личности  учащихся  происходят  существенные изменения. У   пятиклассников  уже  в большей  степени, чем у младших школьников, развиты  произвольное  внимание  и логическая память. У  них формируется  теоретическое  мышление  и  более сознательно осуществляется  усвоение  грамматических  явлений  родного языка,  а поэтому   более   осознанной   становится опора на родной язык   при овладении иностранным.  Вместе с тем не утрачивают своего значения и такие виды памяти, как эмоционально-образная, ассоциативная, моторная. Это делает необходимым комплексно использовать средства и приемы обучения, активизирующие все каналы восприятия и закрепления в памяти иноязычного учебного материала, и, соответственно, развивать на этой основе иноязычные знания, навыки и умения. В этом плане важно комплексно  использовать  все  компоненты  УМК,  поскольку они взаимосвязаны  и  взаимодополняют   друг   друга.        </w:t>
      </w:r>
    </w:p>
    <w:p w:rsidR="00C14634" w:rsidRPr="008400E4" w:rsidRDefault="00C14634" w:rsidP="00B47FFB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 xml:space="preserve">            В   концептуальном    плане   данная   рабочая   программа  строится   на   </w:t>
      </w:r>
      <w:r w:rsidRPr="008400E4">
        <w:rPr>
          <w:rFonts w:ascii="Arial" w:hAnsi="Arial" w:cs="Arial"/>
          <w:b/>
          <w:sz w:val="24"/>
          <w:szCs w:val="24"/>
        </w:rPr>
        <w:t>личностно-ориентированном   подходе  как   новой   парадигме   образования   и   воспитания   и   ориентирована   на создание   прочного фундамента   для   дальнейшего   развития   иноязычной коммуникативной     компетенции.</w:t>
      </w:r>
      <w:r w:rsidRPr="008400E4">
        <w:rPr>
          <w:rFonts w:ascii="Arial" w:hAnsi="Arial" w:cs="Arial"/>
          <w:b/>
          <w:sz w:val="24"/>
          <w:szCs w:val="24"/>
        </w:rPr>
        <w:br/>
      </w:r>
      <w:r w:rsidRPr="008400E4">
        <w:rPr>
          <w:rFonts w:ascii="Arial" w:hAnsi="Arial" w:cs="Arial"/>
          <w:sz w:val="24"/>
          <w:szCs w:val="24"/>
        </w:rPr>
        <w:t>      Поэтому  для данного этапа — перехода от   начальной   к   средней   основной   школе — особенно важно придерживаться    тактики   «</w:t>
      </w:r>
      <w:r w:rsidRPr="008400E4">
        <w:rPr>
          <w:rFonts w:ascii="Arial" w:hAnsi="Arial" w:cs="Arial"/>
          <w:b/>
          <w:sz w:val="24"/>
          <w:szCs w:val="24"/>
        </w:rPr>
        <w:t>шаг вперед, два шага назад</w:t>
      </w:r>
      <w:r w:rsidRPr="008400E4">
        <w:rPr>
          <w:rFonts w:ascii="Arial" w:hAnsi="Arial" w:cs="Arial"/>
          <w:sz w:val="24"/>
          <w:szCs w:val="24"/>
        </w:rPr>
        <w:t>», что    означает постоянный   возврат   к   пройденному   ранее   материалу   с   целью   его повторения   и   лучшего   закрепления   и   более   осознанного    развития знаний,  навыков  и   умений.</w:t>
      </w:r>
    </w:p>
    <w:p w:rsidR="00C14634" w:rsidRPr="008400E4" w:rsidRDefault="00C14634" w:rsidP="00B47FFB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C14634" w:rsidRPr="008400E4" w:rsidRDefault="00C14634" w:rsidP="00B47FFB">
      <w:pPr>
        <w:pStyle w:val="NoSpacing"/>
        <w:ind w:left="360"/>
        <w:jc w:val="center"/>
        <w:rPr>
          <w:rFonts w:ascii="Arial" w:hAnsi="Arial" w:cs="Arial"/>
          <w:b/>
          <w:sz w:val="24"/>
          <w:szCs w:val="24"/>
        </w:rPr>
      </w:pPr>
      <w:r w:rsidRPr="008400E4">
        <w:rPr>
          <w:rFonts w:ascii="Arial" w:hAnsi="Arial" w:cs="Arial"/>
          <w:b/>
          <w:sz w:val="24"/>
          <w:szCs w:val="24"/>
        </w:rPr>
        <w:t>6. Место предмета в базисном учебном плане</w:t>
      </w:r>
    </w:p>
    <w:p w:rsidR="00C14634" w:rsidRPr="008400E4" w:rsidRDefault="00C14634" w:rsidP="002537EE">
      <w:pPr>
        <w:ind w:firstLine="360"/>
        <w:jc w:val="both"/>
        <w:rPr>
          <w:rFonts w:ascii="Arial" w:hAnsi="Arial" w:cs="Arial"/>
          <w:b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 xml:space="preserve">Согласно базисному (образовательному) плану образовательных учреждений РФ всего на изучение немецкого  языка в 5 классе выделяется </w:t>
      </w:r>
      <w:r w:rsidRPr="008400E4">
        <w:rPr>
          <w:rFonts w:ascii="Arial" w:hAnsi="Arial" w:cs="Arial"/>
          <w:b/>
          <w:sz w:val="24"/>
          <w:szCs w:val="24"/>
        </w:rPr>
        <w:t>105часов</w:t>
      </w:r>
      <w:r w:rsidRPr="008400E4">
        <w:rPr>
          <w:rFonts w:ascii="Arial" w:hAnsi="Arial" w:cs="Arial"/>
          <w:sz w:val="24"/>
          <w:szCs w:val="24"/>
        </w:rPr>
        <w:t xml:space="preserve"> (из  расчета  3  часа  в  неделю, 35 рабочих недели в год)</w:t>
      </w:r>
    </w:p>
    <w:p w:rsidR="00C14634" w:rsidRPr="008400E4" w:rsidRDefault="00C14634" w:rsidP="00B47FFB">
      <w:pPr>
        <w:pStyle w:val="3"/>
        <w:shd w:val="clear" w:color="auto" w:fill="auto"/>
        <w:spacing w:line="240" w:lineRule="auto"/>
        <w:ind w:left="360" w:right="20"/>
        <w:jc w:val="center"/>
        <w:rPr>
          <w:rFonts w:ascii="Arial" w:hAnsi="Arial" w:cs="Arial"/>
          <w:b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7</w:t>
      </w:r>
      <w:r w:rsidRPr="008400E4">
        <w:rPr>
          <w:rFonts w:ascii="Arial" w:hAnsi="Arial" w:cs="Arial"/>
          <w:b/>
          <w:sz w:val="24"/>
          <w:szCs w:val="24"/>
        </w:rPr>
        <w:t>. Основные содержательные линии</w:t>
      </w:r>
    </w:p>
    <w:p w:rsidR="00C14634" w:rsidRPr="008400E4" w:rsidRDefault="00C14634" w:rsidP="00B47FFB">
      <w:pPr>
        <w:spacing w:after="0" w:line="240" w:lineRule="auto"/>
        <w:ind w:firstLine="360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В курсе  немецкого языка можно выделить следующие содержательные линии:</w:t>
      </w:r>
    </w:p>
    <w:p w:rsidR="00C14634" w:rsidRPr="008400E4" w:rsidRDefault="00C14634" w:rsidP="00CD0FF7">
      <w:pPr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коммуникативные умения в основных видах речевой де</w:t>
      </w:r>
      <w:r w:rsidRPr="008400E4">
        <w:rPr>
          <w:rFonts w:ascii="Arial" w:hAnsi="Arial" w:cs="Arial"/>
          <w:sz w:val="24"/>
          <w:szCs w:val="24"/>
        </w:rPr>
        <w:softHyphen/>
        <w:t>ятельности: аудировании, говорении, чтении и письме;</w:t>
      </w:r>
    </w:p>
    <w:p w:rsidR="00C14634" w:rsidRPr="008400E4" w:rsidRDefault="00C14634" w:rsidP="00CD0FF7">
      <w:pPr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компенсаторные умения;</w:t>
      </w:r>
    </w:p>
    <w:p w:rsidR="00C14634" w:rsidRPr="008400E4" w:rsidRDefault="00C14634" w:rsidP="00CD0FF7">
      <w:pPr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общеучебные умения и универсальные способы деятельности;</w:t>
      </w:r>
    </w:p>
    <w:p w:rsidR="00C14634" w:rsidRPr="008400E4" w:rsidRDefault="00C14634" w:rsidP="00CD0FF7">
      <w:pPr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специальные учебные умения;</w:t>
      </w:r>
    </w:p>
    <w:p w:rsidR="00C14634" w:rsidRPr="008400E4" w:rsidRDefault="00C14634" w:rsidP="00CD0FF7">
      <w:pPr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языковые средства и навыки пользования ими;</w:t>
      </w:r>
    </w:p>
    <w:p w:rsidR="00C14634" w:rsidRPr="008400E4" w:rsidRDefault="00C14634" w:rsidP="00CD0FF7">
      <w:pPr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социокультурные знания и умения.</w:t>
      </w:r>
    </w:p>
    <w:p w:rsidR="00C14634" w:rsidRPr="008400E4" w:rsidRDefault="00C14634" w:rsidP="00B47FF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Все указанные содержательные линии находятся в тесной взаимосвязи, и отсутствие одной из них нарушает единство учебного предмета «Немецкий язык».</w:t>
      </w:r>
    </w:p>
    <w:p w:rsidR="00C14634" w:rsidRPr="008400E4" w:rsidRDefault="00C14634" w:rsidP="00B47FFB">
      <w:pPr>
        <w:spacing w:after="0" w:line="240" w:lineRule="auto"/>
        <w:jc w:val="both"/>
        <w:rPr>
          <w:rStyle w:val="dash0410005f0431005f0437005f0430005f0446005f0020005f0441005f043f005f0438005f0441005f043a005f0430005f005fchar1char1"/>
          <w:rFonts w:ascii="Arial" w:hAnsi="Arial" w:cs="Arial"/>
          <w:szCs w:val="24"/>
        </w:rPr>
      </w:pPr>
    </w:p>
    <w:p w:rsidR="00C14634" w:rsidRPr="008400E4" w:rsidRDefault="00C14634" w:rsidP="00B47FFB">
      <w:pPr>
        <w:pStyle w:val="ListParagraph"/>
        <w:spacing w:line="240" w:lineRule="auto"/>
        <w:ind w:left="360"/>
        <w:jc w:val="center"/>
        <w:rPr>
          <w:rFonts w:ascii="Arial" w:hAnsi="Arial" w:cs="Arial"/>
          <w:b/>
          <w:bCs/>
          <w:sz w:val="24"/>
          <w:szCs w:val="24"/>
        </w:rPr>
      </w:pPr>
      <w:r w:rsidRPr="008400E4">
        <w:rPr>
          <w:rFonts w:ascii="Arial" w:hAnsi="Arial" w:cs="Arial"/>
          <w:b/>
          <w:bCs/>
          <w:sz w:val="24"/>
          <w:szCs w:val="24"/>
        </w:rPr>
        <w:t>8. Содержание учебного предмета «Немецкий язык »</w:t>
      </w:r>
    </w:p>
    <w:p w:rsidR="00C14634" w:rsidRPr="008400E4" w:rsidRDefault="00C14634" w:rsidP="00B47FFB">
      <w:pPr>
        <w:pStyle w:val="ListParagraph"/>
        <w:spacing w:line="240" w:lineRule="auto"/>
        <w:ind w:left="0" w:firstLine="360"/>
        <w:jc w:val="both"/>
        <w:rPr>
          <w:rFonts w:ascii="Arial" w:hAnsi="Arial" w:cs="Arial"/>
          <w:b/>
          <w:bCs/>
          <w:sz w:val="24"/>
          <w:szCs w:val="24"/>
        </w:rPr>
      </w:pPr>
      <w:r w:rsidRPr="008400E4">
        <w:rPr>
          <w:rFonts w:ascii="Arial" w:hAnsi="Arial" w:cs="Arial"/>
          <w:b/>
          <w:bCs/>
          <w:sz w:val="24"/>
          <w:szCs w:val="24"/>
        </w:rPr>
        <w:t>Коммуникативные  умения  по видам речевой деятельности</w:t>
      </w:r>
    </w:p>
    <w:p w:rsidR="00C14634" w:rsidRPr="008400E4" w:rsidRDefault="00C14634" w:rsidP="00B47FFB">
      <w:pPr>
        <w:pStyle w:val="ListParagraph"/>
        <w:spacing w:after="0" w:line="240" w:lineRule="auto"/>
        <w:ind w:left="0" w:firstLine="360"/>
        <w:jc w:val="both"/>
        <w:rPr>
          <w:rFonts w:ascii="Arial" w:hAnsi="Arial" w:cs="Arial"/>
          <w:b/>
          <w:bCs/>
          <w:sz w:val="24"/>
          <w:szCs w:val="24"/>
        </w:rPr>
      </w:pPr>
      <w:r w:rsidRPr="008400E4">
        <w:rPr>
          <w:rFonts w:ascii="Arial" w:hAnsi="Arial" w:cs="Arial"/>
          <w:b/>
          <w:bCs/>
          <w:sz w:val="24"/>
          <w:szCs w:val="24"/>
        </w:rPr>
        <w:t>В русле говорения</w:t>
      </w:r>
    </w:p>
    <w:p w:rsidR="00C14634" w:rsidRPr="008400E4" w:rsidRDefault="00C14634" w:rsidP="00B47FFB">
      <w:pPr>
        <w:spacing w:after="0" w:line="240" w:lineRule="auto"/>
        <w:ind w:firstLine="540"/>
        <w:jc w:val="both"/>
        <w:rPr>
          <w:rFonts w:ascii="Arial" w:hAnsi="Arial" w:cs="Arial"/>
          <w:i/>
          <w:iCs/>
          <w:sz w:val="24"/>
          <w:szCs w:val="24"/>
        </w:rPr>
      </w:pPr>
      <w:r w:rsidRPr="008400E4">
        <w:rPr>
          <w:rFonts w:ascii="Arial" w:hAnsi="Arial" w:cs="Arial"/>
          <w:i/>
          <w:iCs/>
          <w:sz w:val="24"/>
          <w:szCs w:val="24"/>
        </w:rPr>
        <w:t>1</w:t>
      </w:r>
      <w:r w:rsidRPr="008400E4">
        <w:rPr>
          <w:rFonts w:ascii="Arial" w:hAnsi="Arial" w:cs="Arial"/>
          <w:b/>
          <w:bCs/>
          <w:sz w:val="24"/>
          <w:szCs w:val="24"/>
        </w:rPr>
        <w:t xml:space="preserve">. </w:t>
      </w:r>
      <w:r w:rsidRPr="008400E4">
        <w:rPr>
          <w:rFonts w:ascii="Arial" w:hAnsi="Arial" w:cs="Arial"/>
          <w:i/>
          <w:iCs/>
          <w:sz w:val="24"/>
          <w:szCs w:val="24"/>
        </w:rPr>
        <w:t>Диалогическая форма</w:t>
      </w:r>
    </w:p>
    <w:p w:rsidR="00C14634" w:rsidRPr="008400E4" w:rsidRDefault="00C14634" w:rsidP="00B47FFB">
      <w:pPr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Умение вести:</w:t>
      </w:r>
    </w:p>
    <w:p w:rsidR="00C14634" w:rsidRPr="008400E4" w:rsidRDefault="00C14634" w:rsidP="00CD0FF7">
      <w:pPr>
        <w:numPr>
          <w:ilvl w:val="0"/>
          <w:numId w:val="5"/>
        </w:numPr>
        <w:tabs>
          <w:tab w:val="num" w:pos="0"/>
        </w:tabs>
        <w:spacing w:after="0" w:line="240" w:lineRule="auto"/>
        <w:ind w:left="0" w:firstLine="900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этикетные диалоги в типичных ситуациях бытового, учебно - трудового и межкультурного общения, в том числе с помощью средств коммуникации;</w:t>
      </w:r>
    </w:p>
    <w:p w:rsidR="00C14634" w:rsidRPr="008400E4" w:rsidRDefault="00C14634" w:rsidP="00CD0FF7">
      <w:pPr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диалог - расспрос (запрос информации и ответ на него);</w:t>
      </w:r>
    </w:p>
    <w:p w:rsidR="00C14634" w:rsidRPr="008400E4" w:rsidRDefault="00C14634" w:rsidP="00CD0FF7">
      <w:pPr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диалог - побуждение к действию. Объём реплик не менее 3 со стороны каждого учащегося.</w:t>
      </w:r>
    </w:p>
    <w:p w:rsidR="00C14634" w:rsidRPr="008400E4" w:rsidRDefault="00C14634" w:rsidP="00B47FFB">
      <w:pPr>
        <w:spacing w:after="0" w:line="240" w:lineRule="auto"/>
        <w:jc w:val="both"/>
        <w:rPr>
          <w:rFonts w:ascii="Arial" w:hAnsi="Arial" w:cs="Arial"/>
          <w:i/>
          <w:iCs/>
          <w:sz w:val="24"/>
          <w:szCs w:val="24"/>
        </w:rPr>
      </w:pPr>
      <w:r w:rsidRPr="008400E4">
        <w:rPr>
          <w:rFonts w:ascii="Arial" w:hAnsi="Arial" w:cs="Arial"/>
          <w:i/>
          <w:iCs/>
          <w:sz w:val="24"/>
          <w:szCs w:val="24"/>
        </w:rPr>
        <w:t>2. Монологическая форма</w:t>
      </w:r>
    </w:p>
    <w:p w:rsidR="00C14634" w:rsidRPr="008400E4" w:rsidRDefault="00C14634" w:rsidP="00B47FF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Умение пользоваться:</w:t>
      </w:r>
    </w:p>
    <w:p w:rsidR="00C14634" w:rsidRPr="008400E4" w:rsidRDefault="00C14634" w:rsidP="00CD0FF7">
      <w:pPr>
        <w:numPr>
          <w:ilvl w:val="0"/>
          <w:numId w:val="6"/>
        </w:numPr>
        <w:tabs>
          <w:tab w:val="num" w:pos="0"/>
        </w:tabs>
        <w:spacing w:after="0" w:line="240" w:lineRule="auto"/>
        <w:ind w:left="0" w:firstLine="360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основными  коммуникативными  типами  речи: описание, рассказ, характеристика (персонажей), сообщение. Объём высказывания от 8-10 фраз.</w:t>
      </w:r>
    </w:p>
    <w:p w:rsidR="00C14634" w:rsidRPr="008400E4" w:rsidRDefault="00C14634" w:rsidP="00B47FFB">
      <w:pPr>
        <w:spacing w:after="0" w:line="240" w:lineRule="auto"/>
        <w:ind w:firstLine="540"/>
        <w:jc w:val="both"/>
        <w:rPr>
          <w:rFonts w:ascii="Arial" w:hAnsi="Arial" w:cs="Arial"/>
          <w:b/>
          <w:bCs/>
          <w:sz w:val="24"/>
          <w:szCs w:val="24"/>
        </w:rPr>
      </w:pPr>
      <w:r w:rsidRPr="008400E4">
        <w:rPr>
          <w:rFonts w:ascii="Arial" w:hAnsi="Arial" w:cs="Arial"/>
          <w:b/>
          <w:bCs/>
          <w:sz w:val="24"/>
          <w:szCs w:val="24"/>
        </w:rPr>
        <w:t>В  русле  аудирования</w:t>
      </w:r>
    </w:p>
    <w:p w:rsidR="00C14634" w:rsidRPr="008400E4" w:rsidRDefault="00C14634" w:rsidP="00B47FFB">
      <w:pPr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Воспринимать на слух и понимать:</w:t>
      </w:r>
    </w:p>
    <w:p w:rsidR="00C14634" w:rsidRPr="008400E4" w:rsidRDefault="00C14634" w:rsidP="00CD0FF7">
      <w:pPr>
        <w:numPr>
          <w:ilvl w:val="0"/>
          <w:numId w:val="6"/>
        </w:numPr>
        <w:tabs>
          <w:tab w:val="num" w:pos="0"/>
        </w:tabs>
        <w:spacing w:after="0" w:line="240" w:lineRule="auto"/>
        <w:ind w:left="0" w:firstLine="360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речь учителя и одноклассников  в процессе общения на уроке и вербально/невербально  реагировать   на  услышанное;</w:t>
      </w:r>
    </w:p>
    <w:p w:rsidR="00C14634" w:rsidRPr="008400E4" w:rsidRDefault="00C14634" w:rsidP="00CD0FF7">
      <w:pPr>
        <w:numPr>
          <w:ilvl w:val="0"/>
          <w:numId w:val="6"/>
        </w:numPr>
        <w:tabs>
          <w:tab w:val="num" w:pos="0"/>
        </w:tabs>
        <w:spacing w:after="0" w:line="240" w:lineRule="auto"/>
        <w:ind w:left="0" w:firstLine="360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небольшие доступные тексты  в аудиозаписи, построенные в основном на изученном языковом материале, в том числе  полученные с помощью средств языковой коммуникации.</w:t>
      </w:r>
    </w:p>
    <w:p w:rsidR="00C14634" w:rsidRPr="008400E4" w:rsidRDefault="00C14634" w:rsidP="00CD0FF7">
      <w:pPr>
        <w:numPr>
          <w:ilvl w:val="0"/>
          <w:numId w:val="6"/>
        </w:numPr>
        <w:tabs>
          <w:tab w:val="num" w:pos="0"/>
        </w:tabs>
        <w:spacing w:after="0" w:line="240" w:lineRule="auto"/>
        <w:ind w:left="0" w:firstLine="360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На данной ступени при прослушивании текстов используется письменная речь для фиксации значимой информации.</w:t>
      </w:r>
    </w:p>
    <w:p w:rsidR="00C14634" w:rsidRPr="008400E4" w:rsidRDefault="00C14634" w:rsidP="00B47FFB">
      <w:pPr>
        <w:spacing w:after="0" w:line="240" w:lineRule="auto"/>
        <w:ind w:firstLine="540"/>
        <w:jc w:val="both"/>
        <w:rPr>
          <w:rFonts w:ascii="Arial" w:hAnsi="Arial" w:cs="Arial"/>
          <w:b/>
          <w:bCs/>
          <w:sz w:val="24"/>
          <w:szCs w:val="24"/>
        </w:rPr>
      </w:pPr>
      <w:r w:rsidRPr="008400E4">
        <w:rPr>
          <w:rFonts w:ascii="Arial" w:hAnsi="Arial" w:cs="Arial"/>
          <w:b/>
          <w:bCs/>
          <w:sz w:val="24"/>
          <w:szCs w:val="24"/>
        </w:rPr>
        <w:t xml:space="preserve">В  русле чтения </w:t>
      </w:r>
    </w:p>
    <w:p w:rsidR="00C14634" w:rsidRPr="008400E4" w:rsidRDefault="00C14634" w:rsidP="00B47FF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 xml:space="preserve">Читать: </w:t>
      </w:r>
    </w:p>
    <w:p w:rsidR="00C14634" w:rsidRPr="008400E4" w:rsidRDefault="00C14634" w:rsidP="00CD0FF7">
      <w:pPr>
        <w:numPr>
          <w:ilvl w:val="0"/>
          <w:numId w:val="7"/>
        </w:numPr>
        <w:tabs>
          <w:tab w:val="num" w:pos="0"/>
        </w:tabs>
        <w:spacing w:after="0" w:line="240" w:lineRule="auto"/>
        <w:ind w:left="0" w:firstLine="360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вслух небольшие тексты, построенные на изученном языковом материале;</w:t>
      </w:r>
    </w:p>
    <w:p w:rsidR="00C14634" w:rsidRPr="008400E4" w:rsidRDefault="00C14634" w:rsidP="00CD0FF7">
      <w:pPr>
        <w:numPr>
          <w:ilvl w:val="0"/>
          <w:numId w:val="7"/>
        </w:numPr>
        <w:tabs>
          <w:tab w:val="num" w:pos="0"/>
        </w:tabs>
        <w:spacing w:after="0" w:line="240" w:lineRule="auto"/>
        <w:ind w:left="0" w:firstLine="360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про себя и понимать тексты, содержащие как изученный языковой материал, так и отдельные новые слова, находить в тексте необходимую информацию (имена персонажей, где происходит действие и т.д.).</w:t>
      </w:r>
    </w:p>
    <w:p w:rsidR="00C14634" w:rsidRPr="008400E4" w:rsidRDefault="00C14634" w:rsidP="00CD0FF7">
      <w:pPr>
        <w:numPr>
          <w:ilvl w:val="0"/>
          <w:numId w:val="7"/>
        </w:numPr>
        <w:tabs>
          <w:tab w:val="num" w:pos="0"/>
        </w:tabs>
        <w:spacing w:after="0" w:line="240" w:lineRule="auto"/>
        <w:ind w:left="0" w:firstLine="360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возможно использование двуязычного словаря.</w:t>
      </w:r>
    </w:p>
    <w:p w:rsidR="00C14634" w:rsidRPr="008400E4" w:rsidRDefault="00C14634" w:rsidP="00B47FFB">
      <w:pPr>
        <w:spacing w:after="0" w:line="240" w:lineRule="auto"/>
        <w:ind w:firstLine="540"/>
        <w:jc w:val="both"/>
        <w:rPr>
          <w:rFonts w:ascii="Arial" w:hAnsi="Arial" w:cs="Arial"/>
          <w:b/>
          <w:bCs/>
          <w:sz w:val="24"/>
          <w:szCs w:val="24"/>
        </w:rPr>
      </w:pPr>
      <w:r w:rsidRPr="008400E4">
        <w:rPr>
          <w:rFonts w:ascii="Arial" w:hAnsi="Arial" w:cs="Arial"/>
          <w:b/>
          <w:bCs/>
          <w:sz w:val="24"/>
          <w:szCs w:val="24"/>
        </w:rPr>
        <w:t>В русле письма</w:t>
      </w:r>
    </w:p>
    <w:p w:rsidR="00C14634" w:rsidRPr="008400E4" w:rsidRDefault="00C14634" w:rsidP="00B47FFB">
      <w:pPr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 xml:space="preserve">Владеть: </w:t>
      </w:r>
    </w:p>
    <w:p w:rsidR="00C14634" w:rsidRPr="008400E4" w:rsidRDefault="00C14634" w:rsidP="00CD0FF7">
      <w:pPr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умением выписывать из текста слова, словосочетания и предложения;</w:t>
      </w:r>
    </w:p>
    <w:p w:rsidR="00C14634" w:rsidRPr="008400E4" w:rsidRDefault="00C14634" w:rsidP="00CD0FF7">
      <w:pPr>
        <w:numPr>
          <w:ilvl w:val="0"/>
          <w:numId w:val="8"/>
        </w:numPr>
        <w:tabs>
          <w:tab w:val="num" w:pos="0"/>
        </w:tabs>
        <w:spacing w:after="0" w:line="240" w:lineRule="auto"/>
        <w:ind w:left="0" w:firstLine="360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основами письменной речи: писать по образцу поздравление с праздником, короткое личное письмо, поздравление с днём рождения, выражать пожелания.</w:t>
      </w:r>
    </w:p>
    <w:p w:rsidR="00C14634" w:rsidRPr="008400E4" w:rsidRDefault="00C14634" w:rsidP="00B47FFB">
      <w:pPr>
        <w:spacing w:after="0" w:line="240" w:lineRule="auto"/>
        <w:ind w:firstLine="360"/>
        <w:jc w:val="both"/>
        <w:rPr>
          <w:rFonts w:ascii="Arial" w:hAnsi="Arial" w:cs="Arial"/>
          <w:b/>
          <w:sz w:val="24"/>
          <w:szCs w:val="24"/>
        </w:rPr>
      </w:pPr>
      <w:r w:rsidRPr="008400E4">
        <w:rPr>
          <w:rFonts w:ascii="Arial" w:hAnsi="Arial" w:cs="Arial"/>
          <w:b/>
          <w:sz w:val="24"/>
          <w:szCs w:val="24"/>
        </w:rPr>
        <w:t>Компенсаторные умения</w:t>
      </w:r>
    </w:p>
    <w:p w:rsidR="00C14634" w:rsidRPr="008400E4" w:rsidRDefault="00C14634" w:rsidP="00B47FFB">
      <w:pPr>
        <w:spacing w:after="0" w:line="240" w:lineRule="auto"/>
        <w:ind w:firstLine="360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Совершенствуются умения:</w:t>
      </w:r>
    </w:p>
    <w:p w:rsidR="00C14634" w:rsidRPr="008400E4" w:rsidRDefault="00C14634" w:rsidP="00CD0FF7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переспрашивать, просить повторить;</w:t>
      </w:r>
    </w:p>
    <w:p w:rsidR="00C14634" w:rsidRPr="008400E4" w:rsidRDefault="00C14634" w:rsidP="00CD0FF7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использовать в качестве опоры ключевые слова, тематический словарь;</w:t>
      </w:r>
    </w:p>
    <w:p w:rsidR="00C14634" w:rsidRPr="008400E4" w:rsidRDefault="00C14634" w:rsidP="00CD0FF7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прогнозировать содержание текста на основе заголовка;</w:t>
      </w:r>
    </w:p>
    <w:p w:rsidR="00C14634" w:rsidRPr="008400E4" w:rsidRDefault="00C14634" w:rsidP="00CD0FF7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догадываться о значении незнакомых слов по контексту, по жестам и мимике собеседника.</w:t>
      </w:r>
    </w:p>
    <w:p w:rsidR="00C14634" w:rsidRPr="008400E4" w:rsidRDefault="00C14634" w:rsidP="00B47FFB">
      <w:pPr>
        <w:widowControl w:val="0"/>
        <w:shd w:val="clear" w:color="auto" w:fill="FFFFFF"/>
        <w:tabs>
          <w:tab w:val="left" w:pos="658"/>
        </w:tabs>
        <w:autoSpaceDE w:val="0"/>
        <w:autoSpaceDN w:val="0"/>
        <w:adjustRightInd w:val="0"/>
        <w:spacing w:after="0" w:line="240" w:lineRule="auto"/>
        <w:ind w:right="2"/>
        <w:jc w:val="both"/>
        <w:rPr>
          <w:rFonts w:ascii="Arial" w:hAnsi="Arial" w:cs="Arial"/>
          <w:b/>
          <w:bCs/>
          <w:sz w:val="24"/>
          <w:szCs w:val="24"/>
        </w:rPr>
      </w:pPr>
      <w:r w:rsidRPr="008400E4">
        <w:rPr>
          <w:rFonts w:ascii="Arial" w:hAnsi="Arial" w:cs="Arial"/>
          <w:b/>
          <w:bCs/>
          <w:sz w:val="24"/>
          <w:szCs w:val="24"/>
        </w:rPr>
        <w:t>Языковые средства</w:t>
      </w:r>
    </w:p>
    <w:p w:rsidR="00C14634" w:rsidRPr="008400E4" w:rsidRDefault="00C14634" w:rsidP="00B47FFB">
      <w:pPr>
        <w:widowControl w:val="0"/>
        <w:shd w:val="clear" w:color="auto" w:fill="FFFFFF"/>
        <w:tabs>
          <w:tab w:val="left" w:pos="658"/>
        </w:tabs>
        <w:autoSpaceDE w:val="0"/>
        <w:autoSpaceDN w:val="0"/>
        <w:adjustRightInd w:val="0"/>
        <w:spacing w:after="0" w:line="240" w:lineRule="auto"/>
        <w:ind w:right="2"/>
        <w:jc w:val="both"/>
        <w:rPr>
          <w:rFonts w:ascii="Arial" w:hAnsi="Arial" w:cs="Arial"/>
          <w:bCs/>
          <w:sz w:val="24"/>
          <w:szCs w:val="24"/>
        </w:rPr>
      </w:pPr>
      <w:r w:rsidRPr="008400E4">
        <w:rPr>
          <w:rFonts w:ascii="Arial" w:hAnsi="Arial" w:cs="Arial"/>
          <w:b/>
          <w:bCs/>
          <w:i/>
          <w:sz w:val="24"/>
          <w:szCs w:val="24"/>
        </w:rPr>
        <w:t xml:space="preserve">     Графика, каллиграфия, орфография.</w:t>
      </w:r>
    </w:p>
    <w:p w:rsidR="00C14634" w:rsidRPr="008400E4" w:rsidRDefault="00C14634" w:rsidP="00B47FFB">
      <w:pPr>
        <w:widowControl w:val="0"/>
        <w:shd w:val="clear" w:color="auto" w:fill="FFFFFF"/>
        <w:tabs>
          <w:tab w:val="left" w:pos="658"/>
        </w:tabs>
        <w:autoSpaceDE w:val="0"/>
        <w:autoSpaceDN w:val="0"/>
        <w:adjustRightInd w:val="0"/>
        <w:spacing w:after="0" w:line="240" w:lineRule="auto"/>
        <w:ind w:right="2"/>
        <w:jc w:val="both"/>
        <w:rPr>
          <w:rFonts w:ascii="Arial" w:hAnsi="Arial" w:cs="Arial"/>
          <w:bCs/>
          <w:sz w:val="24"/>
          <w:szCs w:val="24"/>
        </w:rPr>
      </w:pPr>
      <w:r w:rsidRPr="008400E4">
        <w:rPr>
          <w:rFonts w:ascii="Arial" w:hAnsi="Arial" w:cs="Arial"/>
          <w:bCs/>
          <w:sz w:val="24"/>
          <w:szCs w:val="24"/>
        </w:rPr>
        <w:t>Правила чтения и написания новых слови навыки применения в рамках изучаемого лексико-грамматического материала.</w:t>
      </w:r>
    </w:p>
    <w:p w:rsidR="00C14634" w:rsidRPr="008400E4" w:rsidRDefault="00C14634" w:rsidP="00B47FFB">
      <w:pPr>
        <w:widowControl w:val="0"/>
        <w:shd w:val="clear" w:color="auto" w:fill="FFFFFF"/>
        <w:tabs>
          <w:tab w:val="left" w:pos="658"/>
        </w:tabs>
        <w:autoSpaceDE w:val="0"/>
        <w:autoSpaceDN w:val="0"/>
        <w:adjustRightInd w:val="0"/>
        <w:spacing w:after="0" w:line="240" w:lineRule="auto"/>
        <w:ind w:right="2"/>
        <w:jc w:val="both"/>
        <w:rPr>
          <w:rFonts w:ascii="Arial" w:hAnsi="Arial" w:cs="Arial"/>
          <w:b/>
          <w:i/>
          <w:sz w:val="24"/>
          <w:szCs w:val="24"/>
        </w:rPr>
      </w:pPr>
      <w:r w:rsidRPr="008400E4">
        <w:rPr>
          <w:rFonts w:ascii="Arial" w:hAnsi="Arial" w:cs="Arial"/>
          <w:b/>
          <w:i/>
          <w:sz w:val="24"/>
          <w:szCs w:val="24"/>
        </w:rPr>
        <w:t xml:space="preserve">     Фонетическая сторона речи. </w:t>
      </w:r>
    </w:p>
    <w:p w:rsidR="00C14634" w:rsidRPr="008400E4" w:rsidRDefault="00C14634" w:rsidP="00B47FFB">
      <w:pPr>
        <w:widowControl w:val="0"/>
        <w:shd w:val="clear" w:color="auto" w:fill="FFFFFF"/>
        <w:tabs>
          <w:tab w:val="left" w:pos="658"/>
        </w:tabs>
        <w:autoSpaceDE w:val="0"/>
        <w:autoSpaceDN w:val="0"/>
        <w:adjustRightInd w:val="0"/>
        <w:spacing w:after="0" w:line="240" w:lineRule="auto"/>
        <w:ind w:right="2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Различение на слух всех звуков немецкого языка и адекватное их произношение, соблюдение правильного ударения в словах и фразах. Членение предложений на смысловые группы. Соблюдение правильной интонации в различных типах предложений.</w:t>
      </w:r>
    </w:p>
    <w:p w:rsidR="00C14634" w:rsidRPr="008400E4" w:rsidRDefault="00C14634" w:rsidP="00B47FFB">
      <w:pPr>
        <w:shd w:val="clear" w:color="auto" w:fill="FFFFFF"/>
        <w:spacing w:after="0" w:line="240" w:lineRule="auto"/>
        <w:ind w:left="19" w:right="2" w:firstLine="407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b/>
          <w:bCs/>
          <w:i/>
          <w:iCs/>
          <w:sz w:val="24"/>
          <w:szCs w:val="24"/>
        </w:rPr>
        <w:t>Лексическая сторона речи</w:t>
      </w:r>
    </w:p>
    <w:p w:rsidR="00C14634" w:rsidRPr="008400E4" w:rsidRDefault="00C14634" w:rsidP="00B47FFB">
      <w:pPr>
        <w:shd w:val="clear" w:color="auto" w:fill="FFFFFF"/>
        <w:spacing w:after="0" w:line="240" w:lineRule="auto"/>
        <w:ind w:left="19" w:right="2" w:firstLine="407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color w:val="000000"/>
          <w:sz w:val="24"/>
          <w:szCs w:val="24"/>
        </w:rPr>
        <w:t>Овладение лексическими единицами, обслуживающими новые темы, проблемы и ситуации общения в пределах тема</w:t>
      </w:r>
      <w:r w:rsidRPr="008400E4">
        <w:rPr>
          <w:rFonts w:ascii="Arial" w:hAnsi="Arial" w:cs="Arial"/>
          <w:color w:val="000000"/>
          <w:sz w:val="24"/>
          <w:szCs w:val="24"/>
        </w:rPr>
        <w:softHyphen/>
        <w:t>тики основной школы, в объеме 900 единиц (включая 500, ус</w:t>
      </w:r>
      <w:r w:rsidRPr="008400E4">
        <w:rPr>
          <w:rFonts w:ascii="Arial" w:hAnsi="Arial" w:cs="Arial"/>
          <w:color w:val="000000"/>
          <w:sz w:val="24"/>
          <w:szCs w:val="24"/>
        </w:rPr>
        <w:softHyphen/>
        <w:t>военных в начальной школе). Лексические единицы включают устойчивые словосочетания, оценочную лексику, реплики-кли</w:t>
      </w:r>
      <w:r w:rsidRPr="008400E4">
        <w:rPr>
          <w:rFonts w:ascii="Arial" w:hAnsi="Arial" w:cs="Arial"/>
          <w:color w:val="000000"/>
          <w:sz w:val="24"/>
          <w:szCs w:val="24"/>
        </w:rPr>
        <w:softHyphen/>
        <w:t>ше речевого этикета, отражающие культуру стран изучаемого языка.</w:t>
      </w:r>
    </w:p>
    <w:p w:rsidR="00C14634" w:rsidRPr="008400E4" w:rsidRDefault="00C14634" w:rsidP="00B47FFB">
      <w:pPr>
        <w:shd w:val="clear" w:color="auto" w:fill="FFFFFF"/>
        <w:spacing w:after="0" w:line="240" w:lineRule="auto"/>
        <w:ind w:left="19" w:right="2" w:firstLine="407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color w:val="000000"/>
          <w:sz w:val="24"/>
          <w:szCs w:val="24"/>
        </w:rPr>
        <w:t>Основные способы словообразования:</w:t>
      </w:r>
    </w:p>
    <w:p w:rsidR="00C14634" w:rsidRPr="008400E4" w:rsidRDefault="00C14634" w:rsidP="00B47FFB">
      <w:pPr>
        <w:shd w:val="clear" w:color="auto" w:fill="FFFFFF"/>
        <w:tabs>
          <w:tab w:val="left" w:pos="658"/>
        </w:tabs>
        <w:spacing w:after="0" w:line="240" w:lineRule="auto"/>
        <w:ind w:left="19" w:right="2" w:firstLine="407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color w:val="000000"/>
          <w:sz w:val="24"/>
          <w:szCs w:val="24"/>
        </w:rPr>
        <w:t>1)</w:t>
      </w:r>
      <w:r w:rsidRPr="008400E4">
        <w:rPr>
          <w:rFonts w:ascii="Arial" w:hAnsi="Arial" w:cs="Arial"/>
          <w:color w:val="000000"/>
          <w:sz w:val="24"/>
          <w:szCs w:val="24"/>
        </w:rPr>
        <w:tab/>
        <w:t>аффиксация:</w:t>
      </w:r>
    </w:p>
    <w:p w:rsidR="00C14634" w:rsidRPr="008400E4" w:rsidRDefault="00C14634" w:rsidP="00CD0FF7">
      <w:pPr>
        <w:widowControl w:val="0"/>
        <w:numPr>
          <w:ilvl w:val="0"/>
          <w:numId w:val="10"/>
        </w:numPr>
        <w:shd w:val="clear" w:color="auto" w:fill="FFFFFF"/>
        <w:tabs>
          <w:tab w:val="left" w:pos="581"/>
        </w:tabs>
        <w:autoSpaceDE w:val="0"/>
        <w:autoSpaceDN w:val="0"/>
        <w:adjustRightInd w:val="0"/>
        <w:spacing w:after="0" w:line="240" w:lineRule="auto"/>
        <w:ind w:left="19" w:right="2" w:firstLine="407"/>
        <w:jc w:val="both"/>
        <w:rPr>
          <w:rFonts w:ascii="Arial" w:hAnsi="Arial" w:cs="Arial"/>
          <w:color w:val="000000"/>
          <w:sz w:val="24"/>
          <w:szCs w:val="24"/>
          <w:lang w:val="de-DE"/>
        </w:rPr>
      </w:pPr>
      <w:r w:rsidRPr="008400E4">
        <w:rPr>
          <w:rFonts w:ascii="Arial" w:hAnsi="Arial" w:cs="Arial"/>
          <w:color w:val="000000"/>
          <w:sz w:val="24"/>
          <w:szCs w:val="24"/>
        </w:rPr>
        <w:t>существительныхссуффиксами</w:t>
      </w:r>
      <w:r w:rsidRPr="008400E4">
        <w:rPr>
          <w:rFonts w:ascii="Arial" w:hAnsi="Arial" w:cs="Arial"/>
          <w:color w:val="000000"/>
          <w:sz w:val="24"/>
          <w:szCs w:val="24"/>
          <w:lang w:val="de-DE"/>
        </w:rPr>
        <w:t xml:space="preserve"> -ung (die Lösung,  die Vereinigung); -keit (die Feindlichkeit); -heit (die Einheit); -schaft (die Gesellschaft); -um (das Datum);  -or (der Doktor); -ik (die Mathematik);  -e (die Liebe), -ler (der Wissenschaftler); -ie (die Biologie);</w:t>
      </w:r>
    </w:p>
    <w:p w:rsidR="00C14634" w:rsidRPr="008400E4" w:rsidRDefault="00C14634" w:rsidP="00CD0FF7">
      <w:pPr>
        <w:widowControl w:val="0"/>
        <w:numPr>
          <w:ilvl w:val="0"/>
          <w:numId w:val="10"/>
        </w:numPr>
        <w:shd w:val="clear" w:color="auto" w:fill="FFFFFF"/>
        <w:tabs>
          <w:tab w:val="left" w:pos="581"/>
        </w:tabs>
        <w:autoSpaceDE w:val="0"/>
        <w:autoSpaceDN w:val="0"/>
        <w:adjustRightInd w:val="0"/>
        <w:spacing w:after="0" w:line="240" w:lineRule="auto"/>
        <w:ind w:left="19" w:right="2" w:firstLine="407"/>
        <w:jc w:val="both"/>
        <w:rPr>
          <w:rFonts w:ascii="Arial" w:hAnsi="Arial" w:cs="Arial"/>
          <w:color w:val="000000"/>
          <w:sz w:val="24"/>
          <w:szCs w:val="24"/>
          <w:lang w:val="de-DE"/>
        </w:rPr>
      </w:pPr>
      <w:r w:rsidRPr="008400E4">
        <w:rPr>
          <w:rFonts w:ascii="Arial" w:hAnsi="Arial" w:cs="Arial"/>
          <w:color w:val="000000"/>
          <w:sz w:val="24"/>
          <w:szCs w:val="24"/>
        </w:rPr>
        <w:t>прилагательныхссуффиксами</w:t>
      </w:r>
      <w:r w:rsidRPr="008400E4">
        <w:rPr>
          <w:rFonts w:ascii="Arial" w:hAnsi="Arial" w:cs="Arial"/>
          <w:color w:val="000000"/>
          <w:sz w:val="24"/>
          <w:szCs w:val="24"/>
          <w:lang w:val="de-DE"/>
        </w:rPr>
        <w:t xml:space="preserve"> -ig (wichtig); -lieh (glücklich); -isch (typisch); -los (arbeitslos); -sam (langsam); -bar (wunderbar);</w:t>
      </w:r>
    </w:p>
    <w:p w:rsidR="00C14634" w:rsidRPr="008400E4" w:rsidRDefault="00C14634" w:rsidP="00CD0FF7">
      <w:pPr>
        <w:widowControl w:val="0"/>
        <w:numPr>
          <w:ilvl w:val="0"/>
          <w:numId w:val="10"/>
        </w:numPr>
        <w:shd w:val="clear" w:color="auto" w:fill="FFFFFF"/>
        <w:tabs>
          <w:tab w:val="left" w:pos="581"/>
        </w:tabs>
        <w:autoSpaceDE w:val="0"/>
        <w:autoSpaceDN w:val="0"/>
        <w:adjustRightInd w:val="0"/>
        <w:spacing w:after="0" w:line="240" w:lineRule="auto"/>
        <w:ind w:left="19" w:right="2" w:firstLine="407"/>
        <w:jc w:val="both"/>
        <w:rPr>
          <w:rFonts w:ascii="Arial" w:hAnsi="Arial" w:cs="Arial"/>
          <w:color w:val="000000"/>
          <w:sz w:val="24"/>
          <w:szCs w:val="24"/>
        </w:rPr>
      </w:pPr>
      <w:r w:rsidRPr="008400E4">
        <w:rPr>
          <w:rFonts w:ascii="Arial" w:hAnsi="Arial" w:cs="Arial"/>
          <w:color w:val="000000"/>
          <w:sz w:val="24"/>
          <w:szCs w:val="24"/>
        </w:rPr>
        <w:t xml:space="preserve">существительных и прилагательных с префиксом </w:t>
      </w:r>
      <w:r w:rsidRPr="008400E4">
        <w:rPr>
          <w:rFonts w:ascii="Arial" w:hAnsi="Arial" w:cs="Arial"/>
          <w:color w:val="000000"/>
          <w:sz w:val="24"/>
          <w:szCs w:val="24"/>
          <w:lang w:val="de-DE"/>
        </w:rPr>
        <w:t>un</w:t>
      </w:r>
      <w:r w:rsidRPr="008400E4">
        <w:rPr>
          <w:rFonts w:ascii="Arial" w:hAnsi="Arial" w:cs="Arial"/>
          <w:color w:val="000000"/>
          <w:sz w:val="24"/>
          <w:szCs w:val="24"/>
        </w:rPr>
        <w:t>- (</w:t>
      </w:r>
      <w:r w:rsidRPr="008400E4">
        <w:rPr>
          <w:rFonts w:ascii="Arial" w:hAnsi="Arial" w:cs="Arial"/>
          <w:color w:val="000000"/>
          <w:sz w:val="24"/>
          <w:szCs w:val="24"/>
          <w:lang w:val="de-DE"/>
        </w:rPr>
        <w:t>dasUngl</w:t>
      </w:r>
      <w:r w:rsidRPr="008400E4">
        <w:rPr>
          <w:rFonts w:ascii="Arial" w:hAnsi="Arial" w:cs="Arial"/>
          <w:color w:val="000000"/>
          <w:sz w:val="24"/>
          <w:szCs w:val="24"/>
        </w:rPr>
        <w:t>ü</w:t>
      </w:r>
      <w:r w:rsidRPr="008400E4">
        <w:rPr>
          <w:rFonts w:ascii="Arial" w:hAnsi="Arial" w:cs="Arial"/>
          <w:color w:val="000000"/>
          <w:sz w:val="24"/>
          <w:szCs w:val="24"/>
          <w:lang w:val="de-DE"/>
        </w:rPr>
        <w:t>ck</w:t>
      </w:r>
      <w:r w:rsidRPr="008400E4">
        <w:rPr>
          <w:rFonts w:ascii="Arial" w:hAnsi="Arial" w:cs="Arial"/>
          <w:color w:val="000000"/>
          <w:sz w:val="24"/>
          <w:szCs w:val="24"/>
        </w:rPr>
        <w:t xml:space="preserve">, </w:t>
      </w:r>
      <w:r w:rsidRPr="008400E4">
        <w:rPr>
          <w:rFonts w:ascii="Arial" w:hAnsi="Arial" w:cs="Arial"/>
          <w:color w:val="000000"/>
          <w:sz w:val="24"/>
          <w:szCs w:val="24"/>
          <w:lang w:val="de-DE"/>
        </w:rPr>
        <w:t>ungl</w:t>
      </w:r>
      <w:r w:rsidRPr="008400E4">
        <w:rPr>
          <w:rFonts w:ascii="Arial" w:hAnsi="Arial" w:cs="Arial"/>
          <w:color w:val="000000"/>
          <w:sz w:val="24"/>
          <w:szCs w:val="24"/>
        </w:rPr>
        <w:t>ü</w:t>
      </w:r>
      <w:r w:rsidRPr="008400E4">
        <w:rPr>
          <w:rFonts w:ascii="Arial" w:hAnsi="Arial" w:cs="Arial"/>
          <w:color w:val="000000"/>
          <w:sz w:val="24"/>
          <w:szCs w:val="24"/>
          <w:lang w:val="de-DE"/>
        </w:rPr>
        <w:t>cklich</w:t>
      </w:r>
      <w:r w:rsidRPr="008400E4">
        <w:rPr>
          <w:rFonts w:ascii="Arial" w:hAnsi="Arial" w:cs="Arial"/>
          <w:color w:val="000000"/>
          <w:sz w:val="24"/>
          <w:szCs w:val="24"/>
        </w:rPr>
        <w:t>);</w:t>
      </w:r>
    </w:p>
    <w:p w:rsidR="00C14634" w:rsidRPr="008400E4" w:rsidRDefault="00C14634" w:rsidP="00CD0FF7">
      <w:pPr>
        <w:widowControl w:val="0"/>
        <w:numPr>
          <w:ilvl w:val="0"/>
          <w:numId w:val="10"/>
        </w:numPr>
        <w:shd w:val="clear" w:color="auto" w:fill="FFFFFF"/>
        <w:tabs>
          <w:tab w:val="left" w:pos="581"/>
        </w:tabs>
        <w:autoSpaceDE w:val="0"/>
        <w:autoSpaceDN w:val="0"/>
        <w:adjustRightInd w:val="0"/>
        <w:spacing w:after="0" w:line="240" w:lineRule="auto"/>
        <w:ind w:left="19" w:right="2" w:firstLine="407"/>
        <w:jc w:val="both"/>
        <w:rPr>
          <w:rFonts w:ascii="Arial" w:hAnsi="Arial" w:cs="Arial"/>
          <w:color w:val="000000"/>
          <w:sz w:val="24"/>
          <w:szCs w:val="24"/>
          <w:lang w:val="de-DE"/>
        </w:rPr>
      </w:pPr>
      <w:r w:rsidRPr="008400E4">
        <w:rPr>
          <w:rFonts w:ascii="Arial" w:hAnsi="Arial" w:cs="Arial"/>
          <w:color w:val="000000"/>
          <w:sz w:val="24"/>
          <w:szCs w:val="24"/>
        </w:rPr>
        <w:t>существительных</w:t>
      </w:r>
      <w:r w:rsidRPr="008400E4">
        <w:rPr>
          <w:rFonts w:ascii="Arial" w:hAnsi="Arial" w:cs="Arial"/>
          <w:b/>
          <w:bCs/>
          <w:color w:val="000000"/>
          <w:sz w:val="24"/>
          <w:szCs w:val="24"/>
        </w:rPr>
        <w:t>и</w:t>
      </w:r>
      <w:r w:rsidRPr="008400E4">
        <w:rPr>
          <w:rFonts w:ascii="Arial" w:hAnsi="Arial" w:cs="Arial"/>
          <w:color w:val="000000"/>
          <w:sz w:val="24"/>
          <w:szCs w:val="24"/>
        </w:rPr>
        <w:t>глаголовспрефиксами</w:t>
      </w:r>
      <w:r w:rsidRPr="008400E4">
        <w:rPr>
          <w:rFonts w:ascii="Arial" w:hAnsi="Arial" w:cs="Arial"/>
          <w:color w:val="000000"/>
          <w:sz w:val="24"/>
          <w:szCs w:val="24"/>
          <w:lang w:val="de-DE"/>
        </w:rPr>
        <w:t>:  vor-   (der \brort, vorbereiten); mit- (die Mitverantwortung, mitspielen);</w:t>
      </w:r>
    </w:p>
    <w:p w:rsidR="00C14634" w:rsidRPr="008400E4" w:rsidRDefault="00C14634" w:rsidP="00CD0FF7">
      <w:pPr>
        <w:widowControl w:val="0"/>
        <w:numPr>
          <w:ilvl w:val="0"/>
          <w:numId w:val="10"/>
        </w:numPr>
        <w:shd w:val="clear" w:color="auto" w:fill="FFFFFF"/>
        <w:tabs>
          <w:tab w:val="left" w:pos="581"/>
        </w:tabs>
        <w:autoSpaceDE w:val="0"/>
        <w:autoSpaceDN w:val="0"/>
        <w:adjustRightInd w:val="0"/>
        <w:spacing w:after="0" w:line="240" w:lineRule="auto"/>
        <w:ind w:left="19" w:right="2" w:firstLine="407"/>
        <w:jc w:val="both"/>
        <w:rPr>
          <w:rFonts w:ascii="Arial" w:hAnsi="Arial" w:cs="Arial"/>
          <w:color w:val="000000"/>
          <w:sz w:val="24"/>
          <w:szCs w:val="24"/>
        </w:rPr>
      </w:pPr>
      <w:r w:rsidRPr="008400E4">
        <w:rPr>
          <w:rFonts w:ascii="Arial" w:hAnsi="Arial" w:cs="Arial"/>
          <w:color w:val="000000"/>
          <w:sz w:val="24"/>
          <w:szCs w:val="24"/>
        </w:rPr>
        <w:t xml:space="preserve">глаголов с отделяемыми и неотделяемыми приставками и другими словами в функции приставок типа </w:t>
      </w:r>
      <w:r w:rsidRPr="008400E4">
        <w:rPr>
          <w:rFonts w:ascii="Arial" w:hAnsi="Arial" w:cs="Arial"/>
          <w:color w:val="000000"/>
          <w:sz w:val="24"/>
          <w:szCs w:val="24"/>
          <w:lang w:val="de-DE"/>
        </w:rPr>
        <w:t>erz</w:t>
      </w:r>
      <w:r w:rsidRPr="008400E4">
        <w:rPr>
          <w:rFonts w:ascii="Arial" w:hAnsi="Arial" w:cs="Arial"/>
          <w:color w:val="000000"/>
          <w:sz w:val="24"/>
          <w:szCs w:val="24"/>
        </w:rPr>
        <w:t>ä</w:t>
      </w:r>
      <w:r w:rsidRPr="008400E4">
        <w:rPr>
          <w:rFonts w:ascii="Arial" w:hAnsi="Arial" w:cs="Arial"/>
          <w:color w:val="000000"/>
          <w:sz w:val="24"/>
          <w:szCs w:val="24"/>
          <w:lang w:val="de-DE"/>
        </w:rPr>
        <w:t>hlen</w:t>
      </w:r>
      <w:r w:rsidRPr="008400E4">
        <w:rPr>
          <w:rFonts w:ascii="Arial" w:hAnsi="Arial" w:cs="Arial"/>
          <w:color w:val="000000"/>
          <w:sz w:val="24"/>
          <w:szCs w:val="24"/>
        </w:rPr>
        <w:t xml:space="preserve">, </w:t>
      </w:r>
      <w:r w:rsidRPr="008400E4">
        <w:rPr>
          <w:rFonts w:ascii="Arial" w:hAnsi="Arial" w:cs="Arial"/>
          <w:color w:val="000000"/>
          <w:sz w:val="24"/>
          <w:szCs w:val="24"/>
          <w:lang w:val="de-DE"/>
        </w:rPr>
        <w:t>wegwerfen</w:t>
      </w:r>
      <w:r w:rsidRPr="008400E4">
        <w:rPr>
          <w:rFonts w:ascii="Arial" w:hAnsi="Arial" w:cs="Arial"/>
          <w:color w:val="000000"/>
          <w:sz w:val="24"/>
          <w:szCs w:val="24"/>
        </w:rPr>
        <w:t>;</w:t>
      </w:r>
    </w:p>
    <w:p w:rsidR="00C14634" w:rsidRPr="008400E4" w:rsidRDefault="00C14634" w:rsidP="00CD0FF7">
      <w:pPr>
        <w:widowControl w:val="0"/>
        <w:numPr>
          <w:ilvl w:val="0"/>
          <w:numId w:val="11"/>
        </w:numPr>
        <w:shd w:val="clear" w:color="auto" w:fill="FFFFFF"/>
        <w:tabs>
          <w:tab w:val="left" w:pos="658"/>
        </w:tabs>
        <w:autoSpaceDE w:val="0"/>
        <w:autoSpaceDN w:val="0"/>
        <w:adjustRightInd w:val="0"/>
        <w:spacing w:after="0" w:line="240" w:lineRule="auto"/>
        <w:ind w:left="720" w:right="2" w:hanging="360"/>
        <w:jc w:val="both"/>
        <w:rPr>
          <w:rFonts w:ascii="Arial" w:hAnsi="Arial" w:cs="Arial"/>
          <w:color w:val="000000"/>
          <w:sz w:val="24"/>
          <w:szCs w:val="24"/>
        </w:rPr>
      </w:pPr>
      <w:r w:rsidRPr="008400E4">
        <w:rPr>
          <w:rFonts w:ascii="Arial" w:hAnsi="Arial" w:cs="Arial"/>
          <w:color w:val="000000"/>
          <w:sz w:val="24"/>
          <w:szCs w:val="24"/>
        </w:rPr>
        <w:t>словосложение: существительное + существительное (</w:t>
      </w:r>
      <w:r w:rsidRPr="008400E4">
        <w:rPr>
          <w:rFonts w:ascii="Arial" w:hAnsi="Arial" w:cs="Arial"/>
          <w:color w:val="000000"/>
          <w:sz w:val="24"/>
          <w:szCs w:val="24"/>
          <w:lang w:val="de-DE"/>
        </w:rPr>
        <w:t>dasArbeitszimmer</w:t>
      </w:r>
      <w:r w:rsidRPr="008400E4">
        <w:rPr>
          <w:rFonts w:ascii="Arial" w:hAnsi="Arial" w:cs="Arial"/>
          <w:color w:val="000000"/>
          <w:sz w:val="24"/>
          <w:szCs w:val="24"/>
        </w:rPr>
        <w:t>); прилагательное + прилагательное (</w:t>
      </w:r>
      <w:r w:rsidRPr="008400E4">
        <w:rPr>
          <w:rFonts w:ascii="Arial" w:hAnsi="Arial" w:cs="Arial"/>
          <w:color w:val="000000"/>
          <w:sz w:val="24"/>
          <w:szCs w:val="24"/>
          <w:lang w:val="de-DE"/>
        </w:rPr>
        <w:t>dunkelblau</w:t>
      </w:r>
      <w:r w:rsidRPr="008400E4">
        <w:rPr>
          <w:rFonts w:ascii="Arial" w:hAnsi="Arial" w:cs="Arial"/>
          <w:color w:val="000000"/>
          <w:sz w:val="24"/>
          <w:szCs w:val="24"/>
        </w:rPr>
        <w:t xml:space="preserve">, </w:t>
      </w:r>
      <w:r w:rsidRPr="008400E4">
        <w:rPr>
          <w:rFonts w:ascii="Arial" w:hAnsi="Arial" w:cs="Arial"/>
          <w:color w:val="000000"/>
          <w:sz w:val="24"/>
          <w:szCs w:val="24"/>
          <w:lang w:val="de-DE"/>
        </w:rPr>
        <w:t>hellblond</w:t>
      </w:r>
      <w:r w:rsidRPr="008400E4">
        <w:rPr>
          <w:rFonts w:ascii="Arial" w:hAnsi="Arial" w:cs="Arial"/>
          <w:color w:val="000000"/>
          <w:sz w:val="24"/>
          <w:szCs w:val="24"/>
        </w:rPr>
        <w:t>);   прилагательное   +   существительное   (</w:t>
      </w:r>
      <w:r w:rsidRPr="008400E4">
        <w:rPr>
          <w:rFonts w:ascii="Arial" w:hAnsi="Arial" w:cs="Arial"/>
          <w:color w:val="000000"/>
          <w:sz w:val="24"/>
          <w:szCs w:val="24"/>
          <w:lang w:val="de-DE"/>
        </w:rPr>
        <w:t>dieFremdsprache</w:t>
      </w:r>
      <w:r w:rsidRPr="008400E4">
        <w:rPr>
          <w:rFonts w:ascii="Arial" w:hAnsi="Arial" w:cs="Arial"/>
          <w:color w:val="000000"/>
          <w:sz w:val="24"/>
          <w:szCs w:val="24"/>
        </w:rPr>
        <w:t>); глагол + существительное (</w:t>
      </w:r>
      <w:r w:rsidRPr="008400E4">
        <w:rPr>
          <w:rFonts w:ascii="Arial" w:hAnsi="Arial" w:cs="Arial"/>
          <w:color w:val="000000"/>
          <w:sz w:val="24"/>
          <w:szCs w:val="24"/>
          <w:lang w:val="de-DE"/>
        </w:rPr>
        <w:t>dieSchwimmhalle</w:t>
      </w:r>
      <w:r w:rsidRPr="008400E4">
        <w:rPr>
          <w:rFonts w:ascii="Arial" w:hAnsi="Arial" w:cs="Arial"/>
          <w:color w:val="000000"/>
          <w:sz w:val="24"/>
          <w:szCs w:val="24"/>
        </w:rPr>
        <w:t>);</w:t>
      </w:r>
    </w:p>
    <w:p w:rsidR="00C14634" w:rsidRPr="008400E4" w:rsidRDefault="00C14634" w:rsidP="00B47FFB">
      <w:pPr>
        <w:shd w:val="clear" w:color="auto" w:fill="FFFFFF"/>
        <w:spacing w:after="0" w:line="240" w:lineRule="auto"/>
        <w:ind w:left="19" w:right="2" w:firstLine="407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color w:val="000000"/>
          <w:sz w:val="24"/>
          <w:szCs w:val="24"/>
        </w:rPr>
        <w:t>Представления о синонимии, антонимии, лексической со</w:t>
      </w:r>
      <w:r w:rsidRPr="008400E4">
        <w:rPr>
          <w:rFonts w:ascii="Arial" w:hAnsi="Arial" w:cs="Arial"/>
          <w:color w:val="000000"/>
          <w:sz w:val="24"/>
          <w:szCs w:val="24"/>
        </w:rPr>
        <w:softHyphen/>
        <w:t>четаемости, многозначности.</w:t>
      </w:r>
    </w:p>
    <w:p w:rsidR="00C14634" w:rsidRPr="008400E4" w:rsidRDefault="00C14634" w:rsidP="00B47FFB">
      <w:pPr>
        <w:shd w:val="clear" w:color="auto" w:fill="FFFFFF"/>
        <w:spacing w:after="0" w:line="240" w:lineRule="auto"/>
        <w:ind w:left="19" w:right="2" w:firstLine="407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b/>
          <w:bCs/>
          <w:i/>
          <w:iCs/>
          <w:color w:val="000000"/>
          <w:sz w:val="24"/>
          <w:szCs w:val="24"/>
        </w:rPr>
        <w:t>Грамматическая сторона речи</w:t>
      </w:r>
    </w:p>
    <w:p w:rsidR="00C14634" w:rsidRPr="008400E4" w:rsidRDefault="00C14634" w:rsidP="00B47FFB">
      <w:pPr>
        <w:shd w:val="clear" w:color="auto" w:fill="FFFFFF"/>
        <w:spacing w:after="0" w:line="240" w:lineRule="auto"/>
        <w:ind w:left="19" w:right="2" w:firstLine="407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color w:val="000000"/>
          <w:sz w:val="24"/>
          <w:szCs w:val="24"/>
        </w:rPr>
        <w:t>Дальнейшее расширение объема значений грамматических средств, изученных ранее, и знакомство с новыми граммати</w:t>
      </w:r>
      <w:r w:rsidRPr="008400E4">
        <w:rPr>
          <w:rFonts w:ascii="Arial" w:hAnsi="Arial" w:cs="Arial"/>
          <w:color w:val="000000"/>
          <w:sz w:val="24"/>
          <w:szCs w:val="24"/>
        </w:rPr>
        <w:softHyphen/>
        <w:t>ческими явлениями.</w:t>
      </w:r>
    </w:p>
    <w:p w:rsidR="00C14634" w:rsidRPr="008400E4" w:rsidRDefault="00C14634" w:rsidP="00B47FFB">
      <w:pPr>
        <w:shd w:val="clear" w:color="auto" w:fill="FFFFFF"/>
        <w:spacing w:after="0" w:line="240" w:lineRule="auto"/>
        <w:ind w:left="19" w:right="2" w:firstLine="407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color w:val="000000"/>
          <w:sz w:val="24"/>
          <w:szCs w:val="24"/>
        </w:rPr>
        <w:t>Нераспространенные и распространенные предложения.</w:t>
      </w:r>
    </w:p>
    <w:p w:rsidR="00C14634" w:rsidRPr="008400E4" w:rsidRDefault="00C14634" w:rsidP="00B47FFB">
      <w:pPr>
        <w:shd w:val="clear" w:color="auto" w:fill="FFFFFF"/>
        <w:spacing w:after="0" w:line="240" w:lineRule="auto"/>
        <w:ind w:left="19" w:right="2" w:firstLine="407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color w:val="000000"/>
          <w:sz w:val="24"/>
          <w:szCs w:val="24"/>
        </w:rPr>
        <w:t>Безличные предложения (</w:t>
      </w:r>
      <w:r w:rsidRPr="008400E4">
        <w:rPr>
          <w:rFonts w:ascii="Arial" w:hAnsi="Arial" w:cs="Arial"/>
          <w:color w:val="000000"/>
          <w:sz w:val="24"/>
          <w:szCs w:val="24"/>
          <w:lang w:val="de-DE"/>
        </w:rPr>
        <w:t>Esistwarm</w:t>
      </w:r>
      <w:r w:rsidRPr="008400E4">
        <w:rPr>
          <w:rFonts w:ascii="Arial" w:hAnsi="Arial" w:cs="Arial"/>
          <w:color w:val="000000"/>
          <w:sz w:val="24"/>
          <w:szCs w:val="24"/>
        </w:rPr>
        <w:t>.</w:t>
      </w:r>
      <w:r w:rsidRPr="008400E4">
        <w:rPr>
          <w:rFonts w:ascii="Arial" w:hAnsi="Arial" w:cs="Arial"/>
          <w:color w:val="000000"/>
          <w:sz w:val="24"/>
          <w:szCs w:val="24"/>
          <w:lang w:val="de-DE"/>
        </w:rPr>
        <w:t>EsistSommer</w:t>
      </w:r>
      <w:r w:rsidRPr="008400E4">
        <w:rPr>
          <w:rFonts w:ascii="Arial" w:hAnsi="Arial" w:cs="Arial"/>
          <w:color w:val="000000"/>
          <w:sz w:val="24"/>
          <w:szCs w:val="24"/>
        </w:rPr>
        <w:t>).</w:t>
      </w:r>
    </w:p>
    <w:p w:rsidR="00C14634" w:rsidRPr="008400E4" w:rsidRDefault="00C14634" w:rsidP="00B47FFB">
      <w:pPr>
        <w:shd w:val="clear" w:color="auto" w:fill="FFFFFF"/>
        <w:spacing w:after="0" w:line="240" w:lineRule="auto"/>
        <w:ind w:left="19" w:right="2" w:firstLine="407"/>
        <w:jc w:val="both"/>
        <w:rPr>
          <w:rFonts w:ascii="Arial" w:hAnsi="Arial" w:cs="Arial"/>
          <w:sz w:val="24"/>
          <w:szCs w:val="24"/>
          <w:lang w:val="de-DE"/>
        </w:rPr>
      </w:pPr>
      <w:r w:rsidRPr="008400E4">
        <w:rPr>
          <w:rFonts w:ascii="Arial" w:hAnsi="Arial" w:cs="Arial"/>
          <w:color w:val="000000"/>
          <w:sz w:val="24"/>
          <w:szCs w:val="24"/>
        </w:rPr>
        <w:t xml:space="preserve">Предложения с глаголами </w:t>
      </w:r>
      <w:r w:rsidRPr="008400E4">
        <w:rPr>
          <w:rFonts w:ascii="Arial" w:hAnsi="Arial" w:cs="Arial"/>
          <w:color w:val="000000"/>
          <w:sz w:val="24"/>
          <w:szCs w:val="24"/>
          <w:lang w:val="de-DE"/>
        </w:rPr>
        <w:t>legen</w:t>
      </w:r>
      <w:r w:rsidRPr="008400E4">
        <w:rPr>
          <w:rFonts w:ascii="Arial" w:hAnsi="Arial" w:cs="Arial"/>
          <w:color w:val="000000"/>
          <w:sz w:val="24"/>
          <w:szCs w:val="24"/>
        </w:rPr>
        <w:t xml:space="preserve">, </w:t>
      </w:r>
      <w:r w:rsidRPr="008400E4">
        <w:rPr>
          <w:rFonts w:ascii="Arial" w:hAnsi="Arial" w:cs="Arial"/>
          <w:color w:val="000000"/>
          <w:sz w:val="24"/>
          <w:szCs w:val="24"/>
          <w:lang w:val="de-DE"/>
        </w:rPr>
        <w:t>stellen</w:t>
      </w:r>
      <w:r w:rsidRPr="008400E4">
        <w:rPr>
          <w:rFonts w:ascii="Arial" w:hAnsi="Arial" w:cs="Arial"/>
          <w:color w:val="000000"/>
          <w:sz w:val="24"/>
          <w:szCs w:val="24"/>
        </w:rPr>
        <w:t xml:space="preserve">, </w:t>
      </w:r>
      <w:r w:rsidRPr="008400E4">
        <w:rPr>
          <w:rFonts w:ascii="Arial" w:hAnsi="Arial" w:cs="Arial"/>
          <w:color w:val="000000"/>
          <w:sz w:val="24"/>
          <w:szCs w:val="24"/>
          <w:lang w:val="de-DE"/>
        </w:rPr>
        <w:t>h</w:t>
      </w:r>
      <w:r w:rsidRPr="008400E4">
        <w:rPr>
          <w:rFonts w:ascii="Arial" w:hAnsi="Arial" w:cs="Arial"/>
          <w:color w:val="000000"/>
          <w:sz w:val="24"/>
          <w:szCs w:val="24"/>
        </w:rPr>
        <w:t>ä</w:t>
      </w:r>
      <w:r w:rsidRPr="008400E4">
        <w:rPr>
          <w:rFonts w:ascii="Arial" w:hAnsi="Arial" w:cs="Arial"/>
          <w:color w:val="000000"/>
          <w:sz w:val="24"/>
          <w:szCs w:val="24"/>
          <w:lang w:val="de-DE"/>
        </w:rPr>
        <w:t>ngen</w:t>
      </w:r>
      <w:r w:rsidRPr="008400E4">
        <w:rPr>
          <w:rFonts w:ascii="Arial" w:hAnsi="Arial" w:cs="Arial"/>
          <w:color w:val="000000"/>
          <w:sz w:val="24"/>
          <w:szCs w:val="24"/>
        </w:rPr>
        <w:t>, требую</w:t>
      </w:r>
      <w:r w:rsidRPr="008400E4">
        <w:rPr>
          <w:rFonts w:ascii="Arial" w:hAnsi="Arial" w:cs="Arial"/>
          <w:color w:val="000000"/>
          <w:sz w:val="24"/>
          <w:szCs w:val="24"/>
        </w:rPr>
        <w:softHyphen/>
        <w:t xml:space="preserve">щими после себя дополнения в </w:t>
      </w:r>
      <w:r w:rsidRPr="008400E4">
        <w:rPr>
          <w:rFonts w:ascii="Arial" w:hAnsi="Arial" w:cs="Arial"/>
          <w:color w:val="000000"/>
          <w:sz w:val="24"/>
          <w:szCs w:val="24"/>
          <w:lang w:val="de-DE"/>
        </w:rPr>
        <w:t>Akkusativ</w:t>
      </w:r>
      <w:r w:rsidRPr="008400E4">
        <w:rPr>
          <w:rFonts w:ascii="Arial" w:hAnsi="Arial" w:cs="Arial"/>
          <w:color w:val="000000"/>
          <w:sz w:val="24"/>
          <w:szCs w:val="24"/>
        </w:rPr>
        <w:t xml:space="preserve"> и обстоятельства мес</w:t>
      </w:r>
      <w:r w:rsidRPr="008400E4">
        <w:rPr>
          <w:rFonts w:ascii="Arial" w:hAnsi="Arial" w:cs="Arial"/>
          <w:color w:val="000000"/>
          <w:sz w:val="24"/>
          <w:szCs w:val="24"/>
        </w:rPr>
        <w:softHyphen/>
        <w:t xml:space="preserve">та при ответе на вопрос </w:t>
      </w:r>
      <w:r w:rsidRPr="008400E4">
        <w:rPr>
          <w:rFonts w:ascii="Arial" w:hAnsi="Arial" w:cs="Arial"/>
          <w:color w:val="000000"/>
          <w:sz w:val="24"/>
          <w:szCs w:val="24"/>
          <w:lang w:val="de-DE"/>
        </w:rPr>
        <w:t>Wohin</w:t>
      </w:r>
      <w:r w:rsidRPr="008400E4">
        <w:rPr>
          <w:rFonts w:ascii="Arial" w:hAnsi="Arial" w:cs="Arial"/>
          <w:color w:val="000000"/>
          <w:sz w:val="24"/>
          <w:szCs w:val="24"/>
        </w:rPr>
        <w:t xml:space="preserve">? </w:t>
      </w:r>
      <w:r w:rsidRPr="008400E4">
        <w:rPr>
          <w:rFonts w:ascii="Arial" w:hAnsi="Arial" w:cs="Arial"/>
          <w:color w:val="000000"/>
          <w:sz w:val="24"/>
          <w:szCs w:val="24"/>
          <w:lang w:val="de-DE"/>
        </w:rPr>
        <w:t>(Ich hänge das Bild an die Wand).</w:t>
      </w:r>
      <w:r w:rsidRPr="008400E4">
        <w:rPr>
          <w:rFonts w:ascii="Arial" w:hAnsi="Arial" w:cs="Arial"/>
          <w:color w:val="000000"/>
          <w:sz w:val="24"/>
          <w:szCs w:val="24"/>
        </w:rPr>
        <w:t>Побудительныепредложениятипа</w:t>
      </w:r>
      <w:r w:rsidRPr="008400E4">
        <w:rPr>
          <w:rFonts w:ascii="Arial" w:hAnsi="Arial" w:cs="Arial"/>
          <w:color w:val="000000"/>
          <w:sz w:val="24"/>
          <w:szCs w:val="24"/>
          <w:lang w:val="de-DE"/>
        </w:rPr>
        <w:t>Lesenwir! Wollenwirlesen!</w:t>
      </w:r>
    </w:p>
    <w:p w:rsidR="00C14634" w:rsidRPr="008400E4" w:rsidRDefault="00C14634" w:rsidP="00B47FFB">
      <w:pPr>
        <w:shd w:val="clear" w:color="auto" w:fill="FFFFFF"/>
        <w:spacing w:after="0" w:line="240" w:lineRule="auto"/>
        <w:ind w:left="19" w:right="2" w:firstLine="407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color w:val="000000"/>
          <w:sz w:val="24"/>
          <w:szCs w:val="24"/>
        </w:rPr>
        <w:t>Всетипывопросительныхпредложений.Предложениясинфинитивнойгруппой</w:t>
      </w:r>
      <w:r w:rsidRPr="008400E4">
        <w:rPr>
          <w:rFonts w:ascii="Arial" w:hAnsi="Arial" w:cs="Arial"/>
          <w:color w:val="000000"/>
          <w:sz w:val="24"/>
          <w:szCs w:val="24"/>
          <w:lang w:val="de-DE"/>
        </w:rPr>
        <w:t>um</w:t>
      </w:r>
      <w:r w:rsidRPr="008400E4">
        <w:rPr>
          <w:rFonts w:ascii="Arial" w:hAnsi="Arial" w:cs="Arial"/>
          <w:color w:val="000000"/>
          <w:sz w:val="24"/>
          <w:szCs w:val="24"/>
        </w:rPr>
        <w:t xml:space="preserve"> ... </w:t>
      </w:r>
      <w:r w:rsidRPr="008400E4">
        <w:rPr>
          <w:rFonts w:ascii="Arial" w:hAnsi="Arial" w:cs="Arial"/>
          <w:color w:val="000000"/>
          <w:sz w:val="24"/>
          <w:szCs w:val="24"/>
          <w:lang w:val="de-DE"/>
        </w:rPr>
        <w:t>zu</w:t>
      </w:r>
      <w:r w:rsidRPr="008400E4">
        <w:rPr>
          <w:rFonts w:ascii="Arial" w:hAnsi="Arial" w:cs="Arial"/>
          <w:color w:val="000000"/>
          <w:sz w:val="24"/>
          <w:szCs w:val="24"/>
        </w:rPr>
        <w:t xml:space="preserve"> (</w:t>
      </w:r>
      <w:r w:rsidRPr="008400E4">
        <w:rPr>
          <w:rFonts w:ascii="Arial" w:hAnsi="Arial" w:cs="Arial"/>
          <w:color w:val="000000"/>
          <w:sz w:val="24"/>
          <w:szCs w:val="24"/>
          <w:lang w:val="de-DE"/>
        </w:rPr>
        <w:t>ErlerntDeutsch</w:t>
      </w:r>
      <w:r w:rsidRPr="008400E4">
        <w:rPr>
          <w:rFonts w:ascii="Arial" w:hAnsi="Arial" w:cs="Arial"/>
          <w:color w:val="000000"/>
          <w:sz w:val="24"/>
          <w:szCs w:val="24"/>
        </w:rPr>
        <w:t xml:space="preserve">, </w:t>
      </w:r>
      <w:r w:rsidRPr="008400E4">
        <w:rPr>
          <w:rFonts w:ascii="Arial" w:hAnsi="Arial" w:cs="Arial"/>
          <w:color w:val="000000"/>
          <w:sz w:val="24"/>
          <w:szCs w:val="24"/>
          <w:lang w:val="de-DE"/>
        </w:rPr>
        <w:t>umdeutscheB</w:t>
      </w:r>
      <w:r w:rsidRPr="008400E4">
        <w:rPr>
          <w:rFonts w:ascii="Arial" w:hAnsi="Arial" w:cs="Arial"/>
          <w:color w:val="000000"/>
          <w:sz w:val="24"/>
          <w:szCs w:val="24"/>
        </w:rPr>
        <w:t>ü</w:t>
      </w:r>
      <w:r w:rsidRPr="008400E4">
        <w:rPr>
          <w:rFonts w:ascii="Arial" w:hAnsi="Arial" w:cs="Arial"/>
          <w:color w:val="000000"/>
          <w:sz w:val="24"/>
          <w:szCs w:val="24"/>
          <w:lang w:val="de-DE"/>
        </w:rPr>
        <w:t>cherzulesen</w:t>
      </w:r>
      <w:r w:rsidRPr="008400E4">
        <w:rPr>
          <w:rFonts w:ascii="Arial" w:hAnsi="Arial" w:cs="Arial"/>
          <w:color w:val="000000"/>
          <w:sz w:val="24"/>
          <w:szCs w:val="24"/>
        </w:rPr>
        <w:t xml:space="preserve">).Распознавание структуры предложения по формальным признакам: по наличию инфинитивных оборотов: </w:t>
      </w:r>
      <w:r w:rsidRPr="008400E4">
        <w:rPr>
          <w:rFonts w:ascii="Arial" w:hAnsi="Arial" w:cs="Arial"/>
          <w:color w:val="000000"/>
          <w:sz w:val="24"/>
          <w:szCs w:val="24"/>
          <w:lang w:val="de-DE"/>
        </w:rPr>
        <w:t>um</w:t>
      </w:r>
      <w:r w:rsidRPr="008400E4">
        <w:rPr>
          <w:rFonts w:ascii="Arial" w:hAnsi="Arial" w:cs="Arial"/>
          <w:color w:val="000000"/>
          <w:sz w:val="24"/>
          <w:szCs w:val="24"/>
        </w:rPr>
        <w:t xml:space="preserve"> ... </w:t>
      </w:r>
      <w:r w:rsidRPr="008400E4">
        <w:rPr>
          <w:rFonts w:ascii="Arial" w:hAnsi="Arial" w:cs="Arial"/>
          <w:color w:val="000000"/>
          <w:sz w:val="24"/>
          <w:szCs w:val="24"/>
          <w:lang w:val="de-DE"/>
        </w:rPr>
        <w:t>zu</w:t>
      </w:r>
      <w:r w:rsidRPr="008400E4">
        <w:rPr>
          <w:rFonts w:ascii="Arial" w:hAnsi="Arial" w:cs="Arial"/>
          <w:color w:val="000000"/>
          <w:sz w:val="24"/>
          <w:szCs w:val="24"/>
        </w:rPr>
        <w:t xml:space="preserve"> + </w:t>
      </w:r>
      <w:r w:rsidRPr="008400E4">
        <w:rPr>
          <w:rFonts w:ascii="Arial" w:hAnsi="Arial" w:cs="Arial"/>
          <w:color w:val="000000"/>
          <w:sz w:val="24"/>
          <w:szCs w:val="24"/>
          <w:lang w:val="de-DE"/>
        </w:rPr>
        <w:t>Infinitiv</w:t>
      </w:r>
      <w:r w:rsidRPr="008400E4">
        <w:rPr>
          <w:rFonts w:ascii="Arial" w:hAnsi="Arial" w:cs="Arial"/>
          <w:color w:val="000000"/>
          <w:sz w:val="24"/>
          <w:szCs w:val="24"/>
        </w:rPr>
        <w:t xml:space="preserve">, </w:t>
      </w:r>
      <w:r w:rsidRPr="008400E4">
        <w:rPr>
          <w:rFonts w:ascii="Arial" w:hAnsi="Arial" w:cs="Arial"/>
          <w:color w:val="000000"/>
          <w:sz w:val="24"/>
          <w:szCs w:val="24"/>
          <w:lang w:val="de-DE"/>
        </w:rPr>
        <w:t>statt</w:t>
      </w:r>
      <w:r w:rsidRPr="008400E4">
        <w:rPr>
          <w:rFonts w:ascii="Arial" w:hAnsi="Arial" w:cs="Arial"/>
          <w:color w:val="000000"/>
          <w:sz w:val="24"/>
          <w:szCs w:val="24"/>
        </w:rPr>
        <w:t xml:space="preserve"> ... </w:t>
      </w:r>
      <w:r w:rsidRPr="008400E4">
        <w:rPr>
          <w:rFonts w:ascii="Arial" w:hAnsi="Arial" w:cs="Arial"/>
          <w:color w:val="000000"/>
          <w:sz w:val="24"/>
          <w:szCs w:val="24"/>
          <w:lang w:val="de-DE"/>
        </w:rPr>
        <w:t>zu</w:t>
      </w:r>
      <w:r w:rsidRPr="008400E4">
        <w:rPr>
          <w:rFonts w:ascii="Arial" w:hAnsi="Arial" w:cs="Arial"/>
          <w:color w:val="000000"/>
          <w:sz w:val="24"/>
          <w:szCs w:val="24"/>
        </w:rPr>
        <w:t xml:space="preserve"> + </w:t>
      </w:r>
      <w:r w:rsidRPr="008400E4">
        <w:rPr>
          <w:rFonts w:ascii="Arial" w:hAnsi="Arial" w:cs="Arial"/>
          <w:color w:val="000000"/>
          <w:sz w:val="24"/>
          <w:szCs w:val="24"/>
          <w:lang w:val="de-DE"/>
        </w:rPr>
        <w:t>Infinitiv</w:t>
      </w:r>
      <w:r w:rsidRPr="008400E4">
        <w:rPr>
          <w:rFonts w:ascii="Arial" w:hAnsi="Arial" w:cs="Arial"/>
          <w:color w:val="000000"/>
          <w:sz w:val="24"/>
          <w:szCs w:val="24"/>
        </w:rPr>
        <w:t xml:space="preserve">, </w:t>
      </w:r>
      <w:r w:rsidRPr="008400E4">
        <w:rPr>
          <w:rFonts w:ascii="Arial" w:hAnsi="Arial" w:cs="Arial"/>
          <w:color w:val="000000"/>
          <w:sz w:val="24"/>
          <w:szCs w:val="24"/>
          <w:lang w:val="de-DE"/>
        </w:rPr>
        <w:t>ohne</w:t>
      </w:r>
      <w:r w:rsidRPr="008400E4">
        <w:rPr>
          <w:rFonts w:ascii="Arial" w:hAnsi="Arial" w:cs="Arial"/>
          <w:color w:val="000000"/>
          <w:sz w:val="24"/>
          <w:szCs w:val="24"/>
        </w:rPr>
        <w:t xml:space="preserve"> ... </w:t>
      </w:r>
      <w:r w:rsidRPr="008400E4">
        <w:rPr>
          <w:rFonts w:ascii="Arial" w:hAnsi="Arial" w:cs="Arial"/>
          <w:color w:val="000000"/>
          <w:sz w:val="24"/>
          <w:szCs w:val="24"/>
          <w:lang w:val="de-DE"/>
        </w:rPr>
        <w:t>zu</w:t>
      </w:r>
      <w:r w:rsidRPr="008400E4">
        <w:rPr>
          <w:rFonts w:ascii="Arial" w:hAnsi="Arial" w:cs="Arial"/>
          <w:color w:val="000000"/>
          <w:sz w:val="24"/>
          <w:szCs w:val="24"/>
        </w:rPr>
        <w:t xml:space="preserve"> + </w:t>
      </w:r>
      <w:r w:rsidRPr="008400E4">
        <w:rPr>
          <w:rFonts w:ascii="Arial" w:hAnsi="Arial" w:cs="Arial"/>
          <w:color w:val="000000"/>
          <w:sz w:val="24"/>
          <w:szCs w:val="24"/>
          <w:lang w:val="de-DE"/>
        </w:rPr>
        <w:t>Infinitiv</w:t>
      </w:r>
      <w:r w:rsidRPr="008400E4">
        <w:rPr>
          <w:rFonts w:ascii="Arial" w:hAnsi="Arial" w:cs="Arial"/>
          <w:color w:val="000000"/>
          <w:sz w:val="24"/>
          <w:szCs w:val="24"/>
        </w:rPr>
        <w:t xml:space="preserve">).Слабые глаголы со вспомогательным глаголом </w:t>
      </w:r>
      <w:r w:rsidRPr="008400E4">
        <w:rPr>
          <w:rFonts w:ascii="Arial" w:hAnsi="Arial" w:cs="Arial"/>
          <w:color w:val="000000"/>
          <w:sz w:val="24"/>
          <w:szCs w:val="24"/>
          <w:lang w:val="de-DE"/>
        </w:rPr>
        <w:t>haben</w:t>
      </w:r>
      <w:r w:rsidRPr="008400E4">
        <w:rPr>
          <w:rFonts w:ascii="Arial" w:hAnsi="Arial" w:cs="Arial"/>
          <w:color w:val="000000"/>
          <w:sz w:val="24"/>
          <w:szCs w:val="24"/>
        </w:rPr>
        <w:t xml:space="preserve"> в </w:t>
      </w:r>
      <w:r w:rsidRPr="008400E4">
        <w:rPr>
          <w:rFonts w:ascii="Arial" w:hAnsi="Arial" w:cs="Arial"/>
          <w:color w:val="000000"/>
          <w:sz w:val="24"/>
          <w:szCs w:val="24"/>
          <w:lang w:val="de-DE"/>
        </w:rPr>
        <w:t>Perfekt</w:t>
      </w:r>
      <w:r w:rsidRPr="008400E4">
        <w:rPr>
          <w:rFonts w:ascii="Arial" w:hAnsi="Arial" w:cs="Arial"/>
          <w:color w:val="000000"/>
          <w:sz w:val="24"/>
          <w:szCs w:val="24"/>
        </w:rPr>
        <w:t xml:space="preserve">.Глаголы с отделяемыми и неотделяемыми приставками в </w:t>
      </w:r>
      <w:r w:rsidRPr="008400E4">
        <w:rPr>
          <w:rFonts w:ascii="Arial" w:hAnsi="Arial" w:cs="Arial"/>
          <w:color w:val="000000"/>
          <w:sz w:val="24"/>
          <w:szCs w:val="24"/>
          <w:lang w:val="de-DE"/>
        </w:rPr>
        <w:t>Pr</w:t>
      </w:r>
      <w:r w:rsidRPr="008400E4">
        <w:rPr>
          <w:rFonts w:ascii="Arial" w:hAnsi="Arial" w:cs="Arial"/>
          <w:color w:val="000000"/>
          <w:sz w:val="24"/>
          <w:szCs w:val="24"/>
        </w:rPr>
        <w:t>ä</w:t>
      </w:r>
      <w:r w:rsidRPr="008400E4">
        <w:rPr>
          <w:rFonts w:ascii="Arial" w:hAnsi="Arial" w:cs="Arial"/>
          <w:color w:val="000000"/>
          <w:sz w:val="24"/>
          <w:szCs w:val="24"/>
          <w:lang w:val="de-DE"/>
        </w:rPr>
        <w:t>sens</w:t>
      </w:r>
      <w:r w:rsidRPr="008400E4">
        <w:rPr>
          <w:rFonts w:ascii="Arial" w:hAnsi="Arial" w:cs="Arial"/>
          <w:color w:val="000000"/>
          <w:sz w:val="24"/>
          <w:szCs w:val="24"/>
        </w:rPr>
        <w:t>(</w:t>
      </w:r>
      <w:r w:rsidRPr="008400E4">
        <w:rPr>
          <w:rFonts w:ascii="Arial" w:hAnsi="Arial" w:cs="Arial"/>
          <w:color w:val="000000"/>
          <w:sz w:val="24"/>
          <w:szCs w:val="24"/>
          <w:lang w:val="de-DE"/>
        </w:rPr>
        <w:t>anfangen</w:t>
      </w:r>
      <w:r w:rsidRPr="008400E4">
        <w:rPr>
          <w:rFonts w:ascii="Arial" w:hAnsi="Arial" w:cs="Arial"/>
          <w:color w:val="000000"/>
          <w:sz w:val="24"/>
          <w:szCs w:val="24"/>
        </w:rPr>
        <w:t xml:space="preserve">, </w:t>
      </w:r>
      <w:r w:rsidRPr="008400E4">
        <w:rPr>
          <w:rFonts w:ascii="Arial" w:hAnsi="Arial" w:cs="Arial"/>
          <w:color w:val="000000"/>
          <w:sz w:val="24"/>
          <w:szCs w:val="24"/>
          <w:lang w:val="de-DE"/>
        </w:rPr>
        <w:t>beschreiben</w:t>
      </w:r>
      <w:r w:rsidRPr="008400E4">
        <w:rPr>
          <w:rFonts w:ascii="Arial" w:hAnsi="Arial" w:cs="Arial"/>
          <w:color w:val="000000"/>
          <w:sz w:val="24"/>
          <w:szCs w:val="24"/>
        </w:rPr>
        <w:t>).Распознавание и употребление в речи определенного, не</w:t>
      </w:r>
      <w:r w:rsidRPr="008400E4">
        <w:rPr>
          <w:rFonts w:ascii="Arial" w:hAnsi="Arial" w:cs="Arial"/>
          <w:color w:val="000000"/>
          <w:sz w:val="24"/>
          <w:szCs w:val="24"/>
        </w:rPr>
        <w:softHyphen/>
        <w:t>определенного и нулевого артиклей, склонения существительных нарицательных; предлогов, имеющих двойное управление, предлогов, требую</w:t>
      </w:r>
      <w:r w:rsidRPr="008400E4">
        <w:rPr>
          <w:rFonts w:ascii="Arial" w:hAnsi="Arial" w:cs="Arial"/>
          <w:color w:val="000000"/>
          <w:sz w:val="24"/>
          <w:szCs w:val="24"/>
        </w:rPr>
        <w:softHyphen/>
        <w:t xml:space="preserve">щих </w:t>
      </w:r>
      <w:r w:rsidRPr="008400E4">
        <w:rPr>
          <w:rFonts w:ascii="Arial" w:hAnsi="Arial" w:cs="Arial"/>
          <w:color w:val="000000"/>
          <w:sz w:val="24"/>
          <w:szCs w:val="24"/>
          <w:lang w:val="de-DE"/>
        </w:rPr>
        <w:t>Dativ</w:t>
      </w:r>
      <w:r w:rsidRPr="008400E4">
        <w:rPr>
          <w:rFonts w:ascii="Arial" w:hAnsi="Arial" w:cs="Arial"/>
          <w:color w:val="000000"/>
          <w:sz w:val="24"/>
          <w:szCs w:val="24"/>
        </w:rPr>
        <w:t xml:space="preserve">, предлогов, требующих </w:t>
      </w:r>
      <w:r w:rsidRPr="008400E4">
        <w:rPr>
          <w:rFonts w:ascii="Arial" w:hAnsi="Arial" w:cs="Arial"/>
          <w:color w:val="000000"/>
          <w:sz w:val="24"/>
          <w:szCs w:val="24"/>
          <w:lang w:val="de-DE"/>
        </w:rPr>
        <w:t>Akkusativ</w:t>
      </w:r>
      <w:r w:rsidRPr="008400E4">
        <w:rPr>
          <w:rFonts w:ascii="Arial" w:hAnsi="Arial" w:cs="Arial"/>
          <w:color w:val="000000"/>
          <w:sz w:val="24"/>
          <w:szCs w:val="24"/>
        </w:rPr>
        <w:t>.Местоимения: личные, притяжательные, неопределенные (</w:t>
      </w:r>
      <w:r w:rsidRPr="008400E4">
        <w:rPr>
          <w:rFonts w:ascii="Arial" w:hAnsi="Arial" w:cs="Arial"/>
          <w:color w:val="000000"/>
          <w:sz w:val="24"/>
          <w:szCs w:val="24"/>
          <w:lang w:val="de-DE"/>
        </w:rPr>
        <w:t>jemand</w:t>
      </w:r>
      <w:r w:rsidRPr="008400E4">
        <w:rPr>
          <w:rFonts w:ascii="Arial" w:hAnsi="Arial" w:cs="Arial"/>
          <w:color w:val="000000"/>
          <w:sz w:val="24"/>
          <w:szCs w:val="24"/>
        </w:rPr>
        <w:t xml:space="preserve">, </w:t>
      </w:r>
      <w:r w:rsidRPr="008400E4">
        <w:rPr>
          <w:rFonts w:ascii="Arial" w:hAnsi="Arial" w:cs="Arial"/>
          <w:color w:val="000000"/>
          <w:sz w:val="24"/>
          <w:szCs w:val="24"/>
          <w:lang w:val="de-DE"/>
        </w:rPr>
        <w:t>niemand</w:t>
      </w:r>
      <w:r w:rsidRPr="008400E4">
        <w:rPr>
          <w:rFonts w:ascii="Arial" w:hAnsi="Arial" w:cs="Arial"/>
          <w:color w:val="000000"/>
          <w:sz w:val="24"/>
          <w:szCs w:val="24"/>
        </w:rPr>
        <w:t>).Количественные числительные свыше  100 и порядковые числительные свыше 30</w:t>
      </w:r>
    </w:p>
    <w:p w:rsidR="00C14634" w:rsidRPr="008400E4" w:rsidRDefault="00C14634" w:rsidP="00B47FFB">
      <w:pPr>
        <w:widowControl w:val="0"/>
        <w:shd w:val="clear" w:color="auto" w:fill="FFFFFF"/>
        <w:tabs>
          <w:tab w:val="left" w:pos="566"/>
        </w:tabs>
        <w:autoSpaceDE w:val="0"/>
        <w:autoSpaceDN w:val="0"/>
        <w:adjustRightInd w:val="0"/>
        <w:spacing w:after="0" w:line="240" w:lineRule="auto"/>
        <w:ind w:left="426" w:right="2"/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8400E4">
        <w:rPr>
          <w:rFonts w:ascii="Arial" w:hAnsi="Arial" w:cs="Arial"/>
          <w:b/>
          <w:color w:val="000000"/>
          <w:sz w:val="24"/>
          <w:szCs w:val="24"/>
        </w:rPr>
        <w:t>Социокультурные знания и умения</w:t>
      </w:r>
    </w:p>
    <w:p w:rsidR="00C14634" w:rsidRPr="008400E4" w:rsidRDefault="00C14634" w:rsidP="00B47FFB">
      <w:pPr>
        <w:widowControl w:val="0"/>
        <w:shd w:val="clear" w:color="auto" w:fill="FFFFFF"/>
        <w:tabs>
          <w:tab w:val="left" w:pos="566"/>
        </w:tabs>
        <w:autoSpaceDE w:val="0"/>
        <w:autoSpaceDN w:val="0"/>
        <w:adjustRightInd w:val="0"/>
        <w:spacing w:after="0" w:line="240" w:lineRule="auto"/>
        <w:ind w:left="426" w:right="2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Пятиклассники совершенствуют свои умения осуществлять межличностное и межкультурное общение, используя знанияо национально-культурных особенностях Германии.</w:t>
      </w:r>
    </w:p>
    <w:p w:rsidR="00C14634" w:rsidRPr="008400E4" w:rsidRDefault="00C14634" w:rsidP="00B47FFB">
      <w:pPr>
        <w:widowControl w:val="0"/>
        <w:shd w:val="clear" w:color="auto" w:fill="FFFFFF"/>
        <w:tabs>
          <w:tab w:val="left" w:pos="566"/>
        </w:tabs>
        <w:autoSpaceDE w:val="0"/>
        <w:autoSpaceDN w:val="0"/>
        <w:adjustRightInd w:val="0"/>
        <w:spacing w:after="0" w:line="240" w:lineRule="auto"/>
        <w:ind w:left="426" w:right="2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Они овладевают знаниями:</w:t>
      </w:r>
    </w:p>
    <w:p w:rsidR="00C14634" w:rsidRPr="008400E4" w:rsidRDefault="00C14634" w:rsidP="00CD0FF7">
      <w:pPr>
        <w:pStyle w:val="ListParagraph"/>
        <w:widowControl w:val="0"/>
        <w:numPr>
          <w:ilvl w:val="0"/>
          <w:numId w:val="12"/>
        </w:numPr>
        <w:shd w:val="clear" w:color="auto" w:fill="FFFFFF"/>
        <w:tabs>
          <w:tab w:val="left" w:pos="566"/>
        </w:tabs>
        <w:autoSpaceDE w:val="0"/>
        <w:autoSpaceDN w:val="0"/>
        <w:adjustRightInd w:val="0"/>
        <w:spacing w:after="0" w:line="240" w:lineRule="auto"/>
        <w:ind w:right="2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о значении немецкого языка в современном мире;</w:t>
      </w:r>
    </w:p>
    <w:p w:rsidR="00C14634" w:rsidRPr="008400E4" w:rsidRDefault="00C14634" w:rsidP="00CD0FF7">
      <w:pPr>
        <w:pStyle w:val="ListParagraph"/>
        <w:widowControl w:val="0"/>
        <w:numPr>
          <w:ilvl w:val="0"/>
          <w:numId w:val="12"/>
        </w:numPr>
        <w:shd w:val="clear" w:color="auto" w:fill="FFFFFF"/>
        <w:tabs>
          <w:tab w:val="left" w:pos="566"/>
        </w:tabs>
        <w:autoSpaceDE w:val="0"/>
        <w:autoSpaceDN w:val="0"/>
        <w:adjustRightInd w:val="0"/>
        <w:spacing w:after="0" w:line="240" w:lineRule="auto"/>
        <w:ind w:right="2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о наиболее употребительной тематической фонофой лексике и реалиях при изучении учебных тем;</w:t>
      </w:r>
    </w:p>
    <w:p w:rsidR="00C14634" w:rsidRPr="008400E4" w:rsidRDefault="00C14634" w:rsidP="00CD0FF7">
      <w:pPr>
        <w:pStyle w:val="ListParagraph"/>
        <w:widowControl w:val="0"/>
        <w:numPr>
          <w:ilvl w:val="0"/>
          <w:numId w:val="12"/>
        </w:numPr>
        <w:shd w:val="clear" w:color="auto" w:fill="FFFFFF"/>
        <w:tabs>
          <w:tab w:val="left" w:pos="566"/>
        </w:tabs>
        <w:autoSpaceDE w:val="0"/>
        <w:autoSpaceDN w:val="0"/>
        <w:adjustRightInd w:val="0"/>
        <w:spacing w:after="0" w:line="240" w:lineRule="auto"/>
        <w:ind w:right="2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о социокультурном портрете стран, говорящих на немецком языке;</w:t>
      </w:r>
    </w:p>
    <w:p w:rsidR="00C14634" w:rsidRPr="008400E4" w:rsidRDefault="00C14634" w:rsidP="00CD0FF7">
      <w:pPr>
        <w:pStyle w:val="ListParagraph"/>
        <w:widowControl w:val="0"/>
        <w:numPr>
          <w:ilvl w:val="0"/>
          <w:numId w:val="12"/>
        </w:numPr>
        <w:shd w:val="clear" w:color="auto" w:fill="FFFFFF"/>
        <w:tabs>
          <w:tab w:val="left" w:pos="566"/>
        </w:tabs>
        <w:autoSpaceDE w:val="0"/>
        <w:autoSpaceDN w:val="0"/>
        <w:adjustRightInd w:val="0"/>
        <w:spacing w:after="0" w:line="240" w:lineRule="auto"/>
        <w:ind w:right="2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о различиях в речевом этикете в ситуациях формального и неформального общения.</w:t>
      </w:r>
    </w:p>
    <w:p w:rsidR="00C14634" w:rsidRPr="008400E4" w:rsidRDefault="00C14634" w:rsidP="00B47FFB">
      <w:pPr>
        <w:pStyle w:val="ListParagraph"/>
        <w:widowControl w:val="0"/>
        <w:shd w:val="clear" w:color="auto" w:fill="FFFFFF"/>
        <w:tabs>
          <w:tab w:val="left" w:pos="566"/>
        </w:tabs>
        <w:autoSpaceDE w:val="0"/>
        <w:autoSpaceDN w:val="0"/>
        <w:adjustRightInd w:val="0"/>
        <w:spacing w:after="0" w:line="240" w:lineRule="auto"/>
        <w:ind w:left="1146" w:right="2"/>
        <w:jc w:val="both"/>
        <w:rPr>
          <w:rFonts w:ascii="Arial" w:hAnsi="Arial" w:cs="Arial"/>
          <w:sz w:val="24"/>
          <w:szCs w:val="24"/>
        </w:rPr>
      </w:pPr>
    </w:p>
    <w:p w:rsidR="00C14634" w:rsidRPr="008400E4" w:rsidRDefault="00C14634" w:rsidP="00B47FFB">
      <w:pPr>
        <w:pStyle w:val="ListParagraph"/>
        <w:spacing w:after="0" w:line="240" w:lineRule="auto"/>
        <w:ind w:left="360"/>
        <w:jc w:val="center"/>
        <w:rPr>
          <w:rFonts w:ascii="Arial" w:hAnsi="Arial" w:cs="Arial"/>
          <w:b/>
          <w:bCs/>
          <w:sz w:val="24"/>
          <w:szCs w:val="24"/>
        </w:rPr>
      </w:pPr>
      <w:r w:rsidRPr="008400E4">
        <w:rPr>
          <w:rFonts w:ascii="Arial" w:hAnsi="Arial" w:cs="Arial"/>
          <w:b/>
          <w:bCs/>
          <w:sz w:val="24"/>
          <w:szCs w:val="24"/>
        </w:rPr>
        <w:t>9. Общеучебные  умения   и   универсальные  учебные  действии (УУД)</w:t>
      </w:r>
    </w:p>
    <w:p w:rsidR="00C14634" w:rsidRPr="008400E4" w:rsidRDefault="00C14634" w:rsidP="00B47FFB">
      <w:pPr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В  процессе  изучения  курса «Немецкий язык» учащиеся 5 класса:</w:t>
      </w:r>
    </w:p>
    <w:p w:rsidR="00C14634" w:rsidRPr="008400E4" w:rsidRDefault="00C14634" w:rsidP="00CD0FF7">
      <w:pPr>
        <w:numPr>
          <w:ilvl w:val="0"/>
          <w:numId w:val="13"/>
        </w:numPr>
        <w:tabs>
          <w:tab w:val="num" w:pos="0"/>
        </w:tabs>
        <w:spacing w:after="0" w:line="240" w:lineRule="auto"/>
        <w:ind w:left="0" w:firstLine="960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совершенствуют  приемы работы с текстом, опираясь на умения, приобретенные на уроках родного языка (прогнозировать содержание текста по заголовку, данным к тексту рисункам, списывать текст, выписывать отдельные слова и предложения из текста и т.п.);</w:t>
      </w:r>
    </w:p>
    <w:p w:rsidR="00C14634" w:rsidRPr="008400E4" w:rsidRDefault="00C14634" w:rsidP="00CD0FF7">
      <w:pPr>
        <w:numPr>
          <w:ilvl w:val="0"/>
          <w:numId w:val="13"/>
        </w:numPr>
        <w:tabs>
          <w:tab w:val="num" w:pos="0"/>
        </w:tabs>
        <w:spacing w:after="0" w:line="240" w:lineRule="auto"/>
        <w:ind w:left="0" w:firstLine="960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овладевают более разнообразными приемами раскрытия значения слова, используя словообразовательные элементы; синонимы, антонимы, контекст;</w:t>
      </w:r>
    </w:p>
    <w:p w:rsidR="00C14634" w:rsidRPr="008400E4" w:rsidRDefault="00C14634" w:rsidP="00CD0FF7">
      <w:pPr>
        <w:numPr>
          <w:ilvl w:val="0"/>
          <w:numId w:val="13"/>
        </w:numPr>
        <w:tabs>
          <w:tab w:val="num" w:pos="0"/>
        </w:tabs>
        <w:spacing w:after="0" w:line="240" w:lineRule="auto"/>
        <w:ind w:left="0" w:firstLine="960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совершенствуют общеречевые коммуникативные умения, например: начинать и завершать разговор, используя речевые клише; поддерживать беседу, задавая вопросы и переспрашивая;</w:t>
      </w:r>
    </w:p>
    <w:p w:rsidR="00C14634" w:rsidRPr="008400E4" w:rsidRDefault="00C14634" w:rsidP="00CD0FF7">
      <w:pPr>
        <w:numPr>
          <w:ilvl w:val="0"/>
          <w:numId w:val="13"/>
        </w:numPr>
        <w:tabs>
          <w:tab w:val="num" w:pos="0"/>
        </w:tabs>
        <w:spacing w:after="0" w:line="240" w:lineRule="auto"/>
        <w:ind w:left="0" w:firstLine="960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учатся  осуществлять самоконтроль, самооценку.</w:t>
      </w:r>
    </w:p>
    <w:p w:rsidR="00C14634" w:rsidRPr="008400E4" w:rsidRDefault="00C14634" w:rsidP="00B47FFB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Общеучебные и специальные учебные умения, а  также  социокультурная осведомленность приобретаются учащимися в процессе формирования коммуникативных умений  в основных видах речевой деятельности.</w:t>
      </w:r>
    </w:p>
    <w:p w:rsidR="00C14634" w:rsidRPr="008400E4" w:rsidRDefault="00C14634" w:rsidP="00B47FFB">
      <w:pPr>
        <w:shd w:val="clear" w:color="auto" w:fill="FFFFFF"/>
        <w:spacing w:after="0" w:line="240" w:lineRule="auto"/>
        <w:ind w:left="19" w:right="2" w:firstLine="407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color w:val="000000"/>
          <w:sz w:val="24"/>
          <w:szCs w:val="24"/>
        </w:rPr>
        <w:t>Формируются и совершенствуются умения:</w:t>
      </w:r>
    </w:p>
    <w:p w:rsidR="00C14634" w:rsidRPr="008400E4" w:rsidRDefault="00C14634" w:rsidP="00CD0FF7">
      <w:pPr>
        <w:widowControl w:val="0"/>
        <w:numPr>
          <w:ilvl w:val="0"/>
          <w:numId w:val="14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spacing w:after="0" w:line="240" w:lineRule="auto"/>
        <w:ind w:left="720" w:right="2" w:hanging="360"/>
        <w:jc w:val="both"/>
        <w:rPr>
          <w:rFonts w:ascii="Arial" w:hAnsi="Arial" w:cs="Arial"/>
          <w:color w:val="000000"/>
          <w:sz w:val="24"/>
          <w:szCs w:val="24"/>
        </w:rPr>
      </w:pPr>
      <w:r w:rsidRPr="008400E4">
        <w:rPr>
          <w:rFonts w:ascii="Arial" w:hAnsi="Arial" w:cs="Arial"/>
          <w:color w:val="000000"/>
          <w:sz w:val="24"/>
          <w:szCs w:val="24"/>
        </w:rPr>
        <w:t>работать с информацией: сокращение, расширение устной и письменной информации, создание второго текста по аналогии, заполнение таблиц;</w:t>
      </w:r>
    </w:p>
    <w:p w:rsidR="00C14634" w:rsidRPr="008400E4" w:rsidRDefault="00C14634" w:rsidP="00CD0FF7">
      <w:pPr>
        <w:widowControl w:val="0"/>
        <w:numPr>
          <w:ilvl w:val="0"/>
          <w:numId w:val="14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spacing w:after="0" w:line="240" w:lineRule="auto"/>
        <w:ind w:left="720" w:right="2" w:hanging="360"/>
        <w:jc w:val="both"/>
        <w:rPr>
          <w:rFonts w:ascii="Arial" w:hAnsi="Arial" w:cs="Arial"/>
          <w:color w:val="000000"/>
          <w:sz w:val="24"/>
          <w:szCs w:val="24"/>
        </w:rPr>
      </w:pPr>
      <w:r w:rsidRPr="008400E4">
        <w:rPr>
          <w:rFonts w:ascii="Arial" w:hAnsi="Arial" w:cs="Arial"/>
          <w:color w:val="000000"/>
          <w:sz w:val="24"/>
          <w:szCs w:val="24"/>
        </w:rPr>
        <w:t>работать с прослушанным/прочитанным текстом: извлечение основной информации, извлечение запрашиваемой или нужной информации, извлечение полной и точной информации;</w:t>
      </w:r>
    </w:p>
    <w:p w:rsidR="00C14634" w:rsidRPr="008400E4" w:rsidRDefault="00C14634" w:rsidP="00CD0FF7">
      <w:pPr>
        <w:widowControl w:val="0"/>
        <w:numPr>
          <w:ilvl w:val="0"/>
          <w:numId w:val="14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spacing w:after="0" w:line="240" w:lineRule="auto"/>
        <w:ind w:left="720" w:right="2" w:hanging="360"/>
        <w:jc w:val="both"/>
        <w:rPr>
          <w:rFonts w:ascii="Arial" w:hAnsi="Arial" w:cs="Arial"/>
          <w:color w:val="000000"/>
          <w:sz w:val="24"/>
          <w:szCs w:val="24"/>
        </w:rPr>
      </w:pPr>
      <w:r w:rsidRPr="008400E4">
        <w:rPr>
          <w:rFonts w:ascii="Arial" w:hAnsi="Arial" w:cs="Arial"/>
          <w:color w:val="000000"/>
          <w:sz w:val="24"/>
          <w:szCs w:val="24"/>
        </w:rPr>
        <w:t>работать с разными источниками на иностранном языке: справочными материалами, словарями, интернет-ресурсами, литературой;</w:t>
      </w:r>
    </w:p>
    <w:p w:rsidR="00C14634" w:rsidRPr="008400E4" w:rsidRDefault="00C14634" w:rsidP="00CD0FF7">
      <w:pPr>
        <w:widowControl w:val="0"/>
        <w:numPr>
          <w:ilvl w:val="0"/>
          <w:numId w:val="14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spacing w:after="0" w:line="240" w:lineRule="auto"/>
        <w:ind w:left="720" w:right="2" w:hanging="360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color w:val="000000"/>
          <w:sz w:val="24"/>
          <w:szCs w:val="24"/>
        </w:rPr>
        <w:t>планировать и осуществлять учебно-исследовательскую работу: выбор темы исследования, составление плана работы, знакомство с исследовательскими методами (наблюдение, анкетирование, интервьюирование), анализ полученных данных и их интерпретация, разработка краткосрочного проекта и его устная презентация с аргументацией, ответы на вопросы по проекту; участвовать в работе над проектом; вза</w:t>
      </w:r>
      <w:r w:rsidRPr="008400E4">
        <w:rPr>
          <w:rFonts w:ascii="Arial" w:hAnsi="Arial" w:cs="Arial"/>
          <w:color w:val="000000"/>
          <w:sz w:val="24"/>
          <w:szCs w:val="24"/>
        </w:rPr>
        <w:softHyphen/>
        <w:t>имодействовать в группе с другими участниками проектной де</w:t>
      </w:r>
      <w:r w:rsidRPr="008400E4">
        <w:rPr>
          <w:rFonts w:ascii="Arial" w:hAnsi="Arial" w:cs="Arial"/>
          <w:color w:val="000000"/>
          <w:sz w:val="24"/>
          <w:szCs w:val="24"/>
        </w:rPr>
        <w:softHyphen/>
        <w:t>ятельности;</w:t>
      </w:r>
    </w:p>
    <w:p w:rsidR="00C14634" w:rsidRPr="008400E4" w:rsidRDefault="00C14634" w:rsidP="00B47FFB">
      <w:pPr>
        <w:shd w:val="clear" w:color="auto" w:fill="FFFFFF"/>
        <w:spacing w:after="0" w:line="240" w:lineRule="auto"/>
        <w:ind w:left="19" w:right="2" w:firstLine="407"/>
        <w:jc w:val="both"/>
        <w:rPr>
          <w:rFonts w:ascii="Arial" w:hAnsi="Arial" w:cs="Arial"/>
          <w:color w:val="000000"/>
          <w:sz w:val="24"/>
          <w:szCs w:val="24"/>
        </w:rPr>
      </w:pPr>
      <w:r w:rsidRPr="008400E4">
        <w:rPr>
          <w:rFonts w:ascii="Arial" w:hAnsi="Arial" w:cs="Arial"/>
          <w:color w:val="000000"/>
          <w:sz w:val="24"/>
          <w:szCs w:val="24"/>
        </w:rPr>
        <w:t>— самостоятельно работать, рационально организовывая свой труд в классе и дома.</w:t>
      </w:r>
    </w:p>
    <w:p w:rsidR="00C14634" w:rsidRPr="008400E4" w:rsidRDefault="00C14634" w:rsidP="00B47FFB">
      <w:pPr>
        <w:spacing w:after="0" w:line="240" w:lineRule="auto"/>
        <w:ind w:firstLine="540"/>
        <w:jc w:val="both"/>
        <w:rPr>
          <w:rFonts w:ascii="Arial" w:hAnsi="Arial" w:cs="Arial"/>
          <w:b/>
          <w:bCs/>
          <w:sz w:val="24"/>
          <w:szCs w:val="24"/>
        </w:rPr>
      </w:pPr>
      <w:r w:rsidRPr="008400E4">
        <w:rPr>
          <w:rFonts w:ascii="Arial" w:hAnsi="Arial" w:cs="Arial"/>
          <w:b/>
          <w:bCs/>
          <w:sz w:val="24"/>
          <w:szCs w:val="24"/>
        </w:rPr>
        <w:t>Специальные  учебные  умения</w:t>
      </w:r>
    </w:p>
    <w:p w:rsidR="00C14634" w:rsidRPr="008400E4" w:rsidRDefault="00C14634" w:rsidP="00B47FFB">
      <w:pPr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 xml:space="preserve">Учащиеся 5 класса овладевают следующими специальными (предметными) учебными умениями и навыками: </w:t>
      </w:r>
    </w:p>
    <w:p w:rsidR="00C14634" w:rsidRPr="008400E4" w:rsidRDefault="00C14634" w:rsidP="00CD0FF7">
      <w:pPr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 xml:space="preserve">   пользоваться  двуязычным словарем;</w:t>
      </w:r>
    </w:p>
    <w:p w:rsidR="00C14634" w:rsidRPr="008400E4" w:rsidRDefault="00C14634" w:rsidP="00CD0FF7">
      <w:pPr>
        <w:numPr>
          <w:ilvl w:val="0"/>
          <w:numId w:val="15"/>
        </w:numPr>
        <w:tabs>
          <w:tab w:val="num" w:pos="0"/>
        </w:tabs>
        <w:spacing w:after="0" w:line="240" w:lineRule="auto"/>
        <w:ind w:left="0" w:firstLine="900"/>
        <w:jc w:val="both"/>
        <w:rPr>
          <w:rFonts w:ascii="Arial" w:hAnsi="Arial" w:cs="Arial"/>
          <w:b/>
          <w:bCs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 xml:space="preserve"> пользоваться  справочным материалом, представленным в виде таблиц, схем, правил;</w:t>
      </w:r>
    </w:p>
    <w:p w:rsidR="00C14634" w:rsidRPr="008400E4" w:rsidRDefault="00C14634" w:rsidP="00CD0FF7">
      <w:pPr>
        <w:numPr>
          <w:ilvl w:val="0"/>
          <w:numId w:val="15"/>
        </w:numPr>
        <w:tabs>
          <w:tab w:val="num" w:pos="0"/>
        </w:tabs>
        <w:spacing w:after="0" w:line="240" w:lineRule="auto"/>
        <w:ind w:left="0" w:firstLine="900"/>
        <w:jc w:val="both"/>
        <w:rPr>
          <w:rFonts w:ascii="Arial" w:hAnsi="Arial" w:cs="Arial"/>
          <w:b/>
          <w:bCs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вести словарь (словарную тетрадь);</w:t>
      </w:r>
    </w:p>
    <w:p w:rsidR="00C14634" w:rsidRPr="008400E4" w:rsidRDefault="00C14634" w:rsidP="00CD0FF7">
      <w:pPr>
        <w:numPr>
          <w:ilvl w:val="0"/>
          <w:numId w:val="15"/>
        </w:numPr>
        <w:tabs>
          <w:tab w:val="num" w:pos="0"/>
        </w:tabs>
        <w:spacing w:after="0" w:line="240" w:lineRule="auto"/>
        <w:ind w:left="0" w:firstLine="900"/>
        <w:jc w:val="both"/>
        <w:rPr>
          <w:rFonts w:ascii="Arial" w:hAnsi="Arial" w:cs="Arial"/>
          <w:b/>
          <w:bCs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систематизировать слова, например, по тематическому принципу;</w:t>
      </w:r>
    </w:p>
    <w:p w:rsidR="00C14634" w:rsidRPr="008400E4" w:rsidRDefault="00C14634" w:rsidP="00CD0FF7">
      <w:pPr>
        <w:numPr>
          <w:ilvl w:val="0"/>
          <w:numId w:val="15"/>
        </w:numPr>
        <w:tabs>
          <w:tab w:val="num" w:pos="0"/>
        </w:tabs>
        <w:spacing w:after="0" w:line="240" w:lineRule="auto"/>
        <w:ind w:left="0" w:firstLine="900"/>
        <w:jc w:val="both"/>
        <w:rPr>
          <w:rFonts w:ascii="Arial" w:hAnsi="Arial" w:cs="Arial"/>
          <w:b/>
          <w:bCs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пользоваться языковой догадкой, например, при опознавании интернационализмов;</w:t>
      </w:r>
    </w:p>
    <w:p w:rsidR="00C14634" w:rsidRPr="008400E4" w:rsidRDefault="00C14634" w:rsidP="00CD0FF7">
      <w:pPr>
        <w:numPr>
          <w:ilvl w:val="0"/>
          <w:numId w:val="15"/>
        </w:numPr>
        <w:tabs>
          <w:tab w:val="num" w:pos="0"/>
        </w:tabs>
        <w:spacing w:after="0" w:line="240" w:lineRule="auto"/>
        <w:ind w:left="0" w:firstLine="900"/>
        <w:jc w:val="both"/>
        <w:rPr>
          <w:rFonts w:ascii="Arial" w:hAnsi="Arial" w:cs="Arial"/>
          <w:b/>
          <w:bCs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находить ключевые слова и социокультурные реалии при  работе с текстом;</w:t>
      </w:r>
    </w:p>
    <w:p w:rsidR="00C14634" w:rsidRPr="008400E4" w:rsidRDefault="00C14634" w:rsidP="00CD0FF7">
      <w:pPr>
        <w:numPr>
          <w:ilvl w:val="0"/>
          <w:numId w:val="15"/>
        </w:numPr>
        <w:tabs>
          <w:tab w:val="num" w:pos="0"/>
        </w:tabs>
        <w:spacing w:after="0" w:line="240" w:lineRule="auto"/>
        <w:ind w:left="0" w:firstLine="900"/>
        <w:jc w:val="both"/>
        <w:rPr>
          <w:rFonts w:ascii="Arial" w:hAnsi="Arial" w:cs="Arial"/>
          <w:b/>
          <w:bCs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делать обобщения  на основе структурно - функциональных схем простого предложения;</w:t>
      </w:r>
    </w:p>
    <w:p w:rsidR="00C14634" w:rsidRPr="008400E4" w:rsidRDefault="00C14634" w:rsidP="00CD0FF7">
      <w:pPr>
        <w:numPr>
          <w:ilvl w:val="0"/>
          <w:numId w:val="15"/>
        </w:numPr>
        <w:tabs>
          <w:tab w:val="num" w:pos="0"/>
        </w:tabs>
        <w:spacing w:after="0" w:line="240" w:lineRule="auto"/>
        <w:ind w:left="0" w:firstLine="900"/>
        <w:jc w:val="both"/>
        <w:rPr>
          <w:rFonts w:ascii="Arial" w:hAnsi="Arial" w:cs="Arial"/>
          <w:b/>
          <w:bCs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участвовать в проектной деятельности межпредметного характер.</w:t>
      </w:r>
    </w:p>
    <w:p w:rsidR="00C14634" w:rsidRPr="008400E4" w:rsidRDefault="00C14634" w:rsidP="00B47FFB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C14634" w:rsidRPr="008400E4" w:rsidRDefault="00C14634" w:rsidP="00B47FFB">
      <w:pPr>
        <w:pStyle w:val="ListParagraph"/>
        <w:spacing w:after="0" w:line="240" w:lineRule="auto"/>
        <w:ind w:left="360"/>
        <w:jc w:val="center"/>
        <w:rPr>
          <w:rFonts w:ascii="Arial" w:hAnsi="Arial" w:cs="Arial"/>
          <w:b/>
          <w:sz w:val="24"/>
          <w:szCs w:val="24"/>
        </w:rPr>
      </w:pPr>
      <w:r w:rsidRPr="008400E4">
        <w:rPr>
          <w:rFonts w:ascii="Arial" w:hAnsi="Arial" w:cs="Arial"/>
          <w:b/>
          <w:sz w:val="24"/>
          <w:szCs w:val="24"/>
        </w:rPr>
        <w:t>10.  Содержание тем учебного предмета «Немецкий язык» в 5 классе</w:t>
      </w:r>
    </w:p>
    <w:p w:rsidR="00C14634" w:rsidRPr="008400E4" w:rsidRDefault="00C14634" w:rsidP="00B47FF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Учебник „Deutsch“ Klasse 5 содержит 10 глав/параграфов, первая из которых представляет собой небольшой повторительный курс и не включена в нумерацию глав:</w:t>
      </w:r>
    </w:p>
    <w:p w:rsidR="00C14634" w:rsidRPr="008400E4" w:rsidRDefault="00C14634" w:rsidP="00B47FF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C14634" w:rsidRPr="008400E4" w:rsidRDefault="00C14634" w:rsidP="00B47FF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400E4">
        <w:rPr>
          <w:rFonts w:ascii="Arial" w:hAnsi="Arial" w:cs="Arial"/>
          <w:b/>
          <w:sz w:val="24"/>
          <w:szCs w:val="24"/>
          <w:lang w:val="de-DE"/>
        </w:rPr>
        <w:t>Hallo, 5. (fünfte) Klasse! Womit kommen wir aus der vierten Klasse? KleinerWiederholungskurs</w:t>
      </w:r>
    </w:p>
    <w:p w:rsidR="00C14634" w:rsidRPr="008400E4" w:rsidRDefault="00C14634" w:rsidP="00B47FF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b/>
          <w:sz w:val="24"/>
          <w:szCs w:val="24"/>
        </w:rPr>
        <w:t>Содержание:</w:t>
      </w:r>
      <w:r w:rsidRPr="008400E4">
        <w:rPr>
          <w:rFonts w:ascii="Arial" w:hAnsi="Arial" w:cs="Arial"/>
          <w:sz w:val="24"/>
          <w:szCs w:val="24"/>
        </w:rPr>
        <w:t>Первый школьный день в новом учебном году.</w:t>
      </w:r>
    </w:p>
    <w:p w:rsidR="00C14634" w:rsidRPr="008400E4" w:rsidRDefault="00C14634" w:rsidP="00B47FF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Воспоминания о лете. Обмен впечатлениями о летних каникулах.</w:t>
      </w:r>
    </w:p>
    <w:p w:rsidR="00C14634" w:rsidRPr="008400E4" w:rsidRDefault="00C14634" w:rsidP="00B47FF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 xml:space="preserve">Грамматический материал: возвратные местоимения, систематизация грамм.знаний о спряжении глаголов в </w:t>
      </w:r>
      <w:r w:rsidRPr="008400E4">
        <w:rPr>
          <w:rFonts w:ascii="Arial" w:hAnsi="Arial" w:cs="Arial"/>
          <w:sz w:val="24"/>
          <w:szCs w:val="24"/>
          <w:lang w:val="en-US"/>
        </w:rPr>
        <w:t>Prasens</w:t>
      </w:r>
      <w:r w:rsidRPr="008400E4">
        <w:rPr>
          <w:rFonts w:ascii="Arial" w:hAnsi="Arial" w:cs="Arial"/>
          <w:sz w:val="24"/>
          <w:szCs w:val="24"/>
        </w:rPr>
        <w:t xml:space="preserve">, об образовании </w:t>
      </w:r>
      <w:r w:rsidRPr="008400E4">
        <w:rPr>
          <w:rFonts w:ascii="Arial" w:hAnsi="Arial" w:cs="Arial"/>
          <w:sz w:val="24"/>
          <w:szCs w:val="24"/>
          <w:lang w:val="en-US"/>
        </w:rPr>
        <w:t>Perfekt</w:t>
      </w:r>
      <w:r w:rsidRPr="008400E4">
        <w:rPr>
          <w:rFonts w:ascii="Arial" w:hAnsi="Arial" w:cs="Arial"/>
          <w:sz w:val="24"/>
          <w:szCs w:val="24"/>
        </w:rPr>
        <w:t>.</w:t>
      </w:r>
    </w:p>
    <w:p w:rsidR="00C14634" w:rsidRPr="008400E4" w:rsidRDefault="00C14634" w:rsidP="00B47FF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Повторение: образование степеней сравнения прилагательных.</w:t>
      </w:r>
    </w:p>
    <w:p w:rsidR="00C14634" w:rsidRPr="008400E4" w:rsidRDefault="00C14634" w:rsidP="00B47FFB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C14634" w:rsidRPr="008400E4" w:rsidRDefault="00C14634" w:rsidP="00CD0FF7">
      <w:pPr>
        <w:pStyle w:val="ListParagraph"/>
        <w:numPr>
          <w:ilvl w:val="0"/>
          <w:numId w:val="16"/>
        </w:num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de-DE"/>
        </w:rPr>
      </w:pPr>
      <w:r w:rsidRPr="008400E4">
        <w:rPr>
          <w:rFonts w:ascii="Arial" w:hAnsi="Arial" w:cs="Arial"/>
          <w:b/>
          <w:sz w:val="24"/>
          <w:szCs w:val="24"/>
          <w:lang w:val="de-DE"/>
        </w:rPr>
        <w:t>Eine alte deutsche Stadt. Was gibt es hier?</w:t>
      </w:r>
    </w:p>
    <w:p w:rsidR="00C14634" w:rsidRPr="008400E4" w:rsidRDefault="00C14634" w:rsidP="00B47FF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b/>
          <w:sz w:val="24"/>
          <w:szCs w:val="24"/>
        </w:rPr>
        <w:t>Содержание:</w:t>
      </w:r>
      <w:r w:rsidRPr="008400E4">
        <w:rPr>
          <w:rFonts w:ascii="Arial" w:hAnsi="Arial" w:cs="Arial"/>
          <w:sz w:val="24"/>
          <w:szCs w:val="24"/>
        </w:rPr>
        <w:t xml:space="preserve">Описание старого города. </w:t>
      </w:r>
    </w:p>
    <w:p w:rsidR="00C14634" w:rsidRPr="008400E4" w:rsidRDefault="00C14634" w:rsidP="00B47FF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Городские объекты (введение новой лексики)</w:t>
      </w:r>
    </w:p>
    <w:p w:rsidR="00C14634" w:rsidRPr="008400E4" w:rsidRDefault="00C14634" w:rsidP="00B47FF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Вывески на городских зданиях.</w:t>
      </w:r>
    </w:p>
    <w:p w:rsidR="00C14634" w:rsidRPr="008400E4" w:rsidRDefault="00C14634" w:rsidP="00B47FF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Старый немецкий город.</w:t>
      </w:r>
    </w:p>
    <w:p w:rsidR="00C14634" w:rsidRPr="008400E4" w:rsidRDefault="00C14634" w:rsidP="00B47FF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Встреча на улице.</w:t>
      </w:r>
    </w:p>
    <w:p w:rsidR="00C14634" w:rsidRPr="008400E4" w:rsidRDefault="00C14634" w:rsidP="00B47FF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Страноведческая информация о немецких городах Берлине, Веймере, Лейпциге.</w:t>
      </w:r>
    </w:p>
    <w:p w:rsidR="00C14634" w:rsidRPr="008400E4" w:rsidRDefault="00C14634" w:rsidP="00B47FF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Грамматический материал: типы образования мн.ч. существительных;</w:t>
      </w:r>
    </w:p>
    <w:p w:rsidR="00C14634" w:rsidRPr="008400E4" w:rsidRDefault="00C14634" w:rsidP="00B47FF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 xml:space="preserve">Отрицание </w:t>
      </w:r>
      <w:r w:rsidRPr="008400E4">
        <w:rPr>
          <w:rFonts w:ascii="Arial" w:hAnsi="Arial" w:cs="Arial"/>
          <w:sz w:val="24"/>
          <w:szCs w:val="24"/>
          <w:lang w:val="en-US"/>
        </w:rPr>
        <w:t>kein</w:t>
      </w:r>
      <w:r w:rsidRPr="008400E4">
        <w:rPr>
          <w:rFonts w:ascii="Arial" w:hAnsi="Arial" w:cs="Arial"/>
          <w:sz w:val="24"/>
          <w:szCs w:val="24"/>
        </w:rPr>
        <w:t>.</w:t>
      </w:r>
    </w:p>
    <w:p w:rsidR="00C14634" w:rsidRPr="008400E4" w:rsidRDefault="00C14634" w:rsidP="00B47FF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Работа над проектом.</w:t>
      </w:r>
    </w:p>
    <w:p w:rsidR="00C14634" w:rsidRPr="008400E4" w:rsidRDefault="00C14634" w:rsidP="00B47FFB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C14634" w:rsidRPr="008400E4" w:rsidRDefault="00C14634" w:rsidP="00CD0FF7">
      <w:pPr>
        <w:pStyle w:val="ListParagraph"/>
        <w:numPr>
          <w:ilvl w:val="0"/>
          <w:numId w:val="16"/>
        </w:num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de-DE"/>
        </w:rPr>
      </w:pPr>
      <w:r w:rsidRPr="008400E4">
        <w:rPr>
          <w:rFonts w:ascii="Arial" w:hAnsi="Arial" w:cs="Arial"/>
          <w:b/>
          <w:sz w:val="24"/>
          <w:szCs w:val="24"/>
          <w:lang w:val="de-DE"/>
        </w:rPr>
        <w:t>In der Stadt ... Wer wohnt hier?</w:t>
      </w:r>
    </w:p>
    <w:p w:rsidR="00C14634" w:rsidRPr="008400E4" w:rsidRDefault="00C14634" w:rsidP="00B47FF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b/>
          <w:sz w:val="24"/>
          <w:szCs w:val="24"/>
        </w:rPr>
        <w:t>Содержание:</w:t>
      </w:r>
      <w:r w:rsidRPr="008400E4">
        <w:rPr>
          <w:rFonts w:ascii="Arial" w:hAnsi="Arial" w:cs="Arial"/>
          <w:sz w:val="24"/>
          <w:szCs w:val="24"/>
        </w:rPr>
        <w:t>Тема «Жители города: люди и животные»</w:t>
      </w:r>
    </w:p>
    <w:p w:rsidR="00C14634" w:rsidRPr="008400E4" w:rsidRDefault="00C14634" w:rsidP="00B47FF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Образование новых слов с помощью словообразовательных элементов.</w:t>
      </w:r>
    </w:p>
    <w:p w:rsidR="00C14634" w:rsidRPr="008400E4" w:rsidRDefault="00C14634" w:rsidP="00B47FF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Грамматический материал</w:t>
      </w:r>
    </w:p>
    <w:p w:rsidR="00C14634" w:rsidRPr="008400E4" w:rsidRDefault="00C14634" w:rsidP="00B47FFB">
      <w:pPr>
        <w:spacing w:after="0" w:line="240" w:lineRule="auto"/>
        <w:jc w:val="both"/>
        <w:rPr>
          <w:rFonts w:ascii="Arial" w:hAnsi="Arial" w:cs="Arial"/>
          <w:sz w:val="24"/>
          <w:szCs w:val="24"/>
          <w:lang w:val="de-DE"/>
        </w:rPr>
      </w:pPr>
      <w:r w:rsidRPr="008400E4">
        <w:rPr>
          <w:rFonts w:ascii="Arial" w:hAnsi="Arial" w:cs="Arial"/>
          <w:sz w:val="24"/>
          <w:szCs w:val="24"/>
        </w:rPr>
        <w:t>Указательныеместоимения</w:t>
      </w:r>
      <w:r w:rsidRPr="008400E4">
        <w:rPr>
          <w:rFonts w:ascii="Arial" w:hAnsi="Arial" w:cs="Arial"/>
          <w:sz w:val="24"/>
          <w:szCs w:val="24"/>
          <w:lang w:val="de-DE"/>
        </w:rPr>
        <w:t>diese, dieser, dieses, jene, jener, jenes.</w:t>
      </w:r>
    </w:p>
    <w:p w:rsidR="00C14634" w:rsidRPr="008400E4" w:rsidRDefault="00C14634" w:rsidP="00B47FF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Короткие высказывания жителей города.</w:t>
      </w:r>
    </w:p>
    <w:p w:rsidR="00C14634" w:rsidRPr="008400E4" w:rsidRDefault="00C14634" w:rsidP="00B47FF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Упражнения, направленные на совершенствование техники письма.</w:t>
      </w:r>
    </w:p>
    <w:p w:rsidR="00C14634" w:rsidRPr="008400E4" w:rsidRDefault="00C14634" w:rsidP="00B47FF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Тексты познавательного характера для работы в группах.</w:t>
      </w:r>
    </w:p>
    <w:p w:rsidR="00C14634" w:rsidRPr="008400E4" w:rsidRDefault="00C14634" w:rsidP="00B47FF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Город и его жители.</w:t>
      </w:r>
    </w:p>
    <w:p w:rsidR="00C14634" w:rsidRPr="008400E4" w:rsidRDefault="00C14634" w:rsidP="00B47FF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Диалоги «</w:t>
      </w:r>
      <w:r w:rsidRPr="008400E4">
        <w:rPr>
          <w:rFonts w:ascii="Arial" w:hAnsi="Arial" w:cs="Arial"/>
          <w:sz w:val="24"/>
          <w:szCs w:val="24"/>
          <w:lang w:val="en-US"/>
        </w:rPr>
        <w:t>AufderStrasse</w:t>
      </w:r>
      <w:r w:rsidRPr="008400E4">
        <w:rPr>
          <w:rFonts w:ascii="Arial" w:hAnsi="Arial" w:cs="Arial"/>
          <w:sz w:val="24"/>
          <w:szCs w:val="24"/>
        </w:rPr>
        <w:t>» «</w:t>
      </w:r>
      <w:r w:rsidRPr="008400E4">
        <w:rPr>
          <w:rFonts w:ascii="Arial" w:hAnsi="Arial" w:cs="Arial"/>
          <w:sz w:val="24"/>
          <w:szCs w:val="24"/>
          <w:lang w:val="en-US"/>
        </w:rPr>
        <w:t>Begegnung</w:t>
      </w:r>
      <w:r w:rsidRPr="008400E4">
        <w:rPr>
          <w:rFonts w:ascii="Arial" w:hAnsi="Arial" w:cs="Arial"/>
          <w:sz w:val="24"/>
          <w:szCs w:val="24"/>
        </w:rPr>
        <w:t>»</w:t>
      </w:r>
    </w:p>
    <w:p w:rsidR="00C14634" w:rsidRPr="008400E4" w:rsidRDefault="00C14634" w:rsidP="00B47FF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Задания, направленные на контроль усвоения лексического материала, умение вести в парах диалог-расспрос, контроль умений  и навыков чтения и монологической речи по теме главы.</w:t>
      </w:r>
    </w:p>
    <w:p w:rsidR="00C14634" w:rsidRPr="008400E4" w:rsidRDefault="00C14634" w:rsidP="00B47FFB">
      <w:pPr>
        <w:spacing w:after="0" w:line="240" w:lineRule="auto"/>
        <w:jc w:val="both"/>
        <w:rPr>
          <w:rFonts w:ascii="Arial" w:hAnsi="Arial" w:cs="Arial"/>
          <w:sz w:val="24"/>
          <w:szCs w:val="24"/>
          <w:lang w:val="de-DE"/>
        </w:rPr>
      </w:pPr>
      <w:r w:rsidRPr="008400E4">
        <w:rPr>
          <w:rFonts w:ascii="Arial" w:hAnsi="Arial" w:cs="Arial"/>
          <w:sz w:val="24"/>
          <w:szCs w:val="24"/>
        </w:rPr>
        <w:t>Повторениематериалаглавы</w:t>
      </w:r>
      <w:r w:rsidRPr="008400E4">
        <w:rPr>
          <w:rFonts w:ascii="Arial" w:hAnsi="Arial" w:cs="Arial"/>
          <w:sz w:val="24"/>
          <w:szCs w:val="24"/>
          <w:lang w:val="de-DE"/>
        </w:rPr>
        <w:t xml:space="preserve">. </w:t>
      </w:r>
    </w:p>
    <w:p w:rsidR="00C14634" w:rsidRPr="008400E4" w:rsidRDefault="00C14634" w:rsidP="00B47FFB">
      <w:pPr>
        <w:spacing w:after="0" w:line="240" w:lineRule="auto"/>
        <w:ind w:left="629"/>
        <w:jc w:val="both"/>
        <w:rPr>
          <w:rFonts w:ascii="Arial" w:hAnsi="Arial" w:cs="Arial"/>
          <w:b/>
          <w:sz w:val="24"/>
          <w:szCs w:val="24"/>
          <w:lang w:val="de-DE"/>
        </w:rPr>
      </w:pPr>
      <w:r w:rsidRPr="008400E4">
        <w:rPr>
          <w:rFonts w:ascii="Arial" w:hAnsi="Arial" w:cs="Arial"/>
          <w:sz w:val="24"/>
          <w:szCs w:val="24"/>
        </w:rPr>
        <w:t>Тема</w:t>
      </w:r>
      <w:r w:rsidRPr="008400E4">
        <w:rPr>
          <w:rFonts w:ascii="Arial" w:hAnsi="Arial" w:cs="Arial"/>
          <w:sz w:val="24"/>
          <w:szCs w:val="24"/>
          <w:lang w:val="de-DE"/>
        </w:rPr>
        <w:t xml:space="preserve"> «WelcheHaustiereliebendiedeutschenKinder?»</w:t>
      </w:r>
    </w:p>
    <w:p w:rsidR="00C14634" w:rsidRPr="008400E4" w:rsidRDefault="00C14634" w:rsidP="00B47FFB">
      <w:pPr>
        <w:spacing w:after="0" w:line="240" w:lineRule="auto"/>
        <w:ind w:left="629"/>
        <w:jc w:val="both"/>
        <w:rPr>
          <w:rFonts w:ascii="Arial" w:hAnsi="Arial" w:cs="Arial"/>
          <w:sz w:val="24"/>
          <w:szCs w:val="24"/>
          <w:lang w:val="de-DE"/>
        </w:rPr>
      </w:pPr>
    </w:p>
    <w:p w:rsidR="00C14634" w:rsidRPr="008400E4" w:rsidRDefault="00C14634" w:rsidP="00CD0FF7">
      <w:pPr>
        <w:pStyle w:val="ListParagraph"/>
        <w:numPr>
          <w:ilvl w:val="0"/>
          <w:numId w:val="16"/>
        </w:num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de-DE"/>
        </w:rPr>
      </w:pPr>
      <w:r w:rsidRPr="008400E4">
        <w:rPr>
          <w:rFonts w:ascii="Arial" w:hAnsi="Arial" w:cs="Arial"/>
          <w:b/>
          <w:sz w:val="24"/>
          <w:szCs w:val="24"/>
          <w:lang w:val="de-DE"/>
        </w:rPr>
        <w:t>Die Straßen der Stadt. Wie sind sie?</w:t>
      </w:r>
    </w:p>
    <w:p w:rsidR="00C14634" w:rsidRPr="008400E4" w:rsidRDefault="00C14634" w:rsidP="00B47FF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b/>
          <w:sz w:val="24"/>
          <w:szCs w:val="24"/>
        </w:rPr>
        <w:t>Содержание</w:t>
      </w:r>
      <w:r w:rsidRPr="008400E4">
        <w:rPr>
          <w:rFonts w:ascii="Arial" w:hAnsi="Arial" w:cs="Arial"/>
          <w:b/>
          <w:sz w:val="24"/>
          <w:szCs w:val="24"/>
          <w:lang w:val="de-DE"/>
        </w:rPr>
        <w:t>:</w:t>
      </w:r>
      <w:r w:rsidRPr="008400E4">
        <w:rPr>
          <w:rFonts w:ascii="Arial" w:hAnsi="Arial" w:cs="Arial"/>
          <w:sz w:val="24"/>
          <w:szCs w:val="24"/>
          <w:lang w:val="de-DE"/>
        </w:rPr>
        <w:t xml:space="preserve">«Die Strassen der Stadt.» </w:t>
      </w:r>
      <w:r w:rsidRPr="008400E4">
        <w:rPr>
          <w:rFonts w:ascii="Arial" w:hAnsi="Arial" w:cs="Arial"/>
          <w:sz w:val="24"/>
          <w:szCs w:val="24"/>
        </w:rPr>
        <w:t>(лексикапотеме).</w:t>
      </w:r>
    </w:p>
    <w:p w:rsidR="00C14634" w:rsidRPr="008400E4" w:rsidRDefault="00C14634" w:rsidP="00B47FF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Антонимы к прилагательным.</w:t>
      </w:r>
    </w:p>
    <w:p w:rsidR="00C14634" w:rsidRPr="008400E4" w:rsidRDefault="00C14634" w:rsidP="00B47FF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Тексты описательного характера с пропусками.</w:t>
      </w:r>
    </w:p>
    <w:p w:rsidR="00C14634" w:rsidRPr="008400E4" w:rsidRDefault="00C14634" w:rsidP="00B47FF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Диалоги «</w:t>
      </w:r>
      <w:r w:rsidRPr="008400E4">
        <w:rPr>
          <w:rFonts w:ascii="Arial" w:hAnsi="Arial" w:cs="Arial"/>
          <w:sz w:val="24"/>
          <w:szCs w:val="24"/>
          <w:lang w:val="en-US"/>
        </w:rPr>
        <w:t>MarkusundGabi</w:t>
      </w:r>
      <w:r w:rsidRPr="008400E4">
        <w:rPr>
          <w:rFonts w:ascii="Arial" w:hAnsi="Arial" w:cs="Arial"/>
          <w:sz w:val="24"/>
          <w:szCs w:val="24"/>
        </w:rPr>
        <w:t>», «</w:t>
      </w:r>
      <w:r w:rsidRPr="008400E4">
        <w:rPr>
          <w:rFonts w:ascii="Arial" w:hAnsi="Arial" w:cs="Arial"/>
          <w:sz w:val="24"/>
          <w:szCs w:val="24"/>
          <w:lang w:val="en-US"/>
        </w:rPr>
        <w:t>Gabi</w:t>
      </w:r>
      <w:r w:rsidRPr="008400E4">
        <w:rPr>
          <w:rFonts w:ascii="Arial" w:hAnsi="Arial" w:cs="Arial"/>
          <w:sz w:val="24"/>
          <w:szCs w:val="24"/>
        </w:rPr>
        <w:t xml:space="preserve">, </w:t>
      </w:r>
      <w:r w:rsidRPr="008400E4">
        <w:rPr>
          <w:rFonts w:ascii="Arial" w:hAnsi="Arial" w:cs="Arial"/>
          <w:sz w:val="24"/>
          <w:szCs w:val="24"/>
          <w:lang w:val="en-US"/>
        </w:rPr>
        <w:t>Markus</w:t>
      </w:r>
      <w:r w:rsidRPr="008400E4">
        <w:rPr>
          <w:rFonts w:ascii="Arial" w:hAnsi="Arial" w:cs="Arial"/>
          <w:sz w:val="24"/>
          <w:szCs w:val="24"/>
        </w:rPr>
        <w:t xml:space="preserve">, </w:t>
      </w:r>
      <w:r w:rsidRPr="008400E4">
        <w:rPr>
          <w:rFonts w:ascii="Arial" w:hAnsi="Arial" w:cs="Arial"/>
          <w:sz w:val="24"/>
          <w:szCs w:val="24"/>
          <w:lang w:val="en-US"/>
        </w:rPr>
        <w:t>IlseundDietermiteinemunbekanntenLebewessen</w:t>
      </w:r>
      <w:r w:rsidRPr="008400E4">
        <w:rPr>
          <w:rFonts w:ascii="Arial" w:hAnsi="Arial" w:cs="Arial"/>
          <w:sz w:val="24"/>
          <w:szCs w:val="24"/>
        </w:rPr>
        <w:t>» с послетекстовыми заданиями.</w:t>
      </w:r>
    </w:p>
    <w:p w:rsidR="00C14634" w:rsidRPr="008400E4" w:rsidRDefault="00C14634" w:rsidP="00B47FF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«</w:t>
      </w:r>
      <w:r w:rsidRPr="008400E4">
        <w:rPr>
          <w:rFonts w:ascii="Arial" w:hAnsi="Arial" w:cs="Arial"/>
          <w:sz w:val="24"/>
          <w:szCs w:val="24"/>
          <w:lang w:val="en-US"/>
        </w:rPr>
        <w:t>DieStrassen</w:t>
      </w:r>
      <w:r w:rsidRPr="008400E4">
        <w:rPr>
          <w:rFonts w:ascii="Arial" w:hAnsi="Arial" w:cs="Arial"/>
          <w:sz w:val="24"/>
          <w:szCs w:val="24"/>
        </w:rPr>
        <w:t>» (стихотворение)</w:t>
      </w:r>
    </w:p>
    <w:p w:rsidR="00C14634" w:rsidRPr="008400E4" w:rsidRDefault="00C14634" w:rsidP="00B47FF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Текст с пропусками (на отработку техники чтения).</w:t>
      </w:r>
    </w:p>
    <w:p w:rsidR="00C14634" w:rsidRPr="008400E4" w:rsidRDefault="00C14634" w:rsidP="00B47FF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Диалог-расспрос (Кот в сапогах расспрашивает о пришельцах из космоса).</w:t>
      </w:r>
    </w:p>
    <w:p w:rsidR="00C14634" w:rsidRPr="008400E4" w:rsidRDefault="00C14634" w:rsidP="00B47FFB">
      <w:pPr>
        <w:spacing w:after="0" w:line="240" w:lineRule="auto"/>
        <w:rPr>
          <w:rFonts w:ascii="Arial" w:hAnsi="Arial" w:cs="Arial"/>
          <w:sz w:val="24"/>
          <w:szCs w:val="24"/>
          <w:lang w:val="de-DE"/>
        </w:rPr>
      </w:pPr>
      <w:r w:rsidRPr="008400E4">
        <w:rPr>
          <w:rFonts w:ascii="Arial" w:hAnsi="Arial" w:cs="Arial"/>
          <w:sz w:val="24"/>
          <w:szCs w:val="24"/>
        </w:rPr>
        <w:t>Диалог</w:t>
      </w:r>
      <w:r w:rsidRPr="008400E4">
        <w:rPr>
          <w:rFonts w:ascii="Arial" w:hAnsi="Arial" w:cs="Arial"/>
          <w:sz w:val="24"/>
          <w:szCs w:val="24"/>
          <w:lang w:val="de-DE"/>
        </w:rPr>
        <w:t xml:space="preserve"> «Kosmi, Gabi und Markus».</w:t>
      </w:r>
    </w:p>
    <w:p w:rsidR="00C14634" w:rsidRPr="008400E4" w:rsidRDefault="00C14634" w:rsidP="00B47FF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Грамматический материал</w:t>
      </w:r>
    </w:p>
    <w:p w:rsidR="00C14634" w:rsidRPr="008400E4" w:rsidRDefault="00C14634" w:rsidP="00B47FF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Повторение:</w:t>
      </w:r>
    </w:p>
    <w:p w:rsidR="00C14634" w:rsidRPr="008400E4" w:rsidRDefault="00C14634" w:rsidP="00B47FF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Выражение принадлежности с помощью притяжательных местоимений.</w:t>
      </w:r>
    </w:p>
    <w:p w:rsidR="00C14634" w:rsidRPr="008400E4" w:rsidRDefault="00C14634" w:rsidP="00B47FF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Текстдляаудирования «</w:t>
      </w:r>
      <w:r w:rsidRPr="008400E4">
        <w:rPr>
          <w:rFonts w:ascii="Arial" w:hAnsi="Arial" w:cs="Arial"/>
          <w:sz w:val="24"/>
          <w:szCs w:val="24"/>
          <w:lang w:val="en-US"/>
        </w:rPr>
        <w:t>Robiinteressiertsich</w:t>
      </w:r>
      <w:r w:rsidRPr="008400E4">
        <w:rPr>
          <w:rFonts w:ascii="Arial" w:hAnsi="Arial" w:cs="Arial"/>
          <w:sz w:val="24"/>
          <w:szCs w:val="24"/>
          <w:lang w:val="de-DE"/>
        </w:rPr>
        <w:t>f</w:t>
      </w:r>
      <w:r w:rsidRPr="008400E4">
        <w:rPr>
          <w:rFonts w:ascii="Arial" w:hAnsi="Arial" w:cs="Arial"/>
          <w:sz w:val="24"/>
          <w:szCs w:val="24"/>
        </w:rPr>
        <w:t>ü</w:t>
      </w:r>
      <w:r w:rsidRPr="008400E4">
        <w:rPr>
          <w:rFonts w:ascii="Arial" w:hAnsi="Arial" w:cs="Arial"/>
          <w:sz w:val="24"/>
          <w:szCs w:val="24"/>
          <w:lang w:val="de-DE"/>
        </w:rPr>
        <w:t>r</w:t>
      </w:r>
      <w:r w:rsidRPr="008400E4">
        <w:rPr>
          <w:rFonts w:ascii="Arial" w:hAnsi="Arial" w:cs="Arial"/>
          <w:sz w:val="24"/>
          <w:szCs w:val="24"/>
          <w:lang w:val="en-US"/>
        </w:rPr>
        <w:t>dieVerkehrsregeln</w:t>
      </w:r>
      <w:r w:rsidRPr="008400E4">
        <w:rPr>
          <w:rFonts w:ascii="Arial" w:hAnsi="Arial" w:cs="Arial"/>
          <w:sz w:val="24"/>
          <w:szCs w:val="24"/>
        </w:rPr>
        <w:t>».</w:t>
      </w:r>
    </w:p>
    <w:p w:rsidR="00C14634" w:rsidRPr="008400E4" w:rsidRDefault="00C14634" w:rsidP="00B47FF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Повторение лексики по теме «Транспорт».</w:t>
      </w:r>
    </w:p>
    <w:p w:rsidR="00C14634" w:rsidRPr="008400E4" w:rsidRDefault="00C14634" w:rsidP="00B47FF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Ситуации «На улице», «Описание пешеходной зоны», «Транспортное движение в городе».</w:t>
      </w:r>
    </w:p>
    <w:p w:rsidR="00C14634" w:rsidRPr="008400E4" w:rsidRDefault="00C14634" w:rsidP="00B47FF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Составление рассказа по картинке.</w:t>
      </w:r>
    </w:p>
    <w:p w:rsidR="00C14634" w:rsidRPr="008400E4" w:rsidRDefault="00C14634" w:rsidP="00B47FF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Грамматический материал.</w:t>
      </w:r>
    </w:p>
    <w:p w:rsidR="00C14634" w:rsidRPr="008400E4" w:rsidRDefault="00C14634" w:rsidP="00B47FF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Повторение:</w:t>
      </w:r>
    </w:p>
    <w:p w:rsidR="00C14634" w:rsidRPr="008400E4" w:rsidRDefault="00C14634" w:rsidP="00CD0FF7">
      <w:pPr>
        <w:pStyle w:val="ListParagraph"/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 xml:space="preserve">Спряжение сильных глаголов с корневой гласной ,,е” и ,,а” в </w:t>
      </w:r>
      <w:r w:rsidRPr="008400E4">
        <w:rPr>
          <w:rFonts w:ascii="Arial" w:hAnsi="Arial" w:cs="Arial"/>
          <w:sz w:val="24"/>
          <w:szCs w:val="24"/>
          <w:lang w:val="de-DE"/>
        </w:rPr>
        <w:t>Pr</w:t>
      </w:r>
      <w:r w:rsidRPr="008400E4">
        <w:rPr>
          <w:rFonts w:ascii="Arial" w:hAnsi="Arial" w:cs="Arial"/>
          <w:sz w:val="24"/>
          <w:szCs w:val="24"/>
        </w:rPr>
        <w:t>ä</w:t>
      </w:r>
      <w:r w:rsidRPr="008400E4">
        <w:rPr>
          <w:rFonts w:ascii="Arial" w:hAnsi="Arial" w:cs="Arial"/>
          <w:sz w:val="24"/>
          <w:szCs w:val="24"/>
          <w:lang w:val="de-DE"/>
        </w:rPr>
        <w:t>sens</w:t>
      </w:r>
      <w:r w:rsidRPr="008400E4">
        <w:rPr>
          <w:rFonts w:ascii="Arial" w:hAnsi="Arial" w:cs="Arial"/>
          <w:sz w:val="24"/>
          <w:szCs w:val="24"/>
        </w:rPr>
        <w:t>.</w:t>
      </w:r>
    </w:p>
    <w:p w:rsidR="00C14634" w:rsidRPr="008400E4" w:rsidRDefault="00C14634" w:rsidP="00CD0FF7">
      <w:pPr>
        <w:pStyle w:val="ListParagraph"/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de-DE"/>
        </w:rPr>
      </w:pPr>
      <w:r w:rsidRPr="008400E4">
        <w:rPr>
          <w:rFonts w:ascii="Arial" w:hAnsi="Arial" w:cs="Arial"/>
          <w:sz w:val="24"/>
          <w:szCs w:val="24"/>
        </w:rPr>
        <w:t>Модальныеглаголы</w:t>
      </w:r>
      <w:r w:rsidRPr="008400E4">
        <w:rPr>
          <w:rFonts w:ascii="Arial" w:hAnsi="Arial" w:cs="Arial"/>
          <w:sz w:val="24"/>
          <w:szCs w:val="24"/>
          <w:lang w:val="de-DE"/>
        </w:rPr>
        <w:t>: wollen, können, mögen, müssen, sollen, dürfen.</w:t>
      </w:r>
    </w:p>
    <w:p w:rsidR="00C14634" w:rsidRPr="008400E4" w:rsidRDefault="00C14634" w:rsidP="00B47FF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Тексты с пропусками.</w:t>
      </w:r>
    </w:p>
    <w:p w:rsidR="00C14634" w:rsidRPr="008400E4" w:rsidRDefault="00C14634" w:rsidP="00B47FF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Задания, нацеленные на повторение лексики.</w:t>
      </w:r>
    </w:p>
    <w:p w:rsidR="00C14634" w:rsidRPr="008400E4" w:rsidRDefault="00C14634" w:rsidP="00B47FF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Текст на контроль навыков чтения вслух.</w:t>
      </w:r>
    </w:p>
    <w:p w:rsidR="00C14634" w:rsidRPr="008400E4" w:rsidRDefault="00C14634" w:rsidP="00B47FF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Задания, содержащие коммуникативные задачи.</w:t>
      </w:r>
    </w:p>
    <w:p w:rsidR="00C14634" w:rsidRPr="008400E4" w:rsidRDefault="00C14634" w:rsidP="00B47FF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Повторение материала главы.</w:t>
      </w:r>
    </w:p>
    <w:p w:rsidR="00C14634" w:rsidRPr="008400E4" w:rsidRDefault="00C14634" w:rsidP="00B47FF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Повторение материала предыдущих глав.</w:t>
      </w:r>
    </w:p>
    <w:p w:rsidR="00C14634" w:rsidRPr="008400E4" w:rsidRDefault="00C14634" w:rsidP="00B47FF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Текст об истории афишной тумбы.</w:t>
      </w:r>
    </w:p>
    <w:p w:rsidR="00C14634" w:rsidRPr="008400E4" w:rsidRDefault="00C14634" w:rsidP="00B47FF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Названия известных марок автомобилей.</w:t>
      </w:r>
    </w:p>
    <w:p w:rsidR="00C14634" w:rsidRPr="008400E4" w:rsidRDefault="00C14634" w:rsidP="00B47FFB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C14634" w:rsidRPr="008400E4" w:rsidRDefault="00C14634" w:rsidP="00CD0FF7">
      <w:pPr>
        <w:pStyle w:val="ListParagraph"/>
        <w:numPr>
          <w:ilvl w:val="0"/>
          <w:numId w:val="16"/>
        </w:num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de-DE"/>
        </w:rPr>
      </w:pPr>
      <w:r w:rsidRPr="008400E4">
        <w:rPr>
          <w:rFonts w:ascii="Arial" w:hAnsi="Arial" w:cs="Arial"/>
          <w:b/>
          <w:sz w:val="24"/>
          <w:szCs w:val="24"/>
          <w:lang w:val="de-DE"/>
        </w:rPr>
        <w:t>Wo und wie wohnen hier die Menschen?</w:t>
      </w:r>
    </w:p>
    <w:p w:rsidR="00C14634" w:rsidRPr="008400E4" w:rsidRDefault="00C14634" w:rsidP="00B47FF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b/>
          <w:sz w:val="24"/>
          <w:szCs w:val="24"/>
        </w:rPr>
        <w:t>Содержание:</w:t>
      </w:r>
      <w:r w:rsidRPr="008400E4">
        <w:rPr>
          <w:rFonts w:ascii="Arial" w:hAnsi="Arial" w:cs="Arial"/>
          <w:sz w:val="24"/>
          <w:szCs w:val="24"/>
        </w:rPr>
        <w:t>Жилище человека» (предъявление новой лексики с использованием рисунков учебника и слайдов).</w:t>
      </w:r>
    </w:p>
    <w:p w:rsidR="00C14634" w:rsidRPr="008400E4" w:rsidRDefault="00C14634" w:rsidP="00B47FF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 xml:space="preserve">«Улицы города. Какие они?», «Дома, в которых живут люди». (предъявление новой лексики, в том числе наречий, отвечающих на вопрос </w:t>
      </w:r>
      <w:r w:rsidRPr="008400E4">
        <w:rPr>
          <w:rFonts w:ascii="Arial" w:hAnsi="Arial" w:cs="Arial"/>
          <w:sz w:val="24"/>
          <w:szCs w:val="24"/>
          <w:lang w:val="en-US"/>
        </w:rPr>
        <w:t>Wo</w:t>
      </w:r>
      <w:r w:rsidRPr="008400E4">
        <w:rPr>
          <w:rFonts w:ascii="Arial" w:hAnsi="Arial" w:cs="Arial"/>
          <w:sz w:val="24"/>
          <w:szCs w:val="24"/>
        </w:rPr>
        <w:t>?).</w:t>
      </w:r>
    </w:p>
    <w:p w:rsidR="00C14634" w:rsidRPr="008400E4" w:rsidRDefault="00C14634" w:rsidP="00B47FF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Грамматический материал</w:t>
      </w:r>
    </w:p>
    <w:p w:rsidR="00C14634" w:rsidRPr="008400E4" w:rsidRDefault="00C14634" w:rsidP="00B47FF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 xml:space="preserve">Употребление существительных в </w:t>
      </w:r>
      <w:r w:rsidRPr="008400E4">
        <w:rPr>
          <w:rFonts w:ascii="Arial" w:hAnsi="Arial" w:cs="Arial"/>
          <w:sz w:val="24"/>
          <w:szCs w:val="24"/>
          <w:lang w:val="en-US"/>
        </w:rPr>
        <w:t>Dativ</w:t>
      </w:r>
      <w:r w:rsidRPr="008400E4">
        <w:rPr>
          <w:rFonts w:ascii="Arial" w:hAnsi="Arial" w:cs="Arial"/>
          <w:sz w:val="24"/>
          <w:szCs w:val="24"/>
        </w:rPr>
        <w:t xml:space="preserve">после предлогов </w:t>
      </w:r>
      <w:r w:rsidRPr="008400E4">
        <w:rPr>
          <w:rFonts w:ascii="Arial" w:hAnsi="Arial" w:cs="Arial"/>
          <w:sz w:val="24"/>
          <w:szCs w:val="24"/>
          <w:lang w:val="en-US"/>
        </w:rPr>
        <w:t>in</w:t>
      </w:r>
      <w:r w:rsidRPr="008400E4">
        <w:rPr>
          <w:rFonts w:ascii="Arial" w:hAnsi="Arial" w:cs="Arial"/>
          <w:sz w:val="24"/>
          <w:szCs w:val="24"/>
        </w:rPr>
        <w:t xml:space="preserve">, </w:t>
      </w:r>
      <w:r w:rsidRPr="008400E4">
        <w:rPr>
          <w:rFonts w:ascii="Arial" w:hAnsi="Arial" w:cs="Arial"/>
          <w:sz w:val="24"/>
          <w:szCs w:val="24"/>
          <w:lang w:val="en-US"/>
        </w:rPr>
        <w:t>an</w:t>
      </w:r>
      <w:r w:rsidRPr="008400E4">
        <w:rPr>
          <w:rFonts w:ascii="Arial" w:hAnsi="Arial" w:cs="Arial"/>
          <w:sz w:val="24"/>
          <w:szCs w:val="24"/>
        </w:rPr>
        <w:t xml:space="preserve">, </w:t>
      </w:r>
      <w:r w:rsidRPr="008400E4">
        <w:rPr>
          <w:rFonts w:ascii="Arial" w:hAnsi="Arial" w:cs="Arial"/>
          <w:sz w:val="24"/>
          <w:szCs w:val="24"/>
          <w:lang w:val="en-US"/>
        </w:rPr>
        <w:t>auf</w:t>
      </w:r>
      <w:r w:rsidRPr="008400E4">
        <w:rPr>
          <w:rFonts w:ascii="Arial" w:hAnsi="Arial" w:cs="Arial"/>
          <w:sz w:val="24"/>
          <w:szCs w:val="24"/>
        </w:rPr>
        <w:t xml:space="preserve">, </w:t>
      </w:r>
      <w:r w:rsidRPr="008400E4">
        <w:rPr>
          <w:rFonts w:ascii="Arial" w:hAnsi="Arial" w:cs="Arial"/>
          <w:sz w:val="24"/>
          <w:szCs w:val="24"/>
          <w:lang w:val="en-US"/>
        </w:rPr>
        <w:t>hinter</w:t>
      </w:r>
      <w:r w:rsidRPr="008400E4">
        <w:rPr>
          <w:rFonts w:ascii="Arial" w:hAnsi="Arial" w:cs="Arial"/>
          <w:sz w:val="24"/>
          <w:szCs w:val="24"/>
        </w:rPr>
        <w:t xml:space="preserve">, </w:t>
      </w:r>
      <w:r w:rsidRPr="008400E4">
        <w:rPr>
          <w:rFonts w:ascii="Arial" w:hAnsi="Arial" w:cs="Arial"/>
          <w:sz w:val="24"/>
          <w:szCs w:val="24"/>
          <w:lang w:val="en-US"/>
        </w:rPr>
        <w:t>neben</w:t>
      </w:r>
      <w:r w:rsidRPr="008400E4">
        <w:rPr>
          <w:rFonts w:ascii="Arial" w:hAnsi="Arial" w:cs="Arial"/>
          <w:sz w:val="24"/>
          <w:szCs w:val="24"/>
        </w:rPr>
        <w:t xml:space="preserve">, </w:t>
      </w:r>
      <w:r w:rsidRPr="008400E4">
        <w:rPr>
          <w:rFonts w:ascii="Arial" w:hAnsi="Arial" w:cs="Arial"/>
          <w:sz w:val="24"/>
          <w:szCs w:val="24"/>
          <w:lang w:val="en-US"/>
        </w:rPr>
        <w:t>vor</w:t>
      </w:r>
      <w:r w:rsidRPr="008400E4">
        <w:rPr>
          <w:rFonts w:ascii="Arial" w:hAnsi="Arial" w:cs="Arial"/>
          <w:sz w:val="24"/>
          <w:szCs w:val="24"/>
        </w:rPr>
        <w:t xml:space="preserve">, </w:t>
      </w:r>
      <w:r w:rsidRPr="008400E4">
        <w:rPr>
          <w:rFonts w:ascii="Arial" w:hAnsi="Arial" w:cs="Arial"/>
          <w:sz w:val="24"/>
          <w:szCs w:val="24"/>
          <w:lang w:val="en-US"/>
        </w:rPr>
        <w:t>zwischen</w:t>
      </w:r>
      <w:r w:rsidRPr="008400E4">
        <w:rPr>
          <w:rFonts w:ascii="Arial" w:hAnsi="Arial" w:cs="Arial"/>
          <w:sz w:val="24"/>
          <w:szCs w:val="24"/>
        </w:rPr>
        <w:t xml:space="preserve"> при ответе на вопрос </w:t>
      </w:r>
      <w:r w:rsidRPr="008400E4">
        <w:rPr>
          <w:rFonts w:ascii="Arial" w:hAnsi="Arial" w:cs="Arial"/>
          <w:sz w:val="24"/>
          <w:szCs w:val="24"/>
          <w:lang w:val="en-US"/>
        </w:rPr>
        <w:t>Wo</w:t>
      </w:r>
      <w:r w:rsidRPr="008400E4">
        <w:rPr>
          <w:rFonts w:ascii="Arial" w:hAnsi="Arial" w:cs="Arial"/>
          <w:sz w:val="24"/>
          <w:szCs w:val="24"/>
        </w:rPr>
        <w:t>?</w:t>
      </w:r>
    </w:p>
    <w:p w:rsidR="00C14634" w:rsidRPr="008400E4" w:rsidRDefault="00C14634" w:rsidP="00B47FF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Рифмовка «</w:t>
      </w:r>
      <w:r w:rsidRPr="008400E4">
        <w:rPr>
          <w:rFonts w:ascii="Arial" w:hAnsi="Arial" w:cs="Arial"/>
          <w:sz w:val="24"/>
          <w:szCs w:val="24"/>
          <w:lang w:val="en-US"/>
        </w:rPr>
        <w:t>Wo</w:t>
      </w:r>
      <w:r w:rsidRPr="008400E4">
        <w:rPr>
          <w:rFonts w:ascii="Arial" w:hAnsi="Arial" w:cs="Arial"/>
          <w:sz w:val="24"/>
          <w:szCs w:val="24"/>
        </w:rPr>
        <w:t xml:space="preserve">? </w:t>
      </w:r>
      <w:r w:rsidRPr="008400E4">
        <w:rPr>
          <w:rFonts w:ascii="Arial" w:hAnsi="Arial" w:cs="Arial"/>
          <w:sz w:val="24"/>
          <w:szCs w:val="24"/>
          <w:lang w:val="en-US"/>
        </w:rPr>
        <w:t>Wo</w:t>
      </w:r>
      <w:r w:rsidRPr="008400E4">
        <w:rPr>
          <w:rFonts w:ascii="Arial" w:hAnsi="Arial" w:cs="Arial"/>
          <w:sz w:val="24"/>
          <w:szCs w:val="24"/>
        </w:rPr>
        <w:t xml:space="preserve">? </w:t>
      </w:r>
      <w:r w:rsidRPr="008400E4">
        <w:rPr>
          <w:rFonts w:ascii="Arial" w:hAnsi="Arial" w:cs="Arial"/>
          <w:sz w:val="24"/>
          <w:szCs w:val="24"/>
          <w:lang w:val="en-US"/>
        </w:rPr>
        <w:t>Wo</w:t>
      </w:r>
      <w:r w:rsidRPr="008400E4">
        <w:rPr>
          <w:rFonts w:ascii="Arial" w:hAnsi="Arial" w:cs="Arial"/>
          <w:sz w:val="24"/>
          <w:szCs w:val="24"/>
        </w:rPr>
        <w:t>?».</w:t>
      </w:r>
    </w:p>
    <w:p w:rsidR="00C14634" w:rsidRPr="008400E4" w:rsidRDefault="00C14634" w:rsidP="00B47FF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Текст с пропусками (чтение вслух).</w:t>
      </w:r>
    </w:p>
    <w:p w:rsidR="00C14634" w:rsidRPr="008400E4" w:rsidRDefault="00C14634" w:rsidP="00B47FF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Диалог в ситуации «ориентирование в городе» (чтение и инсценирование в парах).</w:t>
      </w:r>
    </w:p>
    <w:p w:rsidR="00C14634" w:rsidRPr="008400E4" w:rsidRDefault="00C14634" w:rsidP="00B47FF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Текст „</w:t>
      </w:r>
      <w:r w:rsidRPr="008400E4">
        <w:rPr>
          <w:rFonts w:ascii="Arial" w:hAnsi="Arial" w:cs="Arial"/>
          <w:b/>
          <w:sz w:val="24"/>
          <w:szCs w:val="24"/>
          <w:lang w:val="de-DE"/>
        </w:rPr>
        <w:t>Gabierz</w:t>
      </w:r>
      <w:r w:rsidRPr="008400E4">
        <w:rPr>
          <w:rFonts w:ascii="Arial" w:hAnsi="Arial" w:cs="Arial"/>
          <w:b/>
          <w:sz w:val="24"/>
          <w:szCs w:val="24"/>
        </w:rPr>
        <w:t>ä</w:t>
      </w:r>
      <w:r w:rsidRPr="008400E4">
        <w:rPr>
          <w:rFonts w:ascii="Arial" w:hAnsi="Arial" w:cs="Arial"/>
          <w:b/>
          <w:sz w:val="24"/>
          <w:szCs w:val="24"/>
          <w:lang w:val="de-DE"/>
        </w:rPr>
        <w:t>hltKosmi</w:t>
      </w:r>
      <w:r w:rsidRPr="008400E4">
        <w:rPr>
          <w:rFonts w:ascii="Arial" w:hAnsi="Arial" w:cs="Arial"/>
          <w:sz w:val="24"/>
          <w:szCs w:val="24"/>
        </w:rPr>
        <w:t>“ для самостоятельного чтения и осмысления.</w:t>
      </w:r>
    </w:p>
    <w:p w:rsidR="00C14634" w:rsidRPr="008400E4" w:rsidRDefault="00C14634" w:rsidP="00B47FF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Упражнения, нацеленные на решение устно-речевых задач:</w:t>
      </w:r>
    </w:p>
    <w:p w:rsidR="00C14634" w:rsidRPr="008400E4" w:rsidRDefault="00C14634" w:rsidP="00B47FF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А) описывать то или иное архитектурное сооружение,</w:t>
      </w:r>
    </w:p>
    <w:p w:rsidR="00C14634" w:rsidRPr="008400E4" w:rsidRDefault="00C14634" w:rsidP="00B47FF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Б) рассказывать о типичных для Германии домах,</w:t>
      </w:r>
    </w:p>
    <w:p w:rsidR="00C14634" w:rsidRPr="008400E4" w:rsidRDefault="00C14634" w:rsidP="00B47FF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В) комментировать план города.</w:t>
      </w:r>
    </w:p>
    <w:p w:rsidR="00C14634" w:rsidRPr="008400E4" w:rsidRDefault="00C14634" w:rsidP="00B47FF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Развитие навыков диалогической речи в ситуации «Ориентирование в городе»</w:t>
      </w:r>
    </w:p>
    <w:p w:rsidR="00C14634" w:rsidRPr="008400E4" w:rsidRDefault="00C14634" w:rsidP="00B47FF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Упражнения с пропусками.</w:t>
      </w:r>
    </w:p>
    <w:p w:rsidR="00C14634" w:rsidRPr="008400E4" w:rsidRDefault="00C14634" w:rsidP="00B47FFB">
      <w:pPr>
        <w:spacing w:after="0" w:line="240" w:lineRule="auto"/>
        <w:rPr>
          <w:rFonts w:ascii="Arial" w:hAnsi="Arial" w:cs="Arial"/>
          <w:i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Ситуации «</w:t>
      </w:r>
      <w:r w:rsidRPr="008400E4">
        <w:rPr>
          <w:rFonts w:ascii="Arial" w:hAnsi="Arial" w:cs="Arial"/>
          <w:sz w:val="24"/>
          <w:szCs w:val="24"/>
          <w:lang w:val="de-DE"/>
        </w:rPr>
        <w:t>AufderStra</w:t>
      </w:r>
      <w:r w:rsidRPr="008400E4">
        <w:rPr>
          <w:rFonts w:ascii="Arial" w:hAnsi="Arial" w:cs="Arial"/>
          <w:sz w:val="24"/>
          <w:szCs w:val="24"/>
        </w:rPr>
        <w:t>ß</w:t>
      </w:r>
      <w:r w:rsidRPr="008400E4">
        <w:rPr>
          <w:rFonts w:ascii="Arial" w:hAnsi="Arial" w:cs="Arial"/>
          <w:sz w:val="24"/>
          <w:szCs w:val="24"/>
          <w:lang w:val="de-DE"/>
        </w:rPr>
        <w:t>e</w:t>
      </w:r>
      <w:r w:rsidRPr="008400E4">
        <w:rPr>
          <w:rFonts w:ascii="Arial" w:hAnsi="Arial" w:cs="Arial"/>
          <w:sz w:val="24"/>
          <w:szCs w:val="24"/>
        </w:rPr>
        <w:t xml:space="preserve">“ с </w:t>
      </w:r>
      <w:r w:rsidRPr="008400E4">
        <w:rPr>
          <w:rFonts w:ascii="Arial" w:hAnsi="Arial" w:cs="Arial"/>
          <w:i/>
          <w:sz w:val="24"/>
          <w:szCs w:val="24"/>
        </w:rPr>
        <w:t>использованием слов и словосочетаний по теме.</w:t>
      </w:r>
    </w:p>
    <w:p w:rsidR="00C14634" w:rsidRPr="008400E4" w:rsidRDefault="00C14634" w:rsidP="00B47FF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Систематизация лексики по словообразовательным элементам по теме „</w:t>
      </w:r>
      <w:r w:rsidRPr="008400E4">
        <w:rPr>
          <w:rFonts w:ascii="Arial" w:hAnsi="Arial" w:cs="Arial"/>
          <w:sz w:val="24"/>
          <w:szCs w:val="24"/>
          <w:lang w:val="de-DE"/>
        </w:rPr>
        <w:t>DieStadt</w:t>
      </w:r>
      <w:r w:rsidRPr="008400E4">
        <w:rPr>
          <w:rFonts w:ascii="Arial" w:hAnsi="Arial" w:cs="Arial"/>
          <w:sz w:val="24"/>
          <w:szCs w:val="24"/>
        </w:rPr>
        <w:t>“.</w:t>
      </w:r>
    </w:p>
    <w:p w:rsidR="00C14634" w:rsidRPr="008400E4" w:rsidRDefault="00C14634" w:rsidP="00B47FFB">
      <w:pPr>
        <w:spacing w:after="0" w:line="240" w:lineRule="auto"/>
        <w:rPr>
          <w:rFonts w:ascii="Arial" w:hAnsi="Arial" w:cs="Arial"/>
          <w:sz w:val="24"/>
          <w:szCs w:val="24"/>
          <w:lang w:val="de-DE"/>
        </w:rPr>
      </w:pPr>
      <w:r w:rsidRPr="008400E4">
        <w:rPr>
          <w:rFonts w:ascii="Arial" w:hAnsi="Arial" w:cs="Arial"/>
          <w:sz w:val="24"/>
          <w:szCs w:val="24"/>
        </w:rPr>
        <w:t>Диалог</w:t>
      </w:r>
      <w:r w:rsidRPr="008400E4">
        <w:rPr>
          <w:rFonts w:ascii="Arial" w:hAnsi="Arial" w:cs="Arial"/>
          <w:sz w:val="24"/>
          <w:szCs w:val="24"/>
          <w:lang w:val="de-DE"/>
        </w:rPr>
        <w:t xml:space="preserve"> «Kosmi und Gabi“.</w:t>
      </w:r>
    </w:p>
    <w:p w:rsidR="00C14634" w:rsidRPr="008400E4" w:rsidRDefault="00C14634" w:rsidP="00B47FFB">
      <w:pPr>
        <w:spacing w:after="0" w:line="240" w:lineRule="auto"/>
        <w:rPr>
          <w:rFonts w:ascii="Arial" w:hAnsi="Arial" w:cs="Arial"/>
          <w:sz w:val="24"/>
          <w:szCs w:val="24"/>
          <w:lang w:val="de-DE"/>
        </w:rPr>
      </w:pPr>
      <w:r w:rsidRPr="008400E4">
        <w:rPr>
          <w:rFonts w:ascii="Arial" w:hAnsi="Arial" w:cs="Arial"/>
          <w:sz w:val="24"/>
          <w:szCs w:val="24"/>
        </w:rPr>
        <w:t>Стихотворение</w:t>
      </w:r>
      <w:r w:rsidRPr="008400E4">
        <w:rPr>
          <w:rFonts w:ascii="Arial" w:hAnsi="Arial" w:cs="Arial"/>
          <w:sz w:val="24"/>
          <w:szCs w:val="24"/>
          <w:lang w:val="de-DE"/>
        </w:rPr>
        <w:t xml:space="preserve"> «Meine Stadt“.</w:t>
      </w:r>
    </w:p>
    <w:p w:rsidR="00C14634" w:rsidRPr="008400E4" w:rsidRDefault="00C14634" w:rsidP="00B47FF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Интервью Кота в сапогах о городе.</w:t>
      </w:r>
    </w:p>
    <w:p w:rsidR="00C14634" w:rsidRPr="008400E4" w:rsidRDefault="00C14634" w:rsidP="00B47FFB">
      <w:pPr>
        <w:spacing w:after="0" w:line="240" w:lineRule="auto"/>
        <w:rPr>
          <w:rFonts w:ascii="Arial" w:hAnsi="Arial" w:cs="Arial"/>
          <w:sz w:val="24"/>
          <w:szCs w:val="24"/>
          <w:lang w:val="de-DE"/>
        </w:rPr>
      </w:pPr>
      <w:r w:rsidRPr="008400E4">
        <w:rPr>
          <w:rFonts w:ascii="Arial" w:hAnsi="Arial" w:cs="Arial"/>
          <w:sz w:val="24"/>
          <w:szCs w:val="24"/>
        </w:rPr>
        <w:t>Песня</w:t>
      </w:r>
      <w:r w:rsidRPr="008400E4">
        <w:rPr>
          <w:rFonts w:ascii="Arial" w:hAnsi="Arial" w:cs="Arial"/>
          <w:sz w:val="24"/>
          <w:szCs w:val="24"/>
          <w:lang w:val="de-DE"/>
        </w:rPr>
        <w:t xml:space="preserve"> «Auf der Brücke, in den Straßen“.</w:t>
      </w:r>
    </w:p>
    <w:p w:rsidR="00C14634" w:rsidRPr="008400E4" w:rsidRDefault="00C14634" w:rsidP="00B47FF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Повторение материалов главы.</w:t>
      </w:r>
    </w:p>
    <w:p w:rsidR="00C14634" w:rsidRPr="008400E4" w:rsidRDefault="00C14634" w:rsidP="00B47FF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Повторение материала предыдущих глав.</w:t>
      </w:r>
    </w:p>
    <w:p w:rsidR="00C14634" w:rsidRPr="008400E4" w:rsidRDefault="00C14634" w:rsidP="00B47FFB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Фотографии различных типов немецких домов с их названиями</w:t>
      </w:r>
    </w:p>
    <w:p w:rsidR="00C14634" w:rsidRPr="008400E4" w:rsidRDefault="00C14634" w:rsidP="00B47FFB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C14634" w:rsidRPr="008400E4" w:rsidRDefault="00C14634" w:rsidP="00CD0FF7">
      <w:pPr>
        <w:pStyle w:val="ListParagraph"/>
        <w:numPr>
          <w:ilvl w:val="0"/>
          <w:numId w:val="16"/>
        </w:num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de-DE"/>
        </w:rPr>
      </w:pPr>
      <w:r w:rsidRPr="008400E4">
        <w:rPr>
          <w:rFonts w:ascii="Arial" w:hAnsi="Arial" w:cs="Arial"/>
          <w:b/>
          <w:sz w:val="24"/>
          <w:szCs w:val="24"/>
          <w:lang w:val="de-DE"/>
        </w:rPr>
        <w:t>Bei Gabi zu Hause. Was sehen wir da?</w:t>
      </w:r>
    </w:p>
    <w:p w:rsidR="00C14634" w:rsidRPr="008400E4" w:rsidRDefault="00C14634" w:rsidP="00B47FFB">
      <w:pPr>
        <w:spacing w:after="0" w:line="240" w:lineRule="auto"/>
        <w:rPr>
          <w:rFonts w:ascii="Arial" w:hAnsi="Arial" w:cs="Arial"/>
          <w:b/>
          <w:i/>
          <w:sz w:val="24"/>
          <w:szCs w:val="24"/>
        </w:rPr>
      </w:pPr>
      <w:r w:rsidRPr="008400E4">
        <w:rPr>
          <w:rFonts w:ascii="Arial" w:hAnsi="Arial" w:cs="Arial"/>
          <w:b/>
          <w:sz w:val="24"/>
          <w:szCs w:val="24"/>
        </w:rPr>
        <w:t>Содержание:«</w:t>
      </w:r>
      <w:r w:rsidRPr="008400E4">
        <w:rPr>
          <w:rFonts w:ascii="Arial" w:hAnsi="Arial" w:cs="Arial"/>
          <w:sz w:val="24"/>
          <w:szCs w:val="24"/>
        </w:rPr>
        <w:t>Обустройство квартиры/дома» предъявление новой лексики.</w:t>
      </w:r>
    </w:p>
    <w:p w:rsidR="00C14634" w:rsidRPr="008400E4" w:rsidRDefault="00C14634" w:rsidP="00B47FF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Текст с пропусками и вопросы к нему.</w:t>
      </w:r>
    </w:p>
    <w:p w:rsidR="00C14634" w:rsidRPr="008400E4" w:rsidRDefault="00C14634" w:rsidP="00B47FF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Текст для понимания на слух о семье Габи.</w:t>
      </w:r>
    </w:p>
    <w:p w:rsidR="00C14634" w:rsidRPr="008400E4" w:rsidRDefault="00C14634" w:rsidP="00B47FF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Текст о доме, в котором живет Габи.</w:t>
      </w:r>
    </w:p>
    <w:p w:rsidR="00C14634" w:rsidRPr="008400E4" w:rsidRDefault="00C14634" w:rsidP="00B47FF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Стихотворение «</w:t>
      </w:r>
      <w:r w:rsidRPr="008400E4">
        <w:rPr>
          <w:rFonts w:ascii="Arial" w:hAnsi="Arial" w:cs="Arial"/>
          <w:sz w:val="24"/>
          <w:szCs w:val="24"/>
          <w:lang w:val="de-DE"/>
        </w:rPr>
        <w:t>InmeinemHaus</w:t>
      </w:r>
      <w:r w:rsidRPr="008400E4">
        <w:rPr>
          <w:rFonts w:ascii="Arial" w:hAnsi="Arial" w:cs="Arial"/>
          <w:sz w:val="24"/>
          <w:szCs w:val="24"/>
        </w:rPr>
        <w:t>»</w:t>
      </w:r>
    </w:p>
    <w:p w:rsidR="00C14634" w:rsidRPr="008400E4" w:rsidRDefault="00C14634" w:rsidP="00B47FF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Диалог»</w:t>
      </w:r>
      <w:r w:rsidRPr="008400E4">
        <w:rPr>
          <w:rFonts w:ascii="Arial" w:hAnsi="Arial" w:cs="Arial"/>
          <w:sz w:val="24"/>
          <w:szCs w:val="24"/>
          <w:lang w:val="de-DE"/>
        </w:rPr>
        <w:t>Ilse</w:t>
      </w:r>
      <w:r w:rsidRPr="008400E4">
        <w:rPr>
          <w:rFonts w:ascii="Arial" w:hAnsi="Arial" w:cs="Arial"/>
          <w:sz w:val="24"/>
          <w:szCs w:val="24"/>
        </w:rPr>
        <w:t xml:space="preserve">, </w:t>
      </w:r>
      <w:r w:rsidRPr="008400E4">
        <w:rPr>
          <w:rFonts w:ascii="Arial" w:hAnsi="Arial" w:cs="Arial"/>
          <w:sz w:val="24"/>
          <w:szCs w:val="24"/>
          <w:lang w:val="de-DE"/>
        </w:rPr>
        <w:t>KosmiundRobibesuchenGabi</w:t>
      </w:r>
      <w:r w:rsidRPr="008400E4">
        <w:rPr>
          <w:rFonts w:ascii="Arial" w:hAnsi="Arial" w:cs="Arial"/>
          <w:sz w:val="24"/>
          <w:szCs w:val="24"/>
        </w:rPr>
        <w:t>“(на слух, для чтения и инсценирования).</w:t>
      </w:r>
    </w:p>
    <w:p w:rsidR="00C14634" w:rsidRPr="008400E4" w:rsidRDefault="00C14634" w:rsidP="00B47FF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Рисунки различных комнат (для описания их интерера).</w:t>
      </w:r>
    </w:p>
    <w:p w:rsidR="00C14634" w:rsidRPr="008400E4" w:rsidRDefault="00C14634" w:rsidP="00B47FF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 xml:space="preserve">Серия вопросов к рисункам. </w:t>
      </w:r>
    </w:p>
    <w:p w:rsidR="00C14634" w:rsidRPr="008400E4" w:rsidRDefault="00C14634" w:rsidP="00B47FFB">
      <w:pPr>
        <w:spacing w:after="0" w:line="240" w:lineRule="auto"/>
        <w:rPr>
          <w:rFonts w:ascii="Arial" w:hAnsi="Arial" w:cs="Arial"/>
          <w:sz w:val="24"/>
          <w:szCs w:val="24"/>
          <w:u w:val="single"/>
        </w:rPr>
      </w:pPr>
      <w:r w:rsidRPr="008400E4">
        <w:rPr>
          <w:rFonts w:ascii="Arial" w:hAnsi="Arial" w:cs="Arial"/>
          <w:sz w:val="24"/>
          <w:szCs w:val="24"/>
          <w:u w:val="single"/>
        </w:rPr>
        <w:t>Грамматический материал.</w:t>
      </w:r>
    </w:p>
    <w:p w:rsidR="00C14634" w:rsidRPr="008400E4" w:rsidRDefault="00C14634" w:rsidP="00CD0FF7">
      <w:pPr>
        <w:pStyle w:val="ListParagraph"/>
        <w:numPr>
          <w:ilvl w:val="0"/>
          <w:numId w:val="18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 xml:space="preserve">Спряжение глагола  </w:t>
      </w:r>
      <w:r w:rsidRPr="008400E4">
        <w:rPr>
          <w:rFonts w:ascii="Arial" w:hAnsi="Arial" w:cs="Arial"/>
          <w:sz w:val="24"/>
          <w:szCs w:val="24"/>
          <w:lang w:val="de-DE"/>
        </w:rPr>
        <w:t>he</w:t>
      </w:r>
      <w:r w:rsidRPr="008400E4">
        <w:rPr>
          <w:rFonts w:ascii="Arial" w:hAnsi="Arial" w:cs="Arial"/>
          <w:sz w:val="24"/>
          <w:szCs w:val="24"/>
          <w:lang w:val="en-US"/>
        </w:rPr>
        <w:t>l</w:t>
      </w:r>
      <w:r w:rsidRPr="008400E4">
        <w:rPr>
          <w:rFonts w:ascii="Arial" w:hAnsi="Arial" w:cs="Arial"/>
          <w:sz w:val="24"/>
          <w:szCs w:val="24"/>
          <w:lang w:val="de-DE"/>
        </w:rPr>
        <w:t>fen</w:t>
      </w:r>
      <w:r w:rsidRPr="008400E4">
        <w:rPr>
          <w:rFonts w:ascii="Arial" w:hAnsi="Arial" w:cs="Arial"/>
          <w:sz w:val="24"/>
          <w:szCs w:val="24"/>
        </w:rPr>
        <w:t xml:space="preserve"> в </w:t>
      </w:r>
      <w:r w:rsidRPr="008400E4">
        <w:rPr>
          <w:rFonts w:ascii="Arial" w:hAnsi="Arial" w:cs="Arial"/>
          <w:sz w:val="24"/>
          <w:szCs w:val="24"/>
          <w:lang w:val="de-DE"/>
        </w:rPr>
        <w:t>Pr</w:t>
      </w:r>
      <w:r w:rsidRPr="008400E4">
        <w:rPr>
          <w:rFonts w:ascii="Arial" w:hAnsi="Arial" w:cs="Arial"/>
          <w:sz w:val="24"/>
          <w:szCs w:val="24"/>
        </w:rPr>
        <w:t>ä</w:t>
      </w:r>
      <w:r w:rsidRPr="008400E4">
        <w:rPr>
          <w:rFonts w:ascii="Arial" w:hAnsi="Arial" w:cs="Arial"/>
          <w:sz w:val="24"/>
          <w:szCs w:val="24"/>
          <w:lang w:val="de-DE"/>
        </w:rPr>
        <w:t>sens</w:t>
      </w:r>
      <w:r w:rsidRPr="008400E4">
        <w:rPr>
          <w:rFonts w:ascii="Arial" w:hAnsi="Arial" w:cs="Arial"/>
          <w:sz w:val="24"/>
          <w:szCs w:val="24"/>
        </w:rPr>
        <w:t>.</w:t>
      </w:r>
    </w:p>
    <w:p w:rsidR="00C14634" w:rsidRPr="008400E4" w:rsidRDefault="00C14634" w:rsidP="00CD0FF7">
      <w:pPr>
        <w:pStyle w:val="ListParagraph"/>
        <w:numPr>
          <w:ilvl w:val="0"/>
          <w:numId w:val="18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 xml:space="preserve">Употребление существительных после глагола </w:t>
      </w:r>
      <w:r w:rsidRPr="008400E4">
        <w:rPr>
          <w:rFonts w:ascii="Arial" w:hAnsi="Arial" w:cs="Arial"/>
          <w:sz w:val="24"/>
          <w:szCs w:val="24"/>
          <w:lang w:val="en-US"/>
        </w:rPr>
        <w:t>helfen</w:t>
      </w:r>
      <w:r w:rsidRPr="008400E4">
        <w:rPr>
          <w:rFonts w:ascii="Arial" w:hAnsi="Arial" w:cs="Arial"/>
          <w:sz w:val="24"/>
          <w:szCs w:val="24"/>
        </w:rPr>
        <w:t xml:space="preserve"> в </w:t>
      </w:r>
      <w:r w:rsidRPr="008400E4">
        <w:rPr>
          <w:rFonts w:ascii="Arial" w:hAnsi="Arial" w:cs="Arial"/>
          <w:sz w:val="24"/>
          <w:szCs w:val="24"/>
          <w:lang w:val="de-DE"/>
        </w:rPr>
        <w:t>Dativ</w:t>
      </w:r>
      <w:r w:rsidRPr="008400E4">
        <w:rPr>
          <w:rFonts w:ascii="Arial" w:hAnsi="Arial" w:cs="Arial"/>
          <w:sz w:val="24"/>
          <w:szCs w:val="24"/>
        </w:rPr>
        <w:t>.</w:t>
      </w:r>
    </w:p>
    <w:p w:rsidR="00C14634" w:rsidRPr="008400E4" w:rsidRDefault="00C14634" w:rsidP="00B47FF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Коммуникативные задания, нацеленные на описание интерера квартиры/ дома.</w:t>
      </w:r>
    </w:p>
    <w:p w:rsidR="00C14634" w:rsidRPr="008400E4" w:rsidRDefault="00C14634" w:rsidP="00B47FF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Опоры в виде неполных вопросов для ведения диалога-расспроса о квартире.</w:t>
      </w:r>
    </w:p>
    <w:p w:rsidR="00C14634" w:rsidRPr="008400E4" w:rsidRDefault="00C14634" w:rsidP="00B47FF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Тексты“</w:t>
      </w:r>
      <w:r w:rsidRPr="008400E4">
        <w:rPr>
          <w:rFonts w:ascii="Arial" w:hAnsi="Arial" w:cs="Arial"/>
          <w:sz w:val="24"/>
          <w:szCs w:val="24"/>
          <w:lang w:val="de-DE"/>
        </w:rPr>
        <w:t>FrauRichtererz</w:t>
      </w:r>
      <w:r w:rsidRPr="008400E4">
        <w:rPr>
          <w:rFonts w:ascii="Arial" w:hAnsi="Arial" w:cs="Arial"/>
          <w:sz w:val="24"/>
          <w:szCs w:val="24"/>
        </w:rPr>
        <w:t>ä</w:t>
      </w:r>
      <w:r w:rsidRPr="008400E4">
        <w:rPr>
          <w:rFonts w:ascii="Arial" w:hAnsi="Arial" w:cs="Arial"/>
          <w:sz w:val="24"/>
          <w:szCs w:val="24"/>
          <w:lang w:val="de-DE"/>
        </w:rPr>
        <w:t>hlt</w:t>
      </w:r>
      <w:r w:rsidRPr="008400E4">
        <w:rPr>
          <w:rFonts w:ascii="Arial" w:hAnsi="Arial" w:cs="Arial"/>
          <w:sz w:val="24"/>
          <w:szCs w:val="24"/>
        </w:rPr>
        <w:t>“ и „</w:t>
      </w:r>
      <w:r w:rsidRPr="008400E4">
        <w:rPr>
          <w:rFonts w:ascii="Arial" w:hAnsi="Arial" w:cs="Arial"/>
          <w:sz w:val="24"/>
          <w:szCs w:val="24"/>
          <w:lang w:val="de-DE"/>
        </w:rPr>
        <w:t>Luxierz</w:t>
      </w:r>
      <w:r w:rsidRPr="008400E4">
        <w:rPr>
          <w:rFonts w:ascii="Arial" w:hAnsi="Arial" w:cs="Arial"/>
          <w:sz w:val="24"/>
          <w:szCs w:val="24"/>
        </w:rPr>
        <w:t>ä</w:t>
      </w:r>
      <w:r w:rsidRPr="008400E4">
        <w:rPr>
          <w:rFonts w:ascii="Arial" w:hAnsi="Arial" w:cs="Arial"/>
          <w:sz w:val="24"/>
          <w:szCs w:val="24"/>
          <w:lang w:val="de-DE"/>
        </w:rPr>
        <w:t>hltdemGestiefeltenKater</w:t>
      </w:r>
      <w:r w:rsidRPr="008400E4">
        <w:rPr>
          <w:rFonts w:ascii="Arial" w:hAnsi="Arial" w:cs="Arial"/>
          <w:sz w:val="24"/>
          <w:szCs w:val="24"/>
        </w:rPr>
        <w:t>“(для чтения и обсуждения в группах).</w:t>
      </w:r>
    </w:p>
    <w:p w:rsidR="00C14634" w:rsidRPr="008400E4" w:rsidRDefault="00C14634" w:rsidP="00B47FFB">
      <w:pPr>
        <w:spacing w:after="0" w:line="240" w:lineRule="auto"/>
        <w:rPr>
          <w:rFonts w:ascii="Arial" w:hAnsi="Arial" w:cs="Arial"/>
          <w:sz w:val="24"/>
          <w:szCs w:val="24"/>
          <w:u w:val="single"/>
        </w:rPr>
      </w:pPr>
      <w:r w:rsidRPr="008400E4">
        <w:rPr>
          <w:rFonts w:ascii="Arial" w:hAnsi="Arial" w:cs="Arial"/>
          <w:sz w:val="24"/>
          <w:szCs w:val="24"/>
          <w:u w:val="single"/>
        </w:rPr>
        <w:t>Грамматический материал.</w:t>
      </w:r>
    </w:p>
    <w:p w:rsidR="00C14634" w:rsidRPr="008400E4" w:rsidRDefault="00C14634" w:rsidP="00B47FFB">
      <w:pPr>
        <w:spacing w:after="0" w:line="240" w:lineRule="auto"/>
        <w:rPr>
          <w:rFonts w:ascii="Arial" w:hAnsi="Arial" w:cs="Arial"/>
          <w:sz w:val="24"/>
          <w:szCs w:val="24"/>
          <w:u w:val="single"/>
        </w:rPr>
      </w:pPr>
      <w:r w:rsidRPr="008400E4">
        <w:rPr>
          <w:rFonts w:ascii="Arial" w:hAnsi="Arial" w:cs="Arial"/>
          <w:sz w:val="24"/>
          <w:szCs w:val="24"/>
        </w:rPr>
        <w:t xml:space="preserve"> Глаголы с отделяемыми приставками(памятка и тренировочные упражнения).</w:t>
      </w:r>
    </w:p>
    <w:p w:rsidR="00C14634" w:rsidRPr="008400E4" w:rsidRDefault="00C14634" w:rsidP="00B47FF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Небольшой текст для прослушивания с аудионосителя.</w:t>
      </w:r>
    </w:p>
    <w:p w:rsidR="00C14634" w:rsidRPr="008400E4" w:rsidRDefault="00C14634" w:rsidP="00B47FFB">
      <w:pPr>
        <w:spacing w:after="0" w:line="240" w:lineRule="auto"/>
        <w:rPr>
          <w:rFonts w:ascii="Arial" w:hAnsi="Arial" w:cs="Arial"/>
          <w:sz w:val="24"/>
          <w:szCs w:val="24"/>
          <w:lang w:val="de-DE"/>
        </w:rPr>
      </w:pPr>
      <w:r w:rsidRPr="008400E4">
        <w:rPr>
          <w:rFonts w:ascii="Arial" w:hAnsi="Arial" w:cs="Arial"/>
          <w:sz w:val="24"/>
          <w:szCs w:val="24"/>
        </w:rPr>
        <w:t>Песня</w:t>
      </w:r>
      <w:r w:rsidRPr="008400E4">
        <w:rPr>
          <w:rFonts w:ascii="Arial" w:hAnsi="Arial" w:cs="Arial"/>
          <w:sz w:val="24"/>
          <w:szCs w:val="24"/>
          <w:lang w:val="de-DE"/>
        </w:rPr>
        <w:t xml:space="preserve"> „Wenn Mutti früh zur Arbeit geht“.</w:t>
      </w:r>
    </w:p>
    <w:p w:rsidR="00C14634" w:rsidRPr="008400E4" w:rsidRDefault="00C14634" w:rsidP="00B47FF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Тексты с пропусками (на контроль усвоения материала предыдущих уроков).</w:t>
      </w:r>
    </w:p>
    <w:p w:rsidR="00C14634" w:rsidRPr="008400E4" w:rsidRDefault="00C14634" w:rsidP="00B47FF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 xml:space="preserve"> Упражнения, нацеленные на систематизацию грамматического материала (падежи в немецком языке, употребление </w:t>
      </w:r>
      <w:r w:rsidRPr="008400E4">
        <w:rPr>
          <w:rFonts w:ascii="Arial" w:hAnsi="Arial" w:cs="Arial"/>
          <w:sz w:val="24"/>
          <w:szCs w:val="24"/>
          <w:lang w:val="de-DE"/>
        </w:rPr>
        <w:t>Dativ</w:t>
      </w:r>
      <w:r w:rsidRPr="008400E4">
        <w:rPr>
          <w:rFonts w:ascii="Arial" w:hAnsi="Arial" w:cs="Arial"/>
          <w:sz w:val="24"/>
          <w:szCs w:val="24"/>
        </w:rPr>
        <w:t xml:space="preserve"> после предлогов  </w:t>
      </w:r>
      <w:r w:rsidRPr="008400E4">
        <w:rPr>
          <w:rFonts w:ascii="Arial" w:hAnsi="Arial" w:cs="Arial"/>
          <w:sz w:val="24"/>
          <w:szCs w:val="24"/>
          <w:lang w:val="de-DE"/>
        </w:rPr>
        <w:t>ann</w:t>
      </w:r>
      <w:r w:rsidRPr="008400E4">
        <w:rPr>
          <w:rFonts w:ascii="Arial" w:hAnsi="Arial" w:cs="Arial"/>
          <w:sz w:val="24"/>
          <w:szCs w:val="24"/>
        </w:rPr>
        <w:t xml:space="preserve">, </w:t>
      </w:r>
      <w:r w:rsidRPr="008400E4">
        <w:rPr>
          <w:rFonts w:ascii="Arial" w:hAnsi="Arial" w:cs="Arial"/>
          <w:sz w:val="24"/>
          <w:szCs w:val="24"/>
          <w:lang w:val="de-DE"/>
        </w:rPr>
        <w:t>auf</w:t>
      </w:r>
      <w:r w:rsidRPr="008400E4">
        <w:rPr>
          <w:rFonts w:ascii="Arial" w:hAnsi="Arial" w:cs="Arial"/>
          <w:sz w:val="24"/>
          <w:szCs w:val="24"/>
        </w:rPr>
        <w:t xml:space="preserve">, </w:t>
      </w:r>
      <w:r w:rsidRPr="008400E4">
        <w:rPr>
          <w:rFonts w:ascii="Arial" w:hAnsi="Arial" w:cs="Arial"/>
          <w:sz w:val="24"/>
          <w:szCs w:val="24"/>
          <w:lang w:val="de-DE"/>
        </w:rPr>
        <w:t>hinter</w:t>
      </w:r>
      <w:r w:rsidRPr="008400E4">
        <w:rPr>
          <w:rFonts w:ascii="Arial" w:hAnsi="Arial" w:cs="Arial"/>
          <w:sz w:val="24"/>
          <w:szCs w:val="24"/>
        </w:rPr>
        <w:t xml:space="preserve">, </w:t>
      </w:r>
      <w:r w:rsidRPr="008400E4">
        <w:rPr>
          <w:rFonts w:ascii="Arial" w:hAnsi="Arial" w:cs="Arial"/>
          <w:sz w:val="24"/>
          <w:szCs w:val="24"/>
          <w:lang w:val="de-DE"/>
        </w:rPr>
        <w:t>neben</w:t>
      </w:r>
      <w:r w:rsidRPr="008400E4">
        <w:rPr>
          <w:rFonts w:ascii="Arial" w:hAnsi="Arial" w:cs="Arial"/>
          <w:sz w:val="24"/>
          <w:szCs w:val="24"/>
        </w:rPr>
        <w:t xml:space="preserve">, </w:t>
      </w:r>
      <w:r w:rsidRPr="008400E4">
        <w:rPr>
          <w:rFonts w:ascii="Arial" w:hAnsi="Arial" w:cs="Arial"/>
          <w:sz w:val="24"/>
          <w:szCs w:val="24"/>
          <w:lang w:val="de-DE"/>
        </w:rPr>
        <w:t>in</w:t>
      </w:r>
      <w:r w:rsidRPr="008400E4">
        <w:rPr>
          <w:rFonts w:ascii="Arial" w:hAnsi="Arial" w:cs="Arial"/>
          <w:sz w:val="24"/>
          <w:szCs w:val="24"/>
        </w:rPr>
        <w:t>, ü</w:t>
      </w:r>
      <w:r w:rsidRPr="008400E4">
        <w:rPr>
          <w:rFonts w:ascii="Arial" w:hAnsi="Arial" w:cs="Arial"/>
          <w:sz w:val="24"/>
          <w:szCs w:val="24"/>
          <w:lang w:val="de-DE"/>
        </w:rPr>
        <w:t>ber</w:t>
      </w:r>
      <w:r w:rsidRPr="008400E4">
        <w:rPr>
          <w:rFonts w:ascii="Arial" w:hAnsi="Arial" w:cs="Arial"/>
          <w:sz w:val="24"/>
          <w:szCs w:val="24"/>
        </w:rPr>
        <w:t>,</w:t>
      </w:r>
      <w:r w:rsidRPr="008400E4">
        <w:rPr>
          <w:rFonts w:ascii="Arial" w:hAnsi="Arial" w:cs="Arial"/>
          <w:sz w:val="24"/>
          <w:szCs w:val="24"/>
          <w:lang w:val="de-DE"/>
        </w:rPr>
        <w:t>unter</w:t>
      </w:r>
      <w:r w:rsidRPr="008400E4">
        <w:rPr>
          <w:rFonts w:ascii="Arial" w:hAnsi="Arial" w:cs="Arial"/>
          <w:sz w:val="24"/>
          <w:szCs w:val="24"/>
        </w:rPr>
        <w:t xml:space="preserve">, </w:t>
      </w:r>
      <w:r w:rsidRPr="008400E4">
        <w:rPr>
          <w:rFonts w:ascii="Arial" w:hAnsi="Arial" w:cs="Arial"/>
          <w:sz w:val="24"/>
          <w:szCs w:val="24"/>
          <w:lang w:val="de-DE"/>
        </w:rPr>
        <w:t>vor</w:t>
      </w:r>
      <w:r w:rsidRPr="008400E4">
        <w:rPr>
          <w:rFonts w:ascii="Arial" w:hAnsi="Arial" w:cs="Arial"/>
          <w:sz w:val="24"/>
          <w:szCs w:val="24"/>
        </w:rPr>
        <w:t xml:space="preserve">, </w:t>
      </w:r>
      <w:r w:rsidRPr="008400E4">
        <w:rPr>
          <w:rFonts w:ascii="Arial" w:hAnsi="Arial" w:cs="Arial"/>
          <w:sz w:val="24"/>
          <w:szCs w:val="24"/>
          <w:lang w:val="de-DE"/>
        </w:rPr>
        <w:t>zwischen</w:t>
      </w:r>
      <w:r w:rsidRPr="008400E4">
        <w:rPr>
          <w:rFonts w:ascii="Arial" w:hAnsi="Arial" w:cs="Arial"/>
          <w:sz w:val="24"/>
          <w:szCs w:val="24"/>
        </w:rPr>
        <w:t xml:space="preserve"> , употребление существительных  и личных местоимений в </w:t>
      </w:r>
      <w:r w:rsidRPr="008400E4">
        <w:rPr>
          <w:rFonts w:ascii="Arial" w:hAnsi="Arial" w:cs="Arial"/>
          <w:sz w:val="24"/>
          <w:szCs w:val="24"/>
          <w:lang w:val="de-DE"/>
        </w:rPr>
        <w:t>Dativ</w:t>
      </w:r>
      <w:r w:rsidRPr="008400E4">
        <w:rPr>
          <w:rFonts w:ascii="Arial" w:hAnsi="Arial" w:cs="Arial"/>
          <w:sz w:val="24"/>
          <w:szCs w:val="24"/>
        </w:rPr>
        <w:t xml:space="preserve"> после глагола </w:t>
      </w:r>
      <w:r w:rsidRPr="008400E4">
        <w:rPr>
          <w:rFonts w:ascii="Arial" w:hAnsi="Arial" w:cs="Arial"/>
          <w:sz w:val="24"/>
          <w:szCs w:val="24"/>
          <w:lang w:val="de-DE"/>
        </w:rPr>
        <w:t>helfen</w:t>
      </w:r>
      <w:r w:rsidRPr="008400E4">
        <w:rPr>
          <w:rFonts w:ascii="Arial" w:hAnsi="Arial" w:cs="Arial"/>
          <w:sz w:val="24"/>
          <w:szCs w:val="24"/>
        </w:rPr>
        <w:t>).</w:t>
      </w:r>
    </w:p>
    <w:p w:rsidR="00C14634" w:rsidRPr="008400E4" w:rsidRDefault="00C14634" w:rsidP="00B47FFB">
      <w:pPr>
        <w:spacing w:after="0" w:line="240" w:lineRule="auto"/>
        <w:jc w:val="both"/>
        <w:rPr>
          <w:rFonts w:ascii="Arial" w:hAnsi="Arial" w:cs="Arial"/>
          <w:sz w:val="24"/>
          <w:szCs w:val="24"/>
          <w:lang w:val="de-DE"/>
        </w:rPr>
      </w:pPr>
      <w:r w:rsidRPr="008400E4">
        <w:rPr>
          <w:rFonts w:ascii="Arial" w:hAnsi="Arial" w:cs="Arial"/>
          <w:sz w:val="24"/>
          <w:szCs w:val="24"/>
        </w:rPr>
        <w:t>Ситуации</w:t>
      </w:r>
      <w:r w:rsidRPr="008400E4">
        <w:rPr>
          <w:rFonts w:ascii="Arial" w:hAnsi="Arial" w:cs="Arial"/>
          <w:sz w:val="24"/>
          <w:szCs w:val="24"/>
          <w:lang w:val="de-DE"/>
        </w:rPr>
        <w:t xml:space="preserve"> “Auf der Straße“, “Gabi hilft der Mutter , der Oma und dem Opa bei der Hausarbeit“.</w:t>
      </w:r>
    </w:p>
    <w:p w:rsidR="00C14634" w:rsidRPr="008400E4" w:rsidRDefault="00C14634" w:rsidP="00B47FF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Небольшой текст для аудирования об уборке города.</w:t>
      </w:r>
    </w:p>
    <w:p w:rsidR="00C14634" w:rsidRPr="008400E4" w:rsidRDefault="00C14634" w:rsidP="00B47FFB">
      <w:pPr>
        <w:spacing w:after="0" w:line="240" w:lineRule="auto"/>
        <w:rPr>
          <w:rFonts w:ascii="Arial" w:hAnsi="Arial" w:cs="Arial"/>
          <w:sz w:val="24"/>
          <w:szCs w:val="24"/>
          <w:lang w:val="de-DE"/>
        </w:rPr>
      </w:pPr>
      <w:r w:rsidRPr="008400E4">
        <w:rPr>
          <w:rFonts w:ascii="Arial" w:hAnsi="Arial" w:cs="Arial"/>
          <w:sz w:val="24"/>
          <w:szCs w:val="24"/>
        </w:rPr>
        <w:t>Полилог</w:t>
      </w:r>
      <w:r w:rsidRPr="008400E4">
        <w:rPr>
          <w:rFonts w:ascii="Arial" w:hAnsi="Arial" w:cs="Arial"/>
          <w:sz w:val="24"/>
          <w:szCs w:val="24"/>
          <w:lang w:val="de-DE"/>
        </w:rPr>
        <w:t xml:space="preserve"> „ Kosmi hat eine Idee.“</w:t>
      </w:r>
    </w:p>
    <w:p w:rsidR="00C14634" w:rsidRPr="008400E4" w:rsidRDefault="00C14634" w:rsidP="00B47FF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Повторение материала главы.</w:t>
      </w:r>
    </w:p>
    <w:p w:rsidR="00C14634" w:rsidRPr="008400E4" w:rsidRDefault="00C14634" w:rsidP="00B47FF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Повторение материала предыдущих глав.</w:t>
      </w:r>
    </w:p>
    <w:p w:rsidR="00C14634" w:rsidRPr="008400E4" w:rsidRDefault="00C14634" w:rsidP="00B47FFB">
      <w:pPr>
        <w:pStyle w:val="ListParagraph"/>
        <w:spacing w:after="0" w:line="240" w:lineRule="auto"/>
        <w:ind w:left="0"/>
        <w:rPr>
          <w:rFonts w:ascii="Arial" w:hAnsi="Arial" w:cs="Arial"/>
          <w:b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Сведения о наличии двухъярусной кровати в детской комнате, об игровых уголках в детских комнатах немецких школьников, а также об экологических проблемах</w:t>
      </w:r>
    </w:p>
    <w:p w:rsidR="00C14634" w:rsidRPr="008400E4" w:rsidRDefault="00C14634" w:rsidP="00B47FFB">
      <w:pPr>
        <w:pStyle w:val="ListParagraph"/>
        <w:spacing w:after="0" w:line="240" w:lineRule="auto"/>
        <w:ind w:left="0"/>
        <w:rPr>
          <w:rFonts w:ascii="Arial" w:hAnsi="Arial" w:cs="Arial"/>
          <w:b/>
          <w:sz w:val="24"/>
          <w:szCs w:val="24"/>
        </w:rPr>
      </w:pPr>
    </w:p>
    <w:p w:rsidR="00C14634" w:rsidRPr="008400E4" w:rsidRDefault="00C14634" w:rsidP="00CD0FF7">
      <w:pPr>
        <w:pStyle w:val="ListParagraph"/>
        <w:numPr>
          <w:ilvl w:val="0"/>
          <w:numId w:val="16"/>
        </w:num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de-DE"/>
        </w:rPr>
      </w:pPr>
      <w:r w:rsidRPr="008400E4">
        <w:rPr>
          <w:rFonts w:ascii="Arial" w:hAnsi="Arial" w:cs="Arial"/>
          <w:b/>
          <w:sz w:val="24"/>
          <w:szCs w:val="24"/>
          <w:lang w:val="de-DE"/>
        </w:rPr>
        <w:t>Wie sieht Gabis Stadt zu verschiedenen Jahreszeiten aus?</w:t>
      </w:r>
    </w:p>
    <w:p w:rsidR="00C14634" w:rsidRPr="008400E4" w:rsidRDefault="00C14634" w:rsidP="00B47FFB">
      <w:pPr>
        <w:spacing w:after="0" w:line="240" w:lineRule="auto"/>
        <w:jc w:val="both"/>
        <w:rPr>
          <w:rFonts w:ascii="Arial" w:hAnsi="Arial" w:cs="Arial"/>
          <w:sz w:val="24"/>
          <w:szCs w:val="24"/>
          <w:lang w:val="de-DE"/>
        </w:rPr>
      </w:pPr>
      <w:r w:rsidRPr="008400E4">
        <w:rPr>
          <w:rFonts w:ascii="Arial" w:hAnsi="Arial" w:cs="Arial"/>
          <w:b/>
          <w:sz w:val="24"/>
          <w:szCs w:val="24"/>
        </w:rPr>
        <w:t>Содержание</w:t>
      </w:r>
      <w:r w:rsidRPr="008400E4">
        <w:rPr>
          <w:rFonts w:ascii="Arial" w:hAnsi="Arial" w:cs="Arial"/>
          <w:b/>
          <w:sz w:val="24"/>
          <w:szCs w:val="24"/>
          <w:lang w:val="de-DE"/>
        </w:rPr>
        <w:t>:</w:t>
      </w:r>
      <w:r w:rsidRPr="008400E4">
        <w:rPr>
          <w:rFonts w:ascii="Arial" w:hAnsi="Arial" w:cs="Arial"/>
          <w:sz w:val="24"/>
          <w:szCs w:val="24"/>
        </w:rPr>
        <w:t>Диалог</w:t>
      </w:r>
      <w:r w:rsidRPr="008400E4">
        <w:rPr>
          <w:rFonts w:ascii="Arial" w:hAnsi="Arial" w:cs="Arial"/>
          <w:sz w:val="24"/>
          <w:szCs w:val="24"/>
          <w:lang w:val="de-DE"/>
        </w:rPr>
        <w:t xml:space="preserve"> – </w:t>
      </w:r>
      <w:r w:rsidRPr="008400E4">
        <w:rPr>
          <w:rFonts w:ascii="Arial" w:hAnsi="Arial" w:cs="Arial"/>
          <w:sz w:val="24"/>
          <w:szCs w:val="24"/>
        </w:rPr>
        <w:t>обменмнениями</w:t>
      </w:r>
      <w:r w:rsidRPr="008400E4">
        <w:rPr>
          <w:rFonts w:ascii="Arial" w:hAnsi="Arial" w:cs="Arial"/>
          <w:sz w:val="24"/>
          <w:szCs w:val="24"/>
          <w:lang w:val="de-DE"/>
        </w:rPr>
        <w:t xml:space="preserve"> «</w:t>
      </w:r>
      <w:r w:rsidRPr="008400E4">
        <w:rPr>
          <w:rFonts w:ascii="Arial" w:hAnsi="Arial" w:cs="Arial"/>
          <w:b/>
          <w:sz w:val="24"/>
          <w:szCs w:val="24"/>
          <w:lang w:val="de-DE"/>
        </w:rPr>
        <w:t>Dieter telefoniert mit Gabi</w:t>
      </w:r>
      <w:r w:rsidRPr="008400E4">
        <w:rPr>
          <w:rFonts w:ascii="Arial" w:hAnsi="Arial" w:cs="Arial"/>
          <w:sz w:val="24"/>
          <w:szCs w:val="24"/>
          <w:lang w:val="de-DE"/>
        </w:rPr>
        <w:t>».</w:t>
      </w:r>
    </w:p>
    <w:p w:rsidR="00C14634" w:rsidRPr="008400E4" w:rsidRDefault="00C14634" w:rsidP="00B47FF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Рисунки с подписями, в которых содержатся слова с пропусками.</w:t>
      </w:r>
    </w:p>
    <w:p w:rsidR="00C14634" w:rsidRPr="008400E4" w:rsidRDefault="00C14634" w:rsidP="00B47FF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 xml:space="preserve">Тема « </w:t>
      </w:r>
      <w:r w:rsidRPr="008400E4">
        <w:rPr>
          <w:rFonts w:ascii="Arial" w:hAnsi="Arial" w:cs="Arial"/>
          <w:b/>
          <w:sz w:val="24"/>
          <w:szCs w:val="24"/>
          <w:lang w:val="en-US"/>
        </w:rPr>
        <w:t>DieJahreszeiten</w:t>
      </w:r>
      <w:r w:rsidRPr="008400E4">
        <w:rPr>
          <w:rFonts w:ascii="Arial" w:hAnsi="Arial" w:cs="Arial"/>
          <w:sz w:val="24"/>
          <w:szCs w:val="24"/>
        </w:rPr>
        <w:t>» (</w:t>
      </w:r>
      <w:r w:rsidRPr="008400E4">
        <w:rPr>
          <w:rFonts w:ascii="Arial" w:hAnsi="Arial" w:cs="Arial"/>
          <w:i/>
          <w:sz w:val="24"/>
          <w:szCs w:val="24"/>
        </w:rPr>
        <w:t>предъявление новой лексики</w:t>
      </w:r>
      <w:r w:rsidRPr="008400E4">
        <w:rPr>
          <w:rFonts w:ascii="Arial" w:hAnsi="Arial" w:cs="Arial"/>
          <w:sz w:val="24"/>
          <w:szCs w:val="24"/>
        </w:rPr>
        <w:t>)</w:t>
      </w:r>
    </w:p>
    <w:p w:rsidR="00C14634" w:rsidRPr="008400E4" w:rsidRDefault="00C14634" w:rsidP="00B47FF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Стихотворный материал (строки из песен о различных временах года)</w:t>
      </w:r>
    </w:p>
    <w:p w:rsidR="00C14634" w:rsidRPr="008400E4" w:rsidRDefault="00C14634" w:rsidP="00B47FFB">
      <w:pPr>
        <w:spacing w:after="0" w:line="240" w:lineRule="auto"/>
        <w:jc w:val="both"/>
        <w:rPr>
          <w:rFonts w:ascii="Arial" w:hAnsi="Arial" w:cs="Arial"/>
          <w:sz w:val="24"/>
          <w:szCs w:val="24"/>
          <w:u w:val="single"/>
        </w:rPr>
      </w:pPr>
      <w:r w:rsidRPr="008400E4">
        <w:rPr>
          <w:rFonts w:ascii="Arial" w:hAnsi="Arial" w:cs="Arial"/>
          <w:sz w:val="24"/>
          <w:szCs w:val="24"/>
          <w:u w:val="single"/>
        </w:rPr>
        <w:t>Грамматический материал</w:t>
      </w:r>
    </w:p>
    <w:p w:rsidR="00C14634" w:rsidRPr="008400E4" w:rsidRDefault="00C14634" w:rsidP="00B47FF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Упражнения на предъявление порядковых числительных и тренировку в их употреблении.</w:t>
      </w:r>
    </w:p>
    <w:p w:rsidR="00C14634" w:rsidRPr="008400E4" w:rsidRDefault="00C14634" w:rsidP="00B47FF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Диалог «</w:t>
      </w:r>
      <w:r w:rsidRPr="008400E4">
        <w:rPr>
          <w:rFonts w:ascii="Arial" w:hAnsi="Arial" w:cs="Arial"/>
          <w:sz w:val="24"/>
          <w:szCs w:val="24"/>
          <w:lang w:val="en-US"/>
        </w:rPr>
        <w:t>GabiundRobi</w:t>
      </w:r>
      <w:r w:rsidRPr="008400E4">
        <w:rPr>
          <w:rFonts w:ascii="Arial" w:hAnsi="Arial" w:cs="Arial"/>
          <w:sz w:val="24"/>
          <w:szCs w:val="24"/>
        </w:rPr>
        <w:t>».</w:t>
      </w:r>
    </w:p>
    <w:p w:rsidR="00C14634" w:rsidRPr="008400E4" w:rsidRDefault="00C14634" w:rsidP="00B47FF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Вопросы о праздниках в Германии.</w:t>
      </w:r>
    </w:p>
    <w:p w:rsidR="00C14634" w:rsidRPr="008400E4" w:rsidRDefault="00C14634" w:rsidP="00B47FF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Образцы поздравительных открыток к различным праздникам.</w:t>
      </w:r>
    </w:p>
    <w:p w:rsidR="00C14634" w:rsidRPr="008400E4" w:rsidRDefault="00C14634" w:rsidP="00B47FF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Вопросы о временах года.</w:t>
      </w:r>
    </w:p>
    <w:p w:rsidR="00C14634" w:rsidRPr="008400E4" w:rsidRDefault="00C14634" w:rsidP="00B47FF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Диалог «</w:t>
      </w:r>
      <w:r w:rsidRPr="008400E4">
        <w:rPr>
          <w:rFonts w:ascii="Arial" w:hAnsi="Arial" w:cs="Arial"/>
          <w:b/>
          <w:sz w:val="24"/>
          <w:szCs w:val="24"/>
          <w:lang w:val="en-US"/>
        </w:rPr>
        <w:t>FrauFrosundFrauHolfeld</w:t>
      </w:r>
      <w:r w:rsidRPr="008400E4">
        <w:rPr>
          <w:rFonts w:ascii="Arial" w:hAnsi="Arial" w:cs="Arial"/>
          <w:sz w:val="24"/>
          <w:szCs w:val="24"/>
        </w:rPr>
        <w:t>».</w:t>
      </w:r>
    </w:p>
    <w:p w:rsidR="00C14634" w:rsidRPr="008400E4" w:rsidRDefault="00C14634" w:rsidP="00B47FFB">
      <w:pPr>
        <w:spacing w:after="0" w:line="240" w:lineRule="auto"/>
        <w:jc w:val="both"/>
        <w:rPr>
          <w:rFonts w:ascii="Arial" w:hAnsi="Arial" w:cs="Arial"/>
          <w:sz w:val="24"/>
          <w:szCs w:val="24"/>
          <w:lang w:val="de-DE"/>
        </w:rPr>
      </w:pPr>
      <w:r w:rsidRPr="008400E4">
        <w:rPr>
          <w:rFonts w:ascii="Arial" w:hAnsi="Arial" w:cs="Arial"/>
          <w:sz w:val="24"/>
          <w:szCs w:val="24"/>
        </w:rPr>
        <w:t>Диалог</w:t>
      </w:r>
      <w:r w:rsidRPr="008400E4">
        <w:rPr>
          <w:rFonts w:ascii="Arial" w:hAnsi="Arial" w:cs="Arial"/>
          <w:sz w:val="24"/>
          <w:szCs w:val="24"/>
          <w:lang w:val="de-DE"/>
        </w:rPr>
        <w:t xml:space="preserve"> «</w:t>
      </w:r>
      <w:r w:rsidRPr="008400E4">
        <w:rPr>
          <w:rFonts w:ascii="Arial" w:hAnsi="Arial" w:cs="Arial"/>
          <w:b/>
          <w:sz w:val="24"/>
          <w:szCs w:val="24"/>
          <w:lang w:val="de-DE"/>
        </w:rPr>
        <w:t>Sandra und die Verkauferin</w:t>
      </w:r>
      <w:r w:rsidRPr="008400E4">
        <w:rPr>
          <w:rFonts w:ascii="Arial" w:hAnsi="Arial" w:cs="Arial"/>
          <w:sz w:val="24"/>
          <w:szCs w:val="24"/>
          <w:lang w:val="de-DE"/>
        </w:rPr>
        <w:t>».</w:t>
      </w:r>
    </w:p>
    <w:p w:rsidR="00C14634" w:rsidRPr="008400E4" w:rsidRDefault="00C14634" w:rsidP="00B47FF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Упражнение, направленное на словообразование</w:t>
      </w:r>
    </w:p>
    <w:p w:rsidR="00C14634" w:rsidRPr="008400E4" w:rsidRDefault="00C14634" w:rsidP="00B47FF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Упражнения, направленные на повторение лексики.</w:t>
      </w:r>
    </w:p>
    <w:p w:rsidR="00C14634" w:rsidRPr="008400E4" w:rsidRDefault="00C14634" w:rsidP="00B47FFB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de-DE"/>
        </w:rPr>
      </w:pPr>
      <w:r w:rsidRPr="008400E4">
        <w:rPr>
          <w:rFonts w:ascii="Arial" w:hAnsi="Arial" w:cs="Arial"/>
          <w:sz w:val="24"/>
          <w:szCs w:val="24"/>
        </w:rPr>
        <w:t>Ситуации</w:t>
      </w:r>
      <w:r w:rsidRPr="008400E4">
        <w:rPr>
          <w:rFonts w:ascii="Arial" w:hAnsi="Arial" w:cs="Arial"/>
          <w:sz w:val="24"/>
          <w:szCs w:val="24"/>
          <w:lang w:val="de-DE"/>
        </w:rPr>
        <w:t xml:space="preserve">: « </w:t>
      </w:r>
      <w:r w:rsidRPr="008400E4">
        <w:rPr>
          <w:rFonts w:ascii="Arial" w:hAnsi="Arial" w:cs="Arial"/>
          <w:b/>
          <w:sz w:val="24"/>
          <w:szCs w:val="24"/>
          <w:lang w:val="de-DE"/>
        </w:rPr>
        <w:t>Auf der Stra</w:t>
      </w:r>
      <w:r w:rsidRPr="008400E4">
        <w:rPr>
          <w:rFonts w:ascii="Arial" w:hAnsi="Arial" w:cs="Arial"/>
          <w:b/>
          <w:sz w:val="24"/>
          <w:szCs w:val="24"/>
          <w:lang w:val="en-US"/>
        </w:rPr>
        <w:t>β</w:t>
      </w:r>
      <w:r w:rsidRPr="008400E4">
        <w:rPr>
          <w:rFonts w:ascii="Arial" w:hAnsi="Arial" w:cs="Arial"/>
          <w:b/>
          <w:sz w:val="24"/>
          <w:szCs w:val="24"/>
          <w:lang w:val="de-DE"/>
        </w:rPr>
        <w:t>e», «Im Supermarkt», «Begegnung», «Bekanntschaft», «Ein Tourist m</w:t>
      </w:r>
      <w:r w:rsidRPr="008400E4">
        <w:rPr>
          <w:rFonts w:ascii="Arial" w:hAnsi="Arial" w:cs="Arial"/>
          <w:b/>
          <w:sz w:val="24"/>
          <w:szCs w:val="24"/>
        </w:rPr>
        <w:t>о</w:t>
      </w:r>
      <w:r w:rsidRPr="008400E4">
        <w:rPr>
          <w:rFonts w:ascii="Arial" w:hAnsi="Arial" w:cs="Arial"/>
          <w:b/>
          <w:sz w:val="24"/>
          <w:szCs w:val="24"/>
          <w:lang w:val="de-DE"/>
        </w:rPr>
        <w:t>chte wissen…».</w:t>
      </w:r>
    </w:p>
    <w:p w:rsidR="00C14634" w:rsidRPr="008400E4" w:rsidRDefault="00C14634" w:rsidP="00B47FFB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de-DE"/>
        </w:rPr>
      </w:pPr>
      <w:r w:rsidRPr="008400E4">
        <w:rPr>
          <w:rFonts w:ascii="Arial" w:hAnsi="Arial" w:cs="Arial"/>
          <w:sz w:val="24"/>
          <w:szCs w:val="24"/>
        </w:rPr>
        <w:t>Текст</w:t>
      </w:r>
      <w:r w:rsidRPr="008400E4">
        <w:rPr>
          <w:rFonts w:ascii="Arial" w:hAnsi="Arial" w:cs="Arial"/>
          <w:sz w:val="24"/>
          <w:szCs w:val="24"/>
          <w:lang w:val="de-DE"/>
        </w:rPr>
        <w:t xml:space="preserve"> «</w:t>
      </w:r>
      <w:r w:rsidRPr="008400E4">
        <w:rPr>
          <w:rFonts w:ascii="Arial" w:hAnsi="Arial" w:cs="Arial"/>
          <w:b/>
          <w:sz w:val="24"/>
          <w:szCs w:val="24"/>
          <w:lang w:val="de-DE"/>
        </w:rPr>
        <w:t>Wo wohnt der Osterhase?»</w:t>
      </w:r>
    </w:p>
    <w:p w:rsidR="00C14634" w:rsidRPr="008400E4" w:rsidRDefault="00C14634" w:rsidP="00B47FF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Вопросы к тексту</w:t>
      </w:r>
    </w:p>
    <w:p w:rsidR="00C14634" w:rsidRPr="008400E4" w:rsidRDefault="00C14634" w:rsidP="00B47FF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Повторение материала главы.</w:t>
      </w:r>
    </w:p>
    <w:p w:rsidR="00C14634" w:rsidRPr="008400E4" w:rsidRDefault="00C14634" w:rsidP="00B47FF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Работа над проектом.</w:t>
      </w:r>
    </w:p>
    <w:p w:rsidR="00C14634" w:rsidRPr="008400E4" w:rsidRDefault="00C14634" w:rsidP="00B47FF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Повторение материала предыдущих глав</w:t>
      </w:r>
    </w:p>
    <w:p w:rsidR="00C14634" w:rsidRPr="008400E4" w:rsidRDefault="00C14634" w:rsidP="00B47FFB">
      <w:pPr>
        <w:pStyle w:val="ListParagraph"/>
        <w:spacing w:after="0" w:line="240" w:lineRule="auto"/>
        <w:ind w:left="0"/>
        <w:rPr>
          <w:rFonts w:ascii="Arial" w:hAnsi="Arial" w:cs="Arial"/>
          <w:b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Информация о рождественском базаре и рождественской пирамиде, о проведении карнавала в Германии, праздновании Пасхи и о поделках, которые могут мастерить в качестве подарков к праздникам.</w:t>
      </w:r>
    </w:p>
    <w:p w:rsidR="00C14634" w:rsidRPr="008400E4" w:rsidRDefault="00C14634" w:rsidP="00B47FFB">
      <w:pPr>
        <w:pStyle w:val="ListParagraph"/>
        <w:spacing w:after="0" w:line="240" w:lineRule="auto"/>
        <w:ind w:left="0"/>
        <w:rPr>
          <w:rFonts w:ascii="Arial" w:hAnsi="Arial" w:cs="Arial"/>
          <w:b/>
          <w:sz w:val="24"/>
          <w:szCs w:val="24"/>
        </w:rPr>
      </w:pPr>
    </w:p>
    <w:p w:rsidR="00C14634" w:rsidRPr="008400E4" w:rsidRDefault="00C14634" w:rsidP="00CD0FF7">
      <w:pPr>
        <w:pStyle w:val="ListParagraph"/>
        <w:numPr>
          <w:ilvl w:val="0"/>
          <w:numId w:val="16"/>
        </w:num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de-DE"/>
        </w:rPr>
      </w:pPr>
      <w:r w:rsidRPr="008400E4">
        <w:rPr>
          <w:rFonts w:ascii="Arial" w:hAnsi="Arial" w:cs="Arial"/>
          <w:b/>
          <w:sz w:val="24"/>
          <w:szCs w:val="24"/>
          <w:lang w:val="de-DE"/>
        </w:rPr>
        <w:t>Großes Reinemachen in der Stadt. Eine tolle Idee! Aber ...</w:t>
      </w:r>
    </w:p>
    <w:p w:rsidR="00C14634" w:rsidRPr="008400E4" w:rsidRDefault="00C14634" w:rsidP="00B47FF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b/>
          <w:sz w:val="24"/>
          <w:szCs w:val="24"/>
        </w:rPr>
        <w:t>Содержание:</w:t>
      </w:r>
      <w:r w:rsidRPr="008400E4">
        <w:rPr>
          <w:rFonts w:ascii="Arial" w:hAnsi="Arial" w:cs="Arial"/>
          <w:sz w:val="24"/>
          <w:szCs w:val="24"/>
        </w:rPr>
        <w:t>«</w:t>
      </w:r>
      <w:r w:rsidRPr="008400E4">
        <w:rPr>
          <w:rFonts w:ascii="Arial" w:hAnsi="Arial" w:cs="Arial"/>
          <w:sz w:val="24"/>
          <w:szCs w:val="24"/>
          <w:lang w:val="de-DE"/>
        </w:rPr>
        <w:t>Umweltschutz</w:t>
      </w:r>
      <w:r w:rsidRPr="008400E4">
        <w:rPr>
          <w:rFonts w:ascii="Arial" w:hAnsi="Arial" w:cs="Arial"/>
          <w:sz w:val="24"/>
          <w:szCs w:val="24"/>
        </w:rPr>
        <w:t>» (презентация новой лексики по теме)</w:t>
      </w:r>
    </w:p>
    <w:p w:rsidR="00C14634" w:rsidRPr="008400E4" w:rsidRDefault="00C14634" w:rsidP="00B47FFB">
      <w:pPr>
        <w:spacing w:after="0" w:line="240" w:lineRule="auto"/>
        <w:jc w:val="both"/>
        <w:rPr>
          <w:rFonts w:ascii="Arial" w:hAnsi="Arial" w:cs="Arial"/>
          <w:sz w:val="24"/>
          <w:szCs w:val="24"/>
          <w:lang w:val="de-DE"/>
        </w:rPr>
      </w:pPr>
      <w:r w:rsidRPr="008400E4">
        <w:rPr>
          <w:rFonts w:ascii="Arial" w:hAnsi="Arial" w:cs="Arial"/>
          <w:sz w:val="24"/>
          <w:szCs w:val="24"/>
        </w:rPr>
        <w:t>Текст</w:t>
      </w:r>
      <w:r w:rsidRPr="008400E4">
        <w:rPr>
          <w:rFonts w:ascii="Arial" w:hAnsi="Arial" w:cs="Arial"/>
          <w:sz w:val="24"/>
          <w:szCs w:val="24"/>
          <w:lang w:val="de-DE"/>
        </w:rPr>
        <w:t xml:space="preserve"> «Umweltschutz ist ein internationales Problem».</w:t>
      </w:r>
    </w:p>
    <w:p w:rsidR="00C14634" w:rsidRPr="008400E4" w:rsidRDefault="00C14634" w:rsidP="00B47FFB">
      <w:pPr>
        <w:spacing w:after="0" w:line="240" w:lineRule="auto"/>
        <w:jc w:val="both"/>
        <w:rPr>
          <w:rFonts w:ascii="Arial" w:hAnsi="Arial" w:cs="Arial"/>
          <w:sz w:val="24"/>
          <w:szCs w:val="24"/>
          <w:lang w:val="de-DE"/>
        </w:rPr>
      </w:pPr>
      <w:r w:rsidRPr="008400E4">
        <w:rPr>
          <w:rFonts w:ascii="Arial" w:hAnsi="Arial" w:cs="Arial"/>
          <w:sz w:val="24"/>
          <w:szCs w:val="24"/>
        </w:rPr>
        <w:t>Диалог</w:t>
      </w:r>
      <w:r w:rsidRPr="008400E4">
        <w:rPr>
          <w:rFonts w:ascii="Arial" w:hAnsi="Arial" w:cs="Arial"/>
          <w:sz w:val="24"/>
          <w:szCs w:val="24"/>
          <w:lang w:val="de-DE"/>
        </w:rPr>
        <w:t xml:space="preserve"> «Gabi und Markus sprechen mit ihrer Klassenlehrerin»</w:t>
      </w:r>
    </w:p>
    <w:p w:rsidR="00C14634" w:rsidRPr="008400E4" w:rsidRDefault="00C14634" w:rsidP="00B47FFB">
      <w:pPr>
        <w:spacing w:after="0" w:line="240" w:lineRule="auto"/>
        <w:jc w:val="both"/>
        <w:rPr>
          <w:rFonts w:ascii="Arial" w:hAnsi="Arial" w:cs="Arial"/>
          <w:sz w:val="24"/>
          <w:szCs w:val="24"/>
          <w:u w:val="single"/>
        </w:rPr>
      </w:pPr>
      <w:r w:rsidRPr="008400E4">
        <w:rPr>
          <w:rFonts w:ascii="Arial" w:hAnsi="Arial" w:cs="Arial"/>
          <w:sz w:val="24"/>
          <w:szCs w:val="24"/>
          <w:u w:val="single"/>
        </w:rPr>
        <w:t>Грамматический материал</w:t>
      </w:r>
    </w:p>
    <w:p w:rsidR="00C14634" w:rsidRPr="008400E4" w:rsidRDefault="00C14634" w:rsidP="00B47FF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 xml:space="preserve">Модальные глаголы  </w:t>
      </w:r>
      <w:r w:rsidRPr="008400E4">
        <w:rPr>
          <w:rFonts w:ascii="Arial" w:hAnsi="Arial" w:cs="Arial"/>
          <w:sz w:val="24"/>
          <w:szCs w:val="24"/>
          <w:lang w:val="en-US"/>
        </w:rPr>
        <w:t>m</w:t>
      </w:r>
      <w:r w:rsidRPr="008400E4">
        <w:rPr>
          <w:rFonts w:ascii="Arial" w:hAnsi="Arial" w:cs="Arial"/>
          <w:sz w:val="24"/>
          <w:szCs w:val="24"/>
        </w:rPr>
        <w:t>ü</w:t>
      </w:r>
      <w:r w:rsidRPr="008400E4">
        <w:rPr>
          <w:rFonts w:ascii="Arial" w:hAnsi="Arial" w:cs="Arial"/>
          <w:sz w:val="24"/>
          <w:szCs w:val="24"/>
          <w:lang w:val="en-US"/>
        </w:rPr>
        <w:t>ssen</w:t>
      </w:r>
      <w:r w:rsidRPr="008400E4">
        <w:rPr>
          <w:rFonts w:ascii="Arial" w:hAnsi="Arial" w:cs="Arial"/>
          <w:sz w:val="24"/>
          <w:szCs w:val="24"/>
        </w:rPr>
        <w:t xml:space="preserve"> и  </w:t>
      </w:r>
      <w:r w:rsidRPr="008400E4">
        <w:rPr>
          <w:rFonts w:ascii="Arial" w:hAnsi="Arial" w:cs="Arial"/>
          <w:sz w:val="24"/>
          <w:szCs w:val="24"/>
          <w:lang w:val="en-US"/>
        </w:rPr>
        <w:t>sollen</w:t>
      </w:r>
      <w:r w:rsidRPr="008400E4">
        <w:rPr>
          <w:rFonts w:ascii="Arial" w:hAnsi="Arial" w:cs="Arial"/>
          <w:sz w:val="24"/>
          <w:szCs w:val="24"/>
        </w:rPr>
        <w:t xml:space="preserve">  в </w:t>
      </w:r>
      <w:r w:rsidRPr="008400E4">
        <w:rPr>
          <w:rFonts w:ascii="Arial" w:hAnsi="Arial" w:cs="Arial"/>
          <w:sz w:val="24"/>
          <w:szCs w:val="24"/>
          <w:lang w:val="en-US"/>
        </w:rPr>
        <w:t>Pr</w:t>
      </w:r>
      <w:r w:rsidRPr="008400E4">
        <w:rPr>
          <w:rFonts w:ascii="Arial" w:eastAsia="MS Mincho" w:hAnsi="Arial" w:cs="Arial"/>
          <w:sz w:val="24"/>
          <w:szCs w:val="24"/>
        </w:rPr>
        <w:t>ӓ</w:t>
      </w:r>
      <w:r w:rsidRPr="008400E4">
        <w:rPr>
          <w:rFonts w:ascii="Arial" w:hAnsi="Arial" w:cs="Arial"/>
          <w:sz w:val="24"/>
          <w:szCs w:val="24"/>
          <w:lang w:val="en-US"/>
        </w:rPr>
        <w:t>sens</w:t>
      </w:r>
      <w:r w:rsidRPr="008400E4">
        <w:rPr>
          <w:rFonts w:ascii="Arial" w:hAnsi="Arial" w:cs="Arial"/>
          <w:sz w:val="24"/>
          <w:szCs w:val="24"/>
        </w:rPr>
        <w:t>.</w:t>
      </w:r>
    </w:p>
    <w:p w:rsidR="00C14634" w:rsidRPr="008400E4" w:rsidRDefault="00C14634" w:rsidP="00B47FF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Вопросы по теме.</w:t>
      </w:r>
    </w:p>
    <w:p w:rsidR="00C14634" w:rsidRPr="008400E4" w:rsidRDefault="00C14634" w:rsidP="00B47FF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 xml:space="preserve">Рифмовка « </w:t>
      </w:r>
      <w:r w:rsidRPr="008400E4">
        <w:rPr>
          <w:rFonts w:ascii="Arial" w:hAnsi="Arial" w:cs="Arial"/>
          <w:sz w:val="24"/>
          <w:szCs w:val="24"/>
          <w:lang w:val="de-DE"/>
        </w:rPr>
        <w:t>Werarbeite</w:t>
      </w:r>
      <w:r w:rsidRPr="008400E4">
        <w:rPr>
          <w:rFonts w:ascii="Arial" w:hAnsi="Arial" w:cs="Arial"/>
          <w:sz w:val="24"/>
          <w:szCs w:val="24"/>
        </w:rPr>
        <w:t xml:space="preserve">е </w:t>
      </w:r>
      <w:r w:rsidRPr="008400E4">
        <w:rPr>
          <w:rFonts w:ascii="Arial" w:hAnsi="Arial" w:cs="Arial"/>
          <w:sz w:val="24"/>
          <w:szCs w:val="24"/>
          <w:lang w:val="de-DE"/>
        </w:rPr>
        <w:t>wo</w:t>
      </w:r>
      <w:r w:rsidRPr="008400E4">
        <w:rPr>
          <w:rFonts w:ascii="Arial" w:hAnsi="Arial" w:cs="Arial"/>
          <w:sz w:val="24"/>
          <w:szCs w:val="24"/>
        </w:rPr>
        <w:t>?».</w:t>
      </w:r>
    </w:p>
    <w:p w:rsidR="00C14634" w:rsidRPr="008400E4" w:rsidRDefault="00C14634" w:rsidP="00B47FF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Диалогидлячтенияиинсценированиявгруппах: «</w:t>
      </w:r>
      <w:r w:rsidRPr="008400E4">
        <w:rPr>
          <w:rFonts w:ascii="Arial" w:hAnsi="Arial" w:cs="Arial"/>
          <w:sz w:val="24"/>
          <w:szCs w:val="24"/>
          <w:lang w:val="de-DE"/>
        </w:rPr>
        <w:t>Dieter</w:t>
      </w:r>
      <w:r w:rsidRPr="008400E4">
        <w:rPr>
          <w:rFonts w:ascii="Arial" w:hAnsi="Arial" w:cs="Arial"/>
          <w:sz w:val="24"/>
          <w:szCs w:val="24"/>
        </w:rPr>
        <w:t xml:space="preserve">, </w:t>
      </w:r>
      <w:r w:rsidRPr="008400E4">
        <w:rPr>
          <w:rFonts w:ascii="Arial" w:hAnsi="Arial" w:cs="Arial"/>
          <w:sz w:val="24"/>
          <w:szCs w:val="24"/>
          <w:lang w:val="de-DE"/>
        </w:rPr>
        <w:t>Gabi</w:t>
      </w:r>
      <w:r w:rsidRPr="008400E4">
        <w:rPr>
          <w:rFonts w:ascii="Arial" w:hAnsi="Arial" w:cs="Arial"/>
          <w:sz w:val="24"/>
          <w:szCs w:val="24"/>
        </w:rPr>
        <w:t xml:space="preserve">, </w:t>
      </w:r>
      <w:r w:rsidRPr="008400E4">
        <w:rPr>
          <w:rFonts w:ascii="Arial" w:hAnsi="Arial" w:cs="Arial"/>
          <w:sz w:val="24"/>
          <w:szCs w:val="24"/>
          <w:lang w:val="de-DE"/>
        </w:rPr>
        <w:t>KosmiundMarkus</w:t>
      </w:r>
      <w:r w:rsidRPr="008400E4">
        <w:rPr>
          <w:rFonts w:ascii="Arial" w:hAnsi="Arial" w:cs="Arial"/>
          <w:sz w:val="24"/>
          <w:szCs w:val="24"/>
        </w:rPr>
        <w:t>», «</w:t>
      </w:r>
      <w:r w:rsidRPr="008400E4">
        <w:rPr>
          <w:rFonts w:ascii="Arial" w:hAnsi="Arial" w:cs="Arial"/>
          <w:sz w:val="24"/>
          <w:szCs w:val="24"/>
          <w:lang w:val="de-DE"/>
        </w:rPr>
        <w:t>FrauWeberundHerrMeier</w:t>
      </w:r>
      <w:r w:rsidRPr="008400E4">
        <w:rPr>
          <w:rFonts w:ascii="Arial" w:hAnsi="Arial" w:cs="Arial"/>
          <w:sz w:val="24"/>
          <w:szCs w:val="24"/>
        </w:rPr>
        <w:t>».</w:t>
      </w:r>
    </w:p>
    <w:p w:rsidR="00C14634" w:rsidRPr="008400E4" w:rsidRDefault="00C14634" w:rsidP="00B47FFB">
      <w:pPr>
        <w:spacing w:after="0" w:line="240" w:lineRule="auto"/>
        <w:jc w:val="both"/>
        <w:rPr>
          <w:rFonts w:ascii="Arial" w:hAnsi="Arial" w:cs="Arial"/>
          <w:sz w:val="24"/>
          <w:szCs w:val="24"/>
          <w:u w:val="single"/>
        </w:rPr>
      </w:pPr>
      <w:r w:rsidRPr="008400E4">
        <w:rPr>
          <w:rFonts w:ascii="Arial" w:hAnsi="Arial" w:cs="Arial"/>
          <w:sz w:val="24"/>
          <w:szCs w:val="24"/>
          <w:u w:val="single"/>
        </w:rPr>
        <w:t>Грамматический материал</w:t>
      </w:r>
    </w:p>
    <w:p w:rsidR="00C14634" w:rsidRPr="008400E4" w:rsidRDefault="00C14634" w:rsidP="00CD0FF7">
      <w:pPr>
        <w:pStyle w:val="ListParagraph"/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Употреблениепредлогов</w:t>
      </w:r>
      <w:r w:rsidRPr="008400E4">
        <w:rPr>
          <w:rFonts w:ascii="Arial" w:hAnsi="Arial" w:cs="Arial"/>
          <w:sz w:val="24"/>
          <w:szCs w:val="24"/>
          <w:lang w:val="de-DE"/>
        </w:rPr>
        <w:t xml:space="preserve"> mit, nach,  aus,  zu von,  bei + DAtiv.  </w:t>
      </w:r>
      <w:r w:rsidRPr="008400E4">
        <w:rPr>
          <w:rFonts w:ascii="Arial" w:hAnsi="Arial" w:cs="Arial"/>
          <w:sz w:val="24"/>
          <w:szCs w:val="24"/>
        </w:rPr>
        <w:t xml:space="preserve">Упражнения на предъявление и тренировку в употреблении предлогов </w:t>
      </w:r>
      <w:r w:rsidRPr="008400E4">
        <w:rPr>
          <w:rFonts w:ascii="Arial" w:hAnsi="Arial" w:cs="Arial"/>
          <w:sz w:val="24"/>
          <w:szCs w:val="24"/>
          <w:lang w:val="en-US"/>
        </w:rPr>
        <w:t>mit</w:t>
      </w:r>
      <w:r w:rsidRPr="008400E4">
        <w:rPr>
          <w:rFonts w:ascii="Arial" w:hAnsi="Arial" w:cs="Arial"/>
          <w:sz w:val="24"/>
          <w:szCs w:val="24"/>
        </w:rPr>
        <w:t xml:space="preserve">, </w:t>
      </w:r>
      <w:r w:rsidRPr="008400E4">
        <w:rPr>
          <w:rFonts w:ascii="Arial" w:hAnsi="Arial" w:cs="Arial"/>
          <w:sz w:val="24"/>
          <w:szCs w:val="24"/>
          <w:lang w:val="en-US"/>
        </w:rPr>
        <w:t>nach</w:t>
      </w:r>
      <w:r w:rsidRPr="008400E4">
        <w:rPr>
          <w:rFonts w:ascii="Arial" w:hAnsi="Arial" w:cs="Arial"/>
          <w:sz w:val="24"/>
          <w:szCs w:val="24"/>
        </w:rPr>
        <w:t xml:space="preserve">,  </w:t>
      </w:r>
      <w:r w:rsidRPr="008400E4">
        <w:rPr>
          <w:rFonts w:ascii="Arial" w:hAnsi="Arial" w:cs="Arial"/>
          <w:sz w:val="24"/>
          <w:szCs w:val="24"/>
          <w:lang w:val="en-US"/>
        </w:rPr>
        <w:t>aus</w:t>
      </w:r>
      <w:r w:rsidRPr="008400E4">
        <w:rPr>
          <w:rFonts w:ascii="Arial" w:hAnsi="Arial" w:cs="Arial"/>
          <w:sz w:val="24"/>
          <w:szCs w:val="24"/>
        </w:rPr>
        <w:t xml:space="preserve">,  </w:t>
      </w:r>
      <w:r w:rsidRPr="008400E4">
        <w:rPr>
          <w:rFonts w:ascii="Arial" w:hAnsi="Arial" w:cs="Arial"/>
          <w:sz w:val="24"/>
          <w:szCs w:val="24"/>
          <w:lang w:val="en-US"/>
        </w:rPr>
        <w:t>zuvon</w:t>
      </w:r>
      <w:r w:rsidRPr="008400E4">
        <w:rPr>
          <w:rFonts w:ascii="Arial" w:hAnsi="Arial" w:cs="Arial"/>
          <w:sz w:val="24"/>
          <w:szCs w:val="24"/>
        </w:rPr>
        <w:t xml:space="preserve">,  </w:t>
      </w:r>
      <w:r w:rsidRPr="008400E4">
        <w:rPr>
          <w:rFonts w:ascii="Arial" w:hAnsi="Arial" w:cs="Arial"/>
          <w:sz w:val="24"/>
          <w:szCs w:val="24"/>
          <w:lang w:val="en-US"/>
        </w:rPr>
        <w:t>bei</w:t>
      </w:r>
      <w:r w:rsidRPr="008400E4">
        <w:rPr>
          <w:rFonts w:ascii="Arial" w:hAnsi="Arial" w:cs="Arial"/>
          <w:sz w:val="24"/>
          <w:szCs w:val="24"/>
        </w:rPr>
        <w:t xml:space="preserve"> + </w:t>
      </w:r>
      <w:r w:rsidRPr="008400E4">
        <w:rPr>
          <w:rFonts w:ascii="Arial" w:hAnsi="Arial" w:cs="Arial"/>
          <w:sz w:val="24"/>
          <w:szCs w:val="24"/>
          <w:lang w:val="en-US"/>
        </w:rPr>
        <w:t>DAtiv</w:t>
      </w:r>
      <w:r w:rsidRPr="008400E4">
        <w:rPr>
          <w:rFonts w:ascii="Arial" w:hAnsi="Arial" w:cs="Arial"/>
          <w:sz w:val="24"/>
          <w:szCs w:val="24"/>
        </w:rPr>
        <w:t>.</w:t>
      </w:r>
    </w:p>
    <w:p w:rsidR="00C14634" w:rsidRPr="008400E4" w:rsidRDefault="00C14634" w:rsidP="00CD0FF7">
      <w:pPr>
        <w:pStyle w:val="ListParagraph"/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Повторение:</w:t>
      </w:r>
    </w:p>
    <w:p w:rsidR="00C14634" w:rsidRPr="008400E4" w:rsidRDefault="00C14634" w:rsidP="00B47FFB">
      <w:pPr>
        <w:pStyle w:val="ListParagraph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 xml:space="preserve">Употребление существительных в </w:t>
      </w:r>
      <w:r w:rsidRPr="008400E4">
        <w:rPr>
          <w:rFonts w:ascii="Arial" w:hAnsi="Arial" w:cs="Arial"/>
          <w:sz w:val="24"/>
          <w:szCs w:val="24"/>
          <w:lang w:val="en-US"/>
        </w:rPr>
        <w:t>Akkusativ</w:t>
      </w:r>
      <w:r w:rsidRPr="008400E4">
        <w:rPr>
          <w:rFonts w:ascii="Arial" w:hAnsi="Arial" w:cs="Arial"/>
          <w:sz w:val="24"/>
          <w:szCs w:val="24"/>
        </w:rPr>
        <w:t xml:space="preserve">  после глаголов  </w:t>
      </w:r>
      <w:r w:rsidRPr="008400E4">
        <w:rPr>
          <w:rFonts w:ascii="Arial" w:hAnsi="Arial" w:cs="Arial"/>
          <w:sz w:val="24"/>
          <w:szCs w:val="24"/>
          <w:lang w:val="en-US"/>
        </w:rPr>
        <w:t>nehmen</w:t>
      </w:r>
      <w:r w:rsidRPr="008400E4">
        <w:rPr>
          <w:rFonts w:ascii="Arial" w:hAnsi="Arial" w:cs="Arial"/>
          <w:sz w:val="24"/>
          <w:szCs w:val="24"/>
        </w:rPr>
        <w:t xml:space="preserve">, </w:t>
      </w:r>
      <w:r w:rsidRPr="008400E4">
        <w:rPr>
          <w:rFonts w:ascii="Arial" w:hAnsi="Arial" w:cs="Arial"/>
          <w:sz w:val="24"/>
          <w:szCs w:val="24"/>
          <w:lang w:val="en-US"/>
        </w:rPr>
        <w:t>sehen</w:t>
      </w:r>
      <w:r w:rsidRPr="008400E4">
        <w:rPr>
          <w:rFonts w:ascii="Arial" w:hAnsi="Arial" w:cs="Arial"/>
          <w:sz w:val="24"/>
          <w:szCs w:val="24"/>
        </w:rPr>
        <w:t xml:space="preserve">, </w:t>
      </w:r>
      <w:r w:rsidRPr="008400E4">
        <w:rPr>
          <w:rFonts w:ascii="Arial" w:hAnsi="Arial" w:cs="Arial"/>
          <w:sz w:val="24"/>
          <w:szCs w:val="24"/>
          <w:lang w:val="en-US"/>
        </w:rPr>
        <w:t>brauchen</w:t>
      </w:r>
      <w:r w:rsidRPr="008400E4">
        <w:rPr>
          <w:rFonts w:ascii="Arial" w:hAnsi="Arial" w:cs="Arial"/>
          <w:sz w:val="24"/>
          <w:szCs w:val="24"/>
        </w:rPr>
        <w:t>.</w:t>
      </w:r>
    </w:p>
    <w:p w:rsidR="00C14634" w:rsidRPr="008400E4" w:rsidRDefault="00C14634" w:rsidP="00B47FF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Подстановочные упражнения на составление упражнений по образцу.</w:t>
      </w:r>
    </w:p>
    <w:p w:rsidR="00C14634" w:rsidRPr="008400E4" w:rsidRDefault="00C14634" w:rsidP="00B47FFB">
      <w:pPr>
        <w:spacing w:after="0" w:line="240" w:lineRule="auto"/>
        <w:jc w:val="both"/>
        <w:rPr>
          <w:rFonts w:ascii="Arial" w:hAnsi="Arial" w:cs="Arial"/>
          <w:sz w:val="24"/>
          <w:szCs w:val="24"/>
          <w:lang w:val="de-DE"/>
        </w:rPr>
      </w:pPr>
      <w:r w:rsidRPr="008400E4">
        <w:rPr>
          <w:rFonts w:ascii="Arial" w:hAnsi="Arial" w:cs="Arial"/>
          <w:sz w:val="24"/>
          <w:szCs w:val="24"/>
        </w:rPr>
        <w:t>Рифмовка</w:t>
      </w:r>
      <w:r w:rsidRPr="008400E4">
        <w:rPr>
          <w:rFonts w:ascii="Arial" w:hAnsi="Arial" w:cs="Arial"/>
          <w:sz w:val="24"/>
          <w:szCs w:val="24"/>
          <w:lang w:val="de-DE"/>
        </w:rPr>
        <w:t xml:space="preserve"> «Wir malen, bauen, basteln…»</w:t>
      </w:r>
    </w:p>
    <w:p w:rsidR="00C14634" w:rsidRPr="008400E4" w:rsidRDefault="00C14634" w:rsidP="00B47FFB">
      <w:pPr>
        <w:spacing w:after="0" w:line="240" w:lineRule="auto"/>
        <w:jc w:val="both"/>
        <w:rPr>
          <w:rFonts w:ascii="Arial" w:hAnsi="Arial" w:cs="Arial"/>
          <w:sz w:val="24"/>
          <w:szCs w:val="24"/>
          <w:u w:val="single"/>
        </w:rPr>
      </w:pPr>
      <w:r w:rsidRPr="008400E4">
        <w:rPr>
          <w:rFonts w:ascii="Arial" w:hAnsi="Arial" w:cs="Arial"/>
          <w:sz w:val="24"/>
          <w:szCs w:val="24"/>
          <w:u w:val="single"/>
        </w:rPr>
        <w:t>Грамматический материал</w:t>
      </w:r>
    </w:p>
    <w:p w:rsidR="00C14634" w:rsidRPr="008400E4" w:rsidRDefault="00C14634" w:rsidP="00B47FF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Повторение:</w:t>
      </w:r>
    </w:p>
    <w:p w:rsidR="00C14634" w:rsidRPr="008400E4" w:rsidRDefault="00C14634" w:rsidP="00B47FF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Образование степеней сравнения прилагательных.</w:t>
      </w:r>
    </w:p>
    <w:p w:rsidR="00C14634" w:rsidRPr="008400E4" w:rsidRDefault="00C14634" w:rsidP="00B47FF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Упражнения на закрепление грамматического материала.</w:t>
      </w:r>
    </w:p>
    <w:p w:rsidR="00C14634" w:rsidRPr="008400E4" w:rsidRDefault="00C14634" w:rsidP="00B47FF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Образцы высказываний о том, как школьники работают над проектами. Упражнения с пропусками для повторения лексики по теме.</w:t>
      </w:r>
    </w:p>
    <w:p w:rsidR="00C14634" w:rsidRPr="008400E4" w:rsidRDefault="00C14634" w:rsidP="00B47FF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 xml:space="preserve"> Серия мини-диалогов, которые характерны при работе над проектами.</w:t>
      </w:r>
    </w:p>
    <w:p w:rsidR="00C14634" w:rsidRPr="008400E4" w:rsidRDefault="00C14634" w:rsidP="00B47FFB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 xml:space="preserve"> Телефонный разговор </w:t>
      </w:r>
      <w:r w:rsidRPr="008400E4">
        <w:rPr>
          <w:rFonts w:ascii="Arial" w:hAnsi="Arial" w:cs="Arial"/>
          <w:b/>
          <w:sz w:val="24"/>
          <w:szCs w:val="24"/>
        </w:rPr>
        <w:t>“</w:t>
      </w:r>
      <w:r w:rsidRPr="008400E4">
        <w:rPr>
          <w:rFonts w:ascii="Arial" w:hAnsi="Arial" w:cs="Arial"/>
          <w:b/>
          <w:sz w:val="24"/>
          <w:szCs w:val="24"/>
          <w:lang w:val="en-US"/>
        </w:rPr>
        <w:t>MarkusundGabi</w:t>
      </w:r>
      <w:r w:rsidRPr="008400E4">
        <w:rPr>
          <w:rFonts w:ascii="Arial" w:hAnsi="Arial" w:cs="Arial"/>
          <w:b/>
          <w:sz w:val="24"/>
          <w:szCs w:val="24"/>
        </w:rPr>
        <w:t>”.</w:t>
      </w:r>
    </w:p>
    <w:p w:rsidR="00C14634" w:rsidRPr="008400E4" w:rsidRDefault="00C14634" w:rsidP="00B47FF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Упражнения, направленные на систематизацию лексики по подтеме</w:t>
      </w:r>
      <w:r w:rsidRPr="008400E4">
        <w:rPr>
          <w:rFonts w:ascii="Arial" w:hAnsi="Arial" w:cs="Arial"/>
          <w:b/>
          <w:sz w:val="24"/>
          <w:szCs w:val="24"/>
        </w:rPr>
        <w:t>“</w:t>
      </w:r>
      <w:r w:rsidRPr="008400E4">
        <w:rPr>
          <w:rFonts w:ascii="Arial" w:hAnsi="Arial" w:cs="Arial"/>
          <w:b/>
          <w:sz w:val="24"/>
          <w:szCs w:val="24"/>
          <w:lang w:val="en-US"/>
        </w:rPr>
        <w:t>Schulsachen</w:t>
      </w:r>
      <w:r w:rsidRPr="008400E4">
        <w:rPr>
          <w:rFonts w:ascii="Arial" w:hAnsi="Arial" w:cs="Arial"/>
          <w:b/>
          <w:sz w:val="24"/>
          <w:szCs w:val="24"/>
        </w:rPr>
        <w:t>”.</w:t>
      </w:r>
    </w:p>
    <w:p w:rsidR="00C14634" w:rsidRPr="008400E4" w:rsidRDefault="00C14634" w:rsidP="00B47FFB">
      <w:pPr>
        <w:spacing w:after="0" w:line="240" w:lineRule="auto"/>
        <w:rPr>
          <w:rFonts w:ascii="Arial" w:hAnsi="Arial" w:cs="Arial"/>
          <w:sz w:val="24"/>
          <w:szCs w:val="24"/>
          <w:lang w:val="de-DE"/>
        </w:rPr>
      </w:pPr>
      <w:r w:rsidRPr="008400E4">
        <w:rPr>
          <w:rFonts w:ascii="Arial" w:hAnsi="Arial" w:cs="Arial"/>
          <w:sz w:val="24"/>
          <w:szCs w:val="24"/>
        </w:rPr>
        <w:t xml:space="preserve">  Ситуация</w:t>
      </w:r>
      <w:r w:rsidRPr="008400E4">
        <w:rPr>
          <w:rFonts w:ascii="Arial" w:hAnsi="Arial" w:cs="Arial"/>
          <w:b/>
          <w:sz w:val="24"/>
          <w:szCs w:val="24"/>
          <w:lang w:val="de-DE"/>
        </w:rPr>
        <w:t>“Gesprach mit der Klassenlehrerin”.</w:t>
      </w:r>
    </w:p>
    <w:p w:rsidR="00C14634" w:rsidRPr="008400E4" w:rsidRDefault="00C14634" w:rsidP="00B47FF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Упражнения, нацеленные на усвоение грамматического материала.</w:t>
      </w:r>
    </w:p>
    <w:p w:rsidR="00C14634" w:rsidRPr="008400E4" w:rsidRDefault="00C14634" w:rsidP="00B47FFB">
      <w:pPr>
        <w:spacing w:after="0" w:line="240" w:lineRule="auto"/>
        <w:rPr>
          <w:rFonts w:ascii="Arial" w:hAnsi="Arial" w:cs="Arial"/>
          <w:sz w:val="24"/>
          <w:szCs w:val="24"/>
          <w:lang w:val="de-DE"/>
        </w:rPr>
      </w:pPr>
      <w:r w:rsidRPr="008400E4">
        <w:rPr>
          <w:rFonts w:ascii="Arial" w:hAnsi="Arial" w:cs="Arial"/>
          <w:sz w:val="24"/>
          <w:szCs w:val="24"/>
        </w:rPr>
        <w:t xml:space="preserve">  Текст</w:t>
      </w:r>
      <w:r w:rsidRPr="008400E4">
        <w:rPr>
          <w:rFonts w:ascii="Arial" w:hAnsi="Arial" w:cs="Arial"/>
          <w:b/>
          <w:sz w:val="24"/>
          <w:szCs w:val="24"/>
          <w:lang w:val="de-DE"/>
        </w:rPr>
        <w:t>“Wozu spielen Gabi, Markus und die anderen Bauarbeiter und Architekten?”</w:t>
      </w:r>
    </w:p>
    <w:p w:rsidR="00C14634" w:rsidRPr="008400E4" w:rsidRDefault="00C14634" w:rsidP="00B47FF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  <w:lang w:val="en-US"/>
        </w:rPr>
        <w:t>Wortsalat</w:t>
      </w:r>
      <w:r w:rsidRPr="008400E4">
        <w:rPr>
          <w:rFonts w:ascii="Arial" w:hAnsi="Arial" w:cs="Arial"/>
          <w:sz w:val="24"/>
          <w:szCs w:val="24"/>
        </w:rPr>
        <w:t xml:space="preserve"> (слова и словосочетания по теме “</w:t>
      </w:r>
      <w:r w:rsidRPr="008400E4">
        <w:rPr>
          <w:rFonts w:ascii="Arial" w:hAnsi="Arial" w:cs="Arial"/>
          <w:sz w:val="24"/>
          <w:szCs w:val="24"/>
          <w:lang w:val="en-US"/>
        </w:rPr>
        <w:t>Berufe</w:t>
      </w:r>
      <w:r w:rsidRPr="008400E4">
        <w:rPr>
          <w:rFonts w:ascii="Arial" w:hAnsi="Arial" w:cs="Arial"/>
          <w:sz w:val="24"/>
          <w:szCs w:val="24"/>
        </w:rPr>
        <w:t>”)</w:t>
      </w:r>
    </w:p>
    <w:p w:rsidR="00C14634" w:rsidRPr="008400E4" w:rsidRDefault="00C14634" w:rsidP="00B47FF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Повторение материала главы.</w:t>
      </w:r>
    </w:p>
    <w:p w:rsidR="00C14634" w:rsidRPr="008400E4" w:rsidRDefault="00C14634" w:rsidP="00B47FF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 xml:space="preserve"> Повторение материала предыдущих глав.</w:t>
      </w:r>
    </w:p>
    <w:p w:rsidR="00C14634" w:rsidRPr="008400E4" w:rsidRDefault="00C14634" w:rsidP="00B47FFB">
      <w:pPr>
        <w:pStyle w:val="ListParagraph"/>
        <w:spacing w:after="0" w:line="240" w:lineRule="auto"/>
        <w:ind w:left="0"/>
        <w:rPr>
          <w:rFonts w:ascii="Arial" w:hAnsi="Arial" w:cs="Arial"/>
          <w:b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Аутентичный материал по подтеме “</w:t>
      </w:r>
      <w:r w:rsidRPr="008400E4">
        <w:rPr>
          <w:rFonts w:ascii="Arial" w:hAnsi="Arial" w:cs="Arial"/>
          <w:b/>
          <w:sz w:val="24"/>
          <w:szCs w:val="24"/>
          <w:lang w:val="en-US"/>
        </w:rPr>
        <w:t>WunschberufevondeutschenKindern</w:t>
      </w:r>
      <w:r w:rsidRPr="008400E4">
        <w:rPr>
          <w:rFonts w:ascii="Arial" w:hAnsi="Arial" w:cs="Arial"/>
          <w:sz w:val="24"/>
          <w:szCs w:val="24"/>
        </w:rPr>
        <w:t xml:space="preserve"> “</w:t>
      </w:r>
    </w:p>
    <w:p w:rsidR="00C14634" w:rsidRPr="008400E4" w:rsidRDefault="00C14634" w:rsidP="00B47FFB">
      <w:pPr>
        <w:pStyle w:val="ListParagraph"/>
        <w:spacing w:after="0" w:line="240" w:lineRule="auto"/>
        <w:ind w:left="0"/>
        <w:rPr>
          <w:rFonts w:ascii="Arial" w:hAnsi="Arial" w:cs="Arial"/>
          <w:b/>
          <w:sz w:val="24"/>
          <w:szCs w:val="24"/>
        </w:rPr>
      </w:pPr>
    </w:p>
    <w:p w:rsidR="00C14634" w:rsidRPr="008400E4" w:rsidRDefault="00C14634" w:rsidP="00CD0FF7">
      <w:pPr>
        <w:pStyle w:val="ListParagraph"/>
        <w:numPr>
          <w:ilvl w:val="0"/>
          <w:numId w:val="16"/>
        </w:num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de-DE"/>
        </w:rPr>
      </w:pPr>
      <w:r w:rsidRPr="008400E4">
        <w:rPr>
          <w:rFonts w:ascii="Arial" w:hAnsi="Arial" w:cs="Arial"/>
          <w:b/>
          <w:sz w:val="24"/>
          <w:szCs w:val="24"/>
          <w:lang w:val="de-DE"/>
        </w:rPr>
        <w:t>Wieder kommen Gäste in die Stadt. Was meint ihr, welche?</w:t>
      </w:r>
    </w:p>
    <w:p w:rsidR="00C14634" w:rsidRPr="008400E4" w:rsidRDefault="00C14634" w:rsidP="00B47FFB">
      <w:pPr>
        <w:spacing w:after="0" w:line="240" w:lineRule="auto"/>
        <w:rPr>
          <w:rFonts w:ascii="Arial" w:hAnsi="Arial" w:cs="Arial"/>
          <w:sz w:val="24"/>
          <w:szCs w:val="24"/>
          <w:lang w:val="de-DE"/>
        </w:rPr>
      </w:pPr>
      <w:r w:rsidRPr="008400E4">
        <w:rPr>
          <w:rFonts w:ascii="Arial" w:hAnsi="Arial" w:cs="Arial"/>
          <w:b/>
          <w:sz w:val="24"/>
          <w:szCs w:val="24"/>
        </w:rPr>
        <w:t>Содержание</w:t>
      </w:r>
      <w:r w:rsidRPr="008400E4">
        <w:rPr>
          <w:rFonts w:ascii="Arial" w:hAnsi="Arial" w:cs="Arial"/>
          <w:b/>
          <w:sz w:val="24"/>
          <w:szCs w:val="24"/>
          <w:lang w:val="de-DE"/>
        </w:rPr>
        <w:t>:</w:t>
      </w:r>
      <w:r w:rsidRPr="008400E4">
        <w:rPr>
          <w:rFonts w:ascii="Arial" w:hAnsi="Arial" w:cs="Arial"/>
          <w:sz w:val="24"/>
          <w:szCs w:val="24"/>
        </w:rPr>
        <w:t>Рифмовка</w:t>
      </w:r>
      <w:r w:rsidRPr="008400E4">
        <w:rPr>
          <w:rFonts w:ascii="Arial" w:hAnsi="Arial" w:cs="Arial"/>
          <w:b/>
          <w:sz w:val="24"/>
          <w:szCs w:val="24"/>
          <w:lang w:val="de-DE"/>
        </w:rPr>
        <w:t>“Wir bauen unsere eigene Stadt…”</w:t>
      </w:r>
    </w:p>
    <w:p w:rsidR="00C14634" w:rsidRPr="008400E4" w:rsidRDefault="00C14634" w:rsidP="00B47FF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b/>
          <w:sz w:val="24"/>
          <w:szCs w:val="24"/>
        </w:rPr>
        <w:t>«Покупки. Деньги»</w:t>
      </w:r>
      <w:r w:rsidRPr="008400E4">
        <w:rPr>
          <w:rFonts w:ascii="Arial" w:hAnsi="Arial" w:cs="Arial"/>
          <w:sz w:val="24"/>
          <w:szCs w:val="24"/>
        </w:rPr>
        <w:t xml:space="preserve"> (предъявление новой лексики).</w:t>
      </w:r>
    </w:p>
    <w:p w:rsidR="00C14634" w:rsidRPr="008400E4" w:rsidRDefault="00C14634" w:rsidP="00B47FF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 xml:space="preserve"> Небольшой текст о построенном каждым из школьников городе и его достопримечательностях.</w:t>
      </w:r>
    </w:p>
    <w:p w:rsidR="00C14634" w:rsidRPr="008400E4" w:rsidRDefault="00C14634" w:rsidP="00B47FF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Грамматический материал.</w:t>
      </w:r>
    </w:p>
    <w:p w:rsidR="00C14634" w:rsidRPr="008400E4" w:rsidRDefault="00C14634" w:rsidP="00B47FF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Повторение.</w:t>
      </w:r>
    </w:p>
    <w:p w:rsidR="00C14634" w:rsidRPr="008400E4" w:rsidRDefault="00C14634" w:rsidP="00B47FF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 xml:space="preserve">Глагол  </w:t>
      </w:r>
      <w:r w:rsidRPr="008400E4">
        <w:rPr>
          <w:rFonts w:ascii="Arial" w:hAnsi="Arial" w:cs="Arial"/>
          <w:sz w:val="24"/>
          <w:szCs w:val="24"/>
          <w:lang w:val="en-US"/>
        </w:rPr>
        <w:t>haben</w:t>
      </w:r>
      <w:r w:rsidRPr="008400E4">
        <w:rPr>
          <w:rFonts w:ascii="Arial" w:hAnsi="Arial" w:cs="Arial"/>
          <w:sz w:val="24"/>
          <w:szCs w:val="24"/>
        </w:rPr>
        <w:t xml:space="preserve"> в самостоятельном значении.</w:t>
      </w:r>
    </w:p>
    <w:p w:rsidR="00C14634" w:rsidRPr="008400E4" w:rsidRDefault="00C14634" w:rsidP="00B47FF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 xml:space="preserve">Упражнения на употребление глагола </w:t>
      </w:r>
      <w:r w:rsidRPr="008400E4">
        <w:rPr>
          <w:rFonts w:ascii="Arial" w:hAnsi="Arial" w:cs="Arial"/>
          <w:sz w:val="24"/>
          <w:szCs w:val="24"/>
          <w:lang w:val="en-US"/>
        </w:rPr>
        <w:t>brauchen</w:t>
      </w:r>
      <w:r w:rsidRPr="008400E4">
        <w:rPr>
          <w:rFonts w:ascii="Arial" w:hAnsi="Arial" w:cs="Arial"/>
          <w:sz w:val="24"/>
          <w:szCs w:val="24"/>
        </w:rPr>
        <w:t xml:space="preserve"> с существительными в  </w:t>
      </w:r>
      <w:r w:rsidRPr="008400E4">
        <w:rPr>
          <w:rFonts w:ascii="Arial" w:hAnsi="Arial" w:cs="Arial"/>
          <w:sz w:val="24"/>
          <w:szCs w:val="24"/>
          <w:lang w:val="en-US"/>
        </w:rPr>
        <w:t>Akkusativ</w:t>
      </w:r>
      <w:r w:rsidRPr="008400E4">
        <w:rPr>
          <w:rFonts w:ascii="Arial" w:hAnsi="Arial" w:cs="Arial"/>
          <w:sz w:val="24"/>
          <w:szCs w:val="24"/>
        </w:rPr>
        <w:t>.</w:t>
      </w:r>
    </w:p>
    <w:p w:rsidR="00C14634" w:rsidRPr="008400E4" w:rsidRDefault="00C14634" w:rsidP="00B47FF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Вопросы по теме «Покупки».</w:t>
      </w:r>
    </w:p>
    <w:p w:rsidR="00C14634" w:rsidRPr="008400E4" w:rsidRDefault="00C14634" w:rsidP="00B47FF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 xml:space="preserve">Памятка об употреблении инфинитивного оборота </w:t>
      </w:r>
      <w:r w:rsidRPr="008400E4">
        <w:rPr>
          <w:rFonts w:ascii="Arial" w:hAnsi="Arial" w:cs="Arial"/>
          <w:sz w:val="24"/>
          <w:szCs w:val="24"/>
          <w:lang w:val="en-US"/>
        </w:rPr>
        <w:t>um</w:t>
      </w:r>
      <w:r w:rsidRPr="008400E4">
        <w:rPr>
          <w:rFonts w:ascii="Arial" w:hAnsi="Arial" w:cs="Arial"/>
          <w:sz w:val="24"/>
          <w:szCs w:val="24"/>
        </w:rPr>
        <w:t xml:space="preserve"> … </w:t>
      </w:r>
      <w:r w:rsidRPr="008400E4">
        <w:rPr>
          <w:rFonts w:ascii="Arial" w:hAnsi="Arial" w:cs="Arial"/>
          <w:sz w:val="24"/>
          <w:szCs w:val="24"/>
          <w:lang w:val="en-US"/>
        </w:rPr>
        <w:t>zu</w:t>
      </w:r>
      <w:r w:rsidRPr="008400E4">
        <w:rPr>
          <w:rFonts w:ascii="Arial" w:hAnsi="Arial" w:cs="Arial"/>
          <w:sz w:val="24"/>
          <w:szCs w:val="24"/>
        </w:rPr>
        <w:t xml:space="preserve"> + </w:t>
      </w:r>
      <w:r w:rsidRPr="008400E4">
        <w:rPr>
          <w:rFonts w:ascii="Arial" w:hAnsi="Arial" w:cs="Arial"/>
          <w:sz w:val="24"/>
          <w:szCs w:val="24"/>
          <w:lang w:val="en-US"/>
        </w:rPr>
        <w:t>Infinitiv</w:t>
      </w:r>
      <w:r w:rsidRPr="008400E4">
        <w:rPr>
          <w:rFonts w:ascii="Arial" w:hAnsi="Arial" w:cs="Arial"/>
          <w:sz w:val="24"/>
          <w:szCs w:val="24"/>
        </w:rPr>
        <w:t>.</w:t>
      </w:r>
    </w:p>
    <w:p w:rsidR="00C14634" w:rsidRPr="008400E4" w:rsidRDefault="00C14634" w:rsidP="00B47FFB">
      <w:pPr>
        <w:spacing w:after="0" w:line="240" w:lineRule="auto"/>
        <w:rPr>
          <w:rFonts w:ascii="Arial" w:hAnsi="Arial" w:cs="Arial"/>
          <w:b/>
          <w:sz w:val="24"/>
          <w:szCs w:val="24"/>
          <w:lang w:val="de-DE"/>
        </w:rPr>
      </w:pPr>
      <w:r w:rsidRPr="008400E4">
        <w:rPr>
          <w:rFonts w:ascii="Arial" w:hAnsi="Arial" w:cs="Arial"/>
          <w:sz w:val="24"/>
          <w:szCs w:val="24"/>
        </w:rPr>
        <w:t>Диалог</w:t>
      </w:r>
      <w:r w:rsidRPr="008400E4">
        <w:rPr>
          <w:rFonts w:ascii="Arial" w:hAnsi="Arial" w:cs="Arial"/>
          <w:b/>
          <w:sz w:val="24"/>
          <w:szCs w:val="24"/>
          <w:lang w:val="de-DE"/>
        </w:rPr>
        <w:t>“Robi und Gabi”</w:t>
      </w:r>
    </w:p>
    <w:p w:rsidR="00C14634" w:rsidRPr="008400E4" w:rsidRDefault="00C14634" w:rsidP="00B47FFB">
      <w:pPr>
        <w:spacing w:after="0" w:line="240" w:lineRule="auto"/>
        <w:rPr>
          <w:rFonts w:ascii="Arial" w:hAnsi="Arial" w:cs="Arial"/>
          <w:sz w:val="24"/>
          <w:szCs w:val="24"/>
          <w:lang w:val="de-DE"/>
        </w:rPr>
      </w:pPr>
      <w:r w:rsidRPr="008400E4">
        <w:rPr>
          <w:rFonts w:ascii="Arial" w:hAnsi="Arial" w:cs="Arial"/>
          <w:sz w:val="24"/>
          <w:szCs w:val="24"/>
        </w:rPr>
        <w:t>Диалог</w:t>
      </w:r>
      <w:r w:rsidRPr="008400E4">
        <w:rPr>
          <w:rFonts w:ascii="Arial" w:hAnsi="Arial" w:cs="Arial"/>
          <w:b/>
          <w:sz w:val="24"/>
          <w:szCs w:val="24"/>
          <w:lang w:val="de-DE"/>
        </w:rPr>
        <w:t>“Robi spricht mit Markus”.</w:t>
      </w:r>
    </w:p>
    <w:p w:rsidR="00C14634" w:rsidRPr="008400E4" w:rsidRDefault="00C14634" w:rsidP="00B47FF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Упражнение с однокоренными словами.</w:t>
      </w:r>
    </w:p>
    <w:p w:rsidR="00C14634" w:rsidRPr="008400E4" w:rsidRDefault="00C14634" w:rsidP="00B47FF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 xml:space="preserve"> Текст для аудирования.</w:t>
      </w:r>
    </w:p>
    <w:p w:rsidR="00C14634" w:rsidRPr="008400E4" w:rsidRDefault="00C14634" w:rsidP="00B47FF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 xml:space="preserve"> Стихотворение</w:t>
      </w:r>
      <w:r w:rsidRPr="008400E4">
        <w:rPr>
          <w:rFonts w:ascii="Arial" w:hAnsi="Arial" w:cs="Arial"/>
          <w:b/>
          <w:sz w:val="24"/>
          <w:szCs w:val="24"/>
        </w:rPr>
        <w:t>“</w:t>
      </w:r>
      <w:r w:rsidRPr="008400E4">
        <w:rPr>
          <w:rFonts w:ascii="Arial" w:hAnsi="Arial" w:cs="Arial"/>
          <w:b/>
          <w:sz w:val="24"/>
          <w:szCs w:val="24"/>
          <w:lang w:val="de-DE"/>
        </w:rPr>
        <w:t>WannFreundewichtigsind</w:t>
      </w:r>
      <w:r w:rsidRPr="008400E4">
        <w:rPr>
          <w:rFonts w:ascii="Arial" w:hAnsi="Arial" w:cs="Arial"/>
          <w:b/>
          <w:sz w:val="24"/>
          <w:szCs w:val="24"/>
        </w:rPr>
        <w:t>”.</w:t>
      </w:r>
    </w:p>
    <w:p w:rsidR="00C14634" w:rsidRPr="008400E4" w:rsidRDefault="00C14634" w:rsidP="00B47FF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Текст для чтения с полным пониманием содержания.</w:t>
      </w:r>
    </w:p>
    <w:p w:rsidR="00C14634" w:rsidRPr="008400E4" w:rsidRDefault="00C14634" w:rsidP="00B47FF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Грамматический материал</w:t>
      </w:r>
    </w:p>
    <w:p w:rsidR="00C14634" w:rsidRPr="008400E4" w:rsidRDefault="00C14634" w:rsidP="00B47FF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 xml:space="preserve">Предлоги с </w:t>
      </w:r>
      <w:r w:rsidRPr="008400E4">
        <w:rPr>
          <w:rFonts w:ascii="Arial" w:hAnsi="Arial" w:cs="Arial"/>
          <w:sz w:val="24"/>
          <w:szCs w:val="24"/>
          <w:lang w:val="en-US"/>
        </w:rPr>
        <w:t>Akkusativ</w:t>
      </w:r>
      <w:r w:rsidRPr="008400E4">
        <w:rPr>
          <w:rFonts w:ascii="Arial" w:hAnsi="Arial" w:cs="Arial"/>
          <w:sz w:val="24"/>
          <w:szCs w:val="24"/>
        </w:rPr>
        <w:t xml:space="preserve"> и </w:t>
      </w:r>
      <w:r w:rsidRPr="008400E4">
        <w:rPr>
          <w:rFonts w:ascii="Arial" w:hAnsi="Arial" w:cs="Arial"/>
          <w:sz w:val="24"/>
          <w:szCs w:val="24"/>
          <w:lang w:val="en-US"/>
        </w:rPr>
        <w:t>Dativ</w:t>
      </w:r>
    </w:p>
    <w:p w:rsidR="00C14634" w:rsidRPr="008400E4" w:rsidRDefault="00C14634" w:rsidP="00B47FFB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 xml:space="preserve">Ситуации: </w:t>
      </w:r>
      <w:r w:rsidRPr="008400E4">
        <w:rPr>
          <w:rFonts w:ascii="Arial" w:hAnsi="Arial" w:cs="Arial"/>
          <w:b/>
          <w:sz w:val="24"/>
          <w:szCs w:val="24"/>
        </w:rPr>
        <w:t>«Роби и Маркус знакомятся сосвоими гостями</w:t>
      </w:r>
      <w:r w:rsidRPr="008400E4">
        <w:rPr>
          <w:rFonts w:ascii="Arial" w:hAnsi="Arial" w:cs="Arial"/>
          <w:sz w:val="24"/>
          <w:szCs w:val="24"/>
        </w:rPr>
        <w:t xml:space="preserve">», </w:t>
      </w:r>
      <w:r w:rsidRPr="008400E4">
        <w:rPr>
          <w:rFonts w:ascii="Arial" w:hAnsi="Arial" w:cs="Arial"/>
          <w:b/>
          <w:sz w:val="24"/>
          <w:szCs w:val="24"/>
        </w:rPr>
        <w:t>«Косми рассказывает своим косимческим друзьям о проекте “</w:t>
      </w:r>
      <w:r w:rsidRPr="008400E4">
        <w:rPr>
          <w:rFonts w:ascii="Arial" w:hAnsi="Arial" w:cs="Arial"/>
          <w:b/>
          <w:sz w:val="24"/>
          <w:szCs w:val="24"/>
          <w:lang w:val="en-US"/>
        </w:rPr>
        <w:t>GrossesReinemacheninderStadt</w:t>
      </w:r>
      <w:r w:rsidRPr="008400E4">
        <w:rPr>
          <w:rFonts w:ascii="Arial" w:hAnsi="Arial" w:cs="Arial"/>
          <w:b/>
          <w:sz w:val="24"/>
          <w:szCs w:val="24"/>
        </w:rPr>
        <w:t>.</w:t>
      </w:r>
    </w:p>
    <w:p w:rsidR="00C14634" w:rsidRPr="008400E4" w:rsidRDefault="00C14634" w:rsidP="00B47FFB">
      <w:pPr>
        <w:spacing w:after="0" w:line="240" w:lineRule="auto"/>
        <w:rPr>
          <w:rFonts w:ascii="Arial" w:hAnsi="Arial" w:cs="Arial"/>
          <w:b/>
          <w:sz w:val="24"/>
          <w:szCs w:val="24"/>
          <w:lang w:val="de-DE"/>
        </w:rPr>
      </w:pPr>
      <w:r w:rsidRPr="008400E4">
        <w:rPr>
          <w:rFonts w:ascii="Arial" w:hAnsi="Arial" w:cs="Arial"/>
          <w:sz w:val="24"/>
          <w:szCs w:val="24"/>
        </w:rPr>
        <w:t xml:space="preserve">  Стихотворение</w:t>
      </w:r>
      <w:r w:rsidRPr="008400E4">
        <w:rPr>
          <w:rFonts w:ascii="Arial" w:hAnsi="Arial" w:cs="Arial"/>
          <w:b/>
          <w:sz w:val="24"/>
          <w:szCs w:val="24"/>
          <w:lang w:val="de-DE"/>
        </w:rPr>
        <w:t xml:space="preserve">  “Gaste kommen in die Stadt…”.</w:t>
      </w:r>
    </w:p>
    <w:p w:rsidR="00C14634" w:rsidRPr="008400E4" w:rsidRDefault="00C14634" w:rsidP="00B47FFB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Ситуация</w:t>
      </w:r>
      <w:r w:rsidRPr="008400E4">
        <w:rPr>
          <w:rFonts w:ascii="Arial" w:hAnsi="Arial" w:cs="Arial"/>
          <w:b/>
          <w:sz w:val="24"/>
          <w:szCs w:val="24"/>
        </w:rPr>
        <w:t xml:space="preserve"> «Кот в сапогах проводит гостей по городу».</w:t>
      </w:r>
    </w:p>
    <w:p w:rsidR="00C14634" w:rsidRPr="008400E4" w:rsidRDefault="00C14634" w:rsidP="00B47FF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Упражнение на повторение лексики по теме «Профессии».</w:t>
      </w:r>
    </w:p>
    <w:p w:rsidR="00C14634" w:rsidRPr="008400E4" w:rsidRDefault="00C14634" w:rsidP="00B47FF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 xml:space="preserve">Упражнение на тренировку глагола </w:t>
      </w:r>
      <w:r w:rsidRPr="008400E4">
        <w:rPr>
          <w:rFonts w:ascii="Arial" w:hAnsi="Arial" w:cs="Arial"/>
          <w:sz w:val="24"/>
          <w:szCs w:val="24"/>
          <w:lang w:val="en-US"/>
        </w:rPr>
        <w:t>sichinteressieren</w:t>
      </w:r>
      <w:r w:rsidRPr="008400E4">
        <w:rPr>
          <w:rFonts w:ascii="Arial" w:hAnsi="Arial" w:cs="Arial"/>
          <w:sz w:val="24"/>
          <w:szCs w:val="24"/>
        </w:rPr>
        <w:t xml:space="preserve"> (с серией рисунков).</w:t>
      </w:r>
    </w:p>
    <w:p w:rsidR="00C14634" w:rsidRPr="008400E4" w:rsidRDefault="00C14634" w:rsidP="00B47FFB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 xml:space="preserve">Ситуации: </w:t>
      </w:r>
      <w:r w:rsidRPr="008400E4">
        <w:rPr>
          <w:rFonts w:ascii="Arial" w:hAnsi="Arial" w:cs="Arial"/>
          <w:b/>
          <w:sz w:val="24"/>
          <w:szCs w:val="24"/>
        </w:rPr>
        <w:t>«Знакомство с космическими гостями в городе», «Мы рассказываем о своих друзьях», «Зачем Габи, Косми и другие посещали кружки?», «Мы знакомим гостей Роби с городом», «Мы показываем план города и рассказываем, где что находится», «Мы совершаем заочную экскурсию по городу», «Мы рассказываем о городах, изображённых на рисунках».</w:t>
      </w:r>
    </w:p>
    <w:p w:rsidR="00C14634" w:rsidRPr="008400E4" w:rsidRDefault="00C14634" w:rsidP="00B47FFB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8400E4">
        <w:rPr>
          <w:rFonts w:ascii="Arial" w:hAnsi="Arial" w:cs="Arial"/>
          <w:b/>
          <w:sz w:val="24"/>
          <w:szCs w:val="24"/>
        </w:rPr>
        <w:t>Игра-лабиринт с системой заданий «Кто куда идёт и зачем?».</w:t>
      </w:r>
    </w:p>
    <w:p w:rsidR="00C14634" w:rsidRPr="008400E4" w:rsidRDefault="00C14634" w:rsidP="00B47FF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Диалог – расспрос о родном городе/селе.</w:t>
      </w:r>
    </w:p>
    <w:p w:rsidR="00C14634" w:rsidRPr="008400E4" w:rsidRDefault="00C14634" w:rsidP="00B47FFB">
      <w:pPr>
        <w:spacing w:after="0" w:line="240" w:lineRule="auto"/>
        <w:rPr>
          <w:rFonts w:ascii="Arial" w:hAnsi="Arial" w:cs="Arial"/>
          <w:b/>
          <w:sz w:val="24"/>
          <w:szCs w:val="24"/>
          <w:lang w:val="de-DE"/>
        </w:rPr>
      </w:pPr>
      <w:r w:rsidRPr="008400E4">
        <w:rPr>
          <w:rFonts w:ascii="Arial" w:hAnsi="Arial" w:cs="Arial"/>
          <w:sz w:val="24"/>
          <w:szCs w:val="24"/>
        </w:rPr>
        <w:t>Рифмовка</w:t>
      </w:r>
      <w:r w:rsidRPr="008400E4">
        <w:rPr>
          <w:rFonts w:ascii="Arial" w:hAnsi="Arial" w:cs="Arial"/>
          <w:b/>
          <w:sz w:val="24"/>
          <w:szCs w:val="24"/>
          <w:lang w:val="de-DE"/>
        </w:rPr>
        <w:t xml:space="preserve"> “Male, bastle, projektiere…”.</w:t>
      </w:r>
    </w:p>
    <w:p w:rsidR="00C14634" w:rsidRPr="008400E4" w:rsidRDefault="00C14634" w:rsidP="00B47FFB">
      <w:pPr>
        <w:spacing w:after="0" w:line="240" w:lineRule="auto"/>
        <w:rPr>
          <w:rFonts w:ascii="Arial" w:hAnsi="Arial" w:cs="Arial"/>
          <w:sz w:val="24"/>
          <w:szCs w:val="24"/>
          <w:lang w:val="de-DE"/>
        </w:rPr>
      </w:pPr>
      <w:r w:rsidRPr="008400E4">
        <w:rPr>
          <w:rFonts w:ascii="Arial" w:hAnsi="Arial" w:cs="Arial"/>
          <w:sz w:val="24"/>
          <w:szCs w:val="24"/>
        </w:rPr>
        <w:t>Диалог</w:t>
      </w:r>
      <w:r w:rsidRPr="008400E4">
        <w:rPr>
          <w:rFonts w:ascii="Arial" w:hAnsi="Arial" w:cs="Arial"/>
          <w:b/>
          <w:sz w:val="24"/>
          <w:szCs w:val="24"/>
          <w:lang w:val="de-DE"/>
        </w:rPr>
        <w:t xml:space="preserve"> “Robi 1 und Robi 2”</w:t>
      </w:r>
    </w:p>
    <w:p w:rsidR="00C14634" w:rsidRPr="008400E4" w:rsidRDefault="00C14634" w:rsidP="00B47FF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Повторение материала главы.</w:t>
      </w:r>
    </w:p>
    <w:p w:rsidR="00C14634" w:rsidRPr="008400E4" w:rsidRDefault="00C14634" w:rsidP="00B47FF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Повторение материала предыдущих глав</w:t>
      </w:r>
    </w:p>
    <w:p w:rsidR="00C14634" w:rsidRPr="008400E4" w:rsidRDefault="00C14634" w:rsidP="00B47FFB">
      <w:pPr>
        <w:pStyle w:val="ListParagraph"/>
        <w:spacing w:after="0" w:line="240" w:lineRule="auto"/>
        <w:ind w:left="0"/>
        <w:rPr>
          <w:rFonts w:ascii="Arial" w:hAnsi="Arial" w:cs="Arial"/>
          <w:b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Страноведческая информация о денежной системе  Германии. Рисунки с изображением евро, а также изображения копилок для денег, которые используют немецкие дети.</w:t>
      </w:r>
    </w:p>
    <w:p w:rsidR="00C14634" w:rsidRPr="008400E4" w:rsidRDefault="00C14634" w:rsidP="00B47FFB">
      <w:pPr>
        <w:pStyle w:val="ListParagraph"/>
        <w:spacing w:after="0" w:line="240" w:lineRule="auto"/>
        <w:ind w:left="0"/>
        <w:rPr>
          <w:rFonts w:ascii="Arial" w:hAnsi="Arial" w:cs="Arial"/>
          <w:b/>
          <w:sz w:val="24"/>
          <w:szCs w:val="24"/>
        </w:rPr>
      </w:pPr>
    </w:p>
    <w:p w:rsidR="00C14634" w:rsidRPr="008400E4" w:rsidRDefault="00C14634" w:rsidP="00CD0FF7">
      <w:pPr>
        <w:pStyle w:val="ListParagraph"/>
        <w:numPr>
          <w:ilvl w:val="0"/>
          <w:numId w:val="16"/>
        </w:num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en-US"/>
        </w:rPr>
      </w:pPr>
      <w:r w:rsidRPr="008400E4">
        <w:rPr>
          <w:rFonts w:ascii="Arial" w:hAnsi="Arial" w:cs="Arial"/>
          <w:b/>
          <w:sz w:val="24"/>
          <w:szCs w:val="24"/>
          <w:lang w:val="de-DE"/>
        </w:rPr>
        <w:t xml:space="preserve">Unsere deutschen Freundinnen und Freunde bereiten ein Abschiedsfest vor. </w:t>
      </w:r>
      <w:r w:rsidRPr="008400E4">
        <w:rPr>
          <w:rFonts w:ascii="Arial" w:hAnsi="Arial" w:cs="Arial"/>
          <w:b/>
          <w:sz w:val="24"/>
          <w:szCs w:val="24"/>
          <w:lang w:val="en-US"/>
        </w:rPr>
        <w:t>Und wir?</w:t>
      </w:r>
    </w:p>
    <w:p w:rsidR="00C14634" w:rsidRPr="008400E4" w:rsidRDefault="00C14634" w:rsidP="00B47FF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b/>
          <w:sz w:val="24"/>
          <w:szCs w:val="24"/>
        </w:rPr>
        <w:t>Содержание:</w:t>
      </w:r>
      <w:r w:rsidRPr="008400E4">
        <w:rPr>
          <w:rFonts w:ascii="Arial" w:hAnsi="Arial" w:cs="Arial"/>
          <w:sz w:val="24"/>
          <w:szCs w:val="24"/>
        </w:rPr>
        <w:t>Серия вопросов для описания рисунка с изображением города</w:t>
      </w:r>
    </w:p>
    <w:p w:rsidR="00C14634" w:rsidRPr="008400E4" w:rsidRDefault="00C14634" w:rsidP="00B47FF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Небольшой текст для понимания на слух</w:t>
      </w:r>
    </w:p>
    <w:p w:rsidR="00C14634" w:rsidRPr="008400E4" w:rsidRDefault="00C14634" w:rsidP="00B47FFB">
      <w:pPr>
        <w:spacing w:after="0" w:line="240" w:lineRule="auto"/>
        <w:jc w:val="both"/>
        <w:rPr>
          <w:rFonts w:ascii="Arial" w:hAnsi="Arial" w:cs="Arial"/>
          <w:sz w:val="24"/>
          <w:szCs w:val="24"/>
          <w:u w:val="single"/>
        </w:rPr>
      </w:pPr>
      <w:r w:rsidRPr="008400E4">
        <w:rPr>
          <w:rFonts w:ascii="Arial" w:hAnsi="Arial" w:cs="Arial"/>
          <w:sz w:val="24"/>
          <w:szCs w:val="24"/>
          <w:u w:val="single"/>
        </w:rPr>
        <w:t>Грамматический материал</w:t>
      </w:r>
    </w:p>
    <w:p w:rsidR="00C14634" w:rsidRPr="008400E4" w:rsidRDefault="00C14634" w:rsidP="00B47FF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 xml:space="preserve">Предлоги с </w:t>
      </w:r>
      <w:r w:rsidRPr="008400E4">
        <w:rPr>
          <w:rFonts w:ascii="Arial" w:hAnsi="Arial" w:cs="Arial"/>
          <w:sz w:val="24"/>
          <w:szCs w:val="24"/>
          <w:lang w:val="en-US"/>
        </w:rPr>
        <w:t>Akkusativ</w:t>
      </w:r>
      <w:r w:rsidRPr="008400E4">
        <w:rPr>
          <w:rFonts w:ascii="Arial" w:hAnsi="Arial" w:cs="Arial"/>
          <w:sz w:val="24"/>
          <w:szCs w:val="24"/>
        </w:rPr>
        <w:t xml:space="preserve"> – </w:t>
      </w:r>
      <w:r w:rsidRPr="008400E4">
        <w:rPr>
          <w:rFonts w:ascii="Arial" w:hAnsi="Arial" w:cs="Arial"/>
          <w:sz w:val="24"/>
          <w:szCs w:val="24"/>
          <w:lang w:val="en-US"/>
        </w:rPr>
        <w:t>durch</w:t>
      </w:r>
      <w:r w:rsidRPr="008400E4">
        <w:rPr>
          <w:rFonts w:ascii="Arial" w:hAnsi="Arial" w:cs="Arial"/>
          <w:sz w:val="24"/>
          <w:szCs w:val="24"/>
        </w:rPr>
        <w:t xml:space="preserve">, </w:t>
      </w:r>
      <w:r w:rsidRPr="008400E4">
        <w:rPr>
          <w:rFonts w:ascii="Arial" w:hAnsi="Arial" w:cs="Arial"/>
          <w:sz w:val="24"/>
          <w:szCs w:val="24"/>
          <w:lang w:val="en-US"/>
        </w:rPr>
        <w:t>fur</w:t>
      </w:r>
      <w:r w:rsidRPr="008400E4">
        <w:rPr>
          <w:rFonts w:ascii="Arial" w:hAnsi="Arial" w:cs="Arial"/>
          <w:sz w:val="24"/>
          <w:szCs w:val="24"/>
        </w:rPr>
        <w:t xml:space="preserve">, </w:t>
      </w:r>
      <w:r w:rsidRPr="008400E4">
        <w:rPr>
          <w:rFonts w:ascii="Arial" w:hAnsi="Arial" w:cs="Arial"/>
          <w:sz w:val="24"/>
          <w:szCs w:val="24"/>
          <w:lang w:val="en-US"/>
        </w:rPr>
        <w:t>ohne</w:t>
      </w:r>
      <w:r w:rsidRPr="008400E4">
        <w:rPr>
          <w:rFonts w:ascii="Arial" w:hAnsi="Arial" w:cs="Arial"/>
          <w:sz w:val="24"/>
          <w:szCs w:val="24"/>
        </w:rPr>
        <w:t xml:space="preserve">, </w:t>
      </w:r>
      <w:r w:rsidRPr="008400E4">
        <w:rPr>
          <w:rFonts w:ascii="Arial" w:hAnsi="Arial" w:cs="Arial"/>
          <w:sz w:val="24"/>
          <w:szCs w:val="24"/>
          <w:lang w:val="en-US"/>
        </w:rPr>
        <w:t>um</w:t>
      </w:r>
      <w:r w:rsidRPr="008400E4">
        <w:rPr>
          <w:rFonts w:ascii="Arial" w:hAnsi="Arial" w:cs="Arial"/>
          <w:sz w:val="24"/>
          <w:szCs w:val="24"/>
        </w:rPr>
        <w:t>.</w:t>
      </w:r>
    </w:p>
    <w:p w:rsidR="00C14634" w:rsidRPr="008400E4" w:rsidRDefault="00C14634" w:rsidP="00B47FF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Упражнение на закрепление нового грамматического материала.  Изображение сувениров и вопросы к рисункам</w:t>
      </w:r>
    </w:p>
    <w:p w:rsidR="00C14634" w:rsidRPr="008400E4" w:rsidRDefault="00C14634" w:rsidP="00B47FF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Рисунки, побуждающие к диалогу типа интервью.  Образцы приглашений на прощальный вечер.</w:t>
      </w:r>
    </w:p>
    <w:p w:rsidR="00C14634" w:rsidRPr="008400E4" w:rsidRDefault="00C14634" w:rsidP="00B47FF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Микротексты к серии рисунков для презентации лексики по теме «Подготовка к празднику».  Песенка типа“</w:t>
      </w:r>
      <w:r w:rsidRPr="008400E4">
        <w:rPr>
          <w:rFonts w:ascii="Arial" w:hAnsi="Arial" w:cs="Arial"/>
          <w:sz w:val="24"/>
          <w:szCs w:val="24"/>
          <w:lang w:val="en-US"/>
        </w:rPr>
        <w:t>Tanz</w:t>
      </w:r>
      <w:r w:rsidRPr="008400E4">
        <w:rPr>
          <w:rFonts w:ascii="Arial" w:hAnsi="Arial" w:cs="Arial"/>
          <w:sz w:val="24"/>
          <w:szCs w:val="24"/>
        </w:rPr>
        <w:t xml:space="preserve">, </w:t>
      </w:r>
      <w:r w:rsidRPr="008400E4">
        <w:rPr>
          <w:rFonts w:ascii="Arial" w:hAnsi="Arial" w:cs="Arial"/>
          <w:sz w:val="24"/>
          <w:szCs w:val="24"/>
          <w:lang w:val="en-US"/>
        </w:rPr>
        <w:t>Mariechen</w:t>
      </w:r>
      <w:r w:rsidRPr="008400E4">
        <w:rPr>
          <w:rFonts w:ascii="Arial" w:hAnsi="Arial" w:cs="Arial"/>
          <w:sz w:val="24"/>
          <w:szCs w:val="24"/>
        </w:rPr>
        <w:t>”.  Упражнение, нацеленное на проведение игры “</w:t>
      </w:r>
      <w:r w:rsidRPr="008400E4">
        <w:rPr>
          <w:rFonts w:ascii="Arial" w:hAnsi="Arial" w:cs="Arial"/>
          <w:sz w:val="24"/>
          <w:szCs w:val="24"/>
          <w:lang w:val="en-US"/>
        </w:rPr>
        <w:t>DerstureHans</w:t>
      </w:r>
      <w:r w:rsidRPr="008400E4">
        <w:rPr>
          <w:rFonts w:ascii="Arial" w:hAnsi="Arial" w:cs="Arial"/>
          <w:sz w:val="24"/>
          <w:szCs w:val="24"/>
        </w:rPr>
        <w:t>”</w:t>
      </w:r>
    </w:p>
    <w:p w:rsidR="00C14634" w:rsidRPr="008400E4" w:rsidRDefault="00C14634" w:rsidP="00B47FF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Мини- диалоги и иллюстрации к ним.  Ключевые слова для высказывания фрау вебер об идее Косми о генеральной уборке в городе.  Задания направленные на обсуждение работ, выполненных в рамках проекта.</w:t>
      </w:r>
    </w:p>
    <w:p w:rsidR="00C14634" w:rsidRPr="008400E4" w:rsidRDefault="00C14634" w:rsidP="00B47FF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Сценка «За праздничным столом»(рисунок) и ряд ситуаций. Связанных с описанием праздничного стола и ритуалом «Угощение». Формулы речевого этикета.  Песенка “</w:t>
      </w:r>
      <w:r w:rsidRPr="008400E4">
        <w:rPr>
          <w:rFonts w:ascii="Arial" w:hAnsi="Arial" w:cs="Arial"/>
          <w:sz w:val="24"/>
          <w:szCs w:val="24"/>
          <w:lang w:val="en-US"/>
        </w:rPr>
        <w:t>AufWiedersehen</w:t>
      </w:r>
      <w:r w:rsidRPr="008400E4">
        <w:rPr>
          <w:rFonts w:ascii="Arial" w:hAnsi="Arial" w:cs="Arial"/>
          <w:sz w:val="24"/>
          <w:szCs w:val="24"/>
        </w:rPr>
        <w:t>”. Повторение материала главы</w:t>
      </w:r>
    </w:p>
    <w:p w:rsidR="00C14634" w:rsidRPr="008400E4" w:rsidRDefault="00C14634" w:rsidP="00B47FF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Повторение материала учебника.  Повторение страноведческого материала учебника.</w:t>
      </w:r>
    </w:p>
    <w:p w:rsidR="00C14634" w:rsidRPr="008400E4" w:rsidRDefault="00C14634" w:rsidP="00B47FF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14634" w:rsidRPr="008400E4" w:rsidRDefault="00C14634" w:rsidP="00B47FF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14634" w:rsidRPr="008400E4" w:rsidRDefault="00C14634" w:rsidP="00B47FF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14634" w:rsidRPr="008400E4" w:rsidRDefault="00C14634" w:rsidP="00B47FF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14634" w:rsidRPr="008400E4" w:rsidRDefault="00C14634" w:rsidP="00B47FF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14634" w:rsidRPr="008400E4" w:rsidRDefault="00C14634" w:rsidP="00B47FF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14634" w:rsidRPr="008400E4" w:rsidRDefault="00C14634" w:rsidP="00B47FF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14634" w:rsidRPr="008400E4" w:rsidRDefault="00C14634" w:rsidP="00B47FF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14634" w:rsidRPr="008400E4" w:rsidRDefault="00C14634" w:rsidP="00B47FF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C14634" w:rsidRPr="008400E4" w:rsidRDefault="00C14634" w:rsidP="00B47FF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C14634" w:rsidRPr="008400E4" w:rsidRDefault="00C14634" w:rsidP="00B47FF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C14634" w:rsidRPr="008400E4" w:rsidRDefault="00C14634" w:rsidP="00B47FF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C14634" w:rsidRPr="008400E4" w:rsidRDefault="00C14634" w:rsidP="0031742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400E4">
        <w:rPr>
          <w:rFonts w:ascii="Arial" w:hAnsi="Arial" w:cs="Arial"/>
          <w:b/>
          <w:sz w:val="24"/>
          <w:szCs w:val="24"/>
        </w:rPr>
        <w:t>11.  Учебно-тематический план</w:t>
      </w:r>
    </w:p>
    <w:p w:rsidR="00C14634" w:rsidRPr="008400E4" w:rsidRDefault="00C14634" w:rsidP="00B47FF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140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73"/>
        <w:gridCol w:w="4811"/>
        <w:gridCol w:w="1309"/>
        <w:gridCol w:w="1823"/>
        <w:gridCol w:w="5562"/>
      </w:tblGrid>
      <w:tr w:rsidR="00C14634" w:rsidRPr="008400E4" w:rsidTr="00DC7CCD">
        <w:trPr>
          <w:trHeight w:val="842"/>
        </w:trPr>
        <w:tc>
          <w:tcPr>
            <w:tcW w:w="561" w:type="dxa"/>
          </w:tcPr>
          <w:p w:rsidR="00C14634" w:rsidRPr="008400E4" w:rsidRDefault="00C14634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8400E4">
              <w:rPr>
                <w:rFonts w:ascii="Arial" w:hAnsi="Arial" w:cs="Arial"/>
                <w:b/>
                <w:sz w:val="24"/>
                <w:szCs w:val="24"/>
              </w:rPr>
              <w:t>№</w:t>
            </w:r>
          </w:p>
          <w:p w:rsidR="00C14634" w:rsidRPr="008400E4" w:rsidRDefault="00C14634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8400E4">
              <w:rPr>
                <w:rFonts w:ascii="Arial" w:hAnsi="Arial" w:cs="Arial"/>
                <w:b/>
                <w:sz w:val="24"/>
                <w:szCs w:val="24"/>
              </w:rPr>
              <w:t>п/п</w:t>
            </w:r>
          </w:p>
        </w:tc>
        <w:tc>
          <w:tcPr>
            <w:tcW w:w="4937" w:type="dxa"/>
          </w:tcPr>
          <w:p w:rsidR="00C14634" w:rsidRPr="008400E4" w:rsidRDefault="00C14634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8400E4">
              <w:rPr>
                <w:rFonts w:ascii="Arial" w:hAnsi="Arial" w:cs="Arial"/>
                <w:b/>
                <w:sz w:val="24"/>
                <w:szCs w:val="24"/>
              </w:rPr>
              <w:t>Наименование раздела и тем</w:t>
            </w:r>
          </w:p>
        </w:tc>
        <w:tc>
          <w:tcPr>
            <w:tcW w:w="1203" w:type="dxa"/>
          </w:tcPr>
          <w:p w:rsidR="00C14634" w:rsidRPr="008400E4" w:rsidRDefault="00C14634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8400E4">
              <w:rPr>
                <w:rFonts w:ascii="Arial" w:hAnsi="Arial" w:cs="Arial"/>
                <w:b/>
                <w:sz w:val="24"/>
                <w:szCs w:val="24"/>
              </w:rPr>
              <w:t>Часы учебного времени</w:t>
            </w:r>
          </w:p>
        </w:tc>
        <w:tc>
          <w:tcPr>
            <w:tcW w:w="1657" w:type="dxa"/>
          </w:tcPr>
          <w:p w:rsidR="00C14634" w:rsidRPr="008400E4" w:rsidRDefault="00C14634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8400E4">
              <w:rPr>
                <w:rFonts w:ascii="Arial" w:hAnsi="Arial" w:cs="Arial"/>
                <w:b/>
                <w:sz w:val="24"/>
                <w:szCs w:val="24"/>
              </w:rPr>
              <w:t>Плановые сроки прохождения</w:t>
            </w:r>
          </w:p>
        </w:tc>
        <w:tc>
          <w:tcPr>
            <w:tcW w:w="5720" w:type="dxa"/>
          </w:tcPr>
          <w:p w:rsidR="00C14634" w:rsidRPr="008400E4" w:rsidRDefault="00C14634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8400E4">
              <w:rPr>
                <w:rFonts w:ascii="Arial" w:hAnsi="Arial" w:cs="Arial"/>
                <w:b/>
                <w:sz w:val="24"/>
                <w:szCs w:val="24"/>
              </w:rPr>
              <w:t xml:space="preserve">Контрольные работы, тесты </w:t>
            </w:r>
          </w:p>
        </w:tc>
      </w:tr>
      <w:tr w:rsidR="00C14634" w:rsidRPr="008400E4" w:rsidTr="00DC7CCD">
        <w:tc>
          <w:tcPr>
            <w:tcW w:w="561" w:type="dxa"/>
          </w:tcPr>
          <w:p w:rsidR="00C14634" w:rsidRPr="008400E4" w:rsidRDefault="00C14634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4937" w:type="dxa"/>
          </w:tcPr>
          <w:p w:rsidR="00C14634" w:rsidRPr="008400E4" w:rsidRDefault="00C14634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 xml:space="preserve">Я и мои друзья. Семья.  </w:t>
            </w:r>
          </w:p>
        </w:tc>
        <w:tc>
          <w:tcPr>
            <w:tcW w:w="1203" w:type="dxa"/>
          </w:tcPr>
          <w:p w:rsidR="00C14634" w:rsidRPr="008400E4" w:rsidRDefault="00C14634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8 ч.</w:t>
            </w:r>
          </w:p>
        </w:tc>
        <w:tc>
          <w:tcPr>
            <w:tcW w:w="1657" w:type="dxa"/>
          </w:tcPr>
          <w:p w:rsidR="00C14634" w:rsidRPr="008400E4" w:rsidRDefault="00C14634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сентябрь</w:t>
            </w:r>
          </w:p>
        </w:tc>
        <w:tc>
          <w:tcPr>
            <w:tcW w:w="5720" w:type="dxa"/>
          </w:tcPr>
          <w:p w:rsidR="00C14634" w:rsidRPr="008400E4" w:rsidRDefault="00C14634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Тест по чтению</w:t>
            </w:r>
          </w:p>
        </w:tc>
      </w:tr>
      <w:tr w:rsidR="00C14634" w:rsidRPr="008400E4" w:rsidTr="00DC7CCD">
        <w:tc>
          <w:tcPr>
            <w:tcW w:w="561" w:type="dxa"/>
          </w:tcPr>
          <w:p w:rsidR="00C14634" w:rsidRPr="008400E4" w:rsidRDefault="00C14634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4937" w:type="dxa"/>
          </w:tcPr>
          <w:p w:rsidR="00C14634" w:rsidRPr="008400E4" w:rsidRDefault="00C14634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Старый типичный немецкий город. Что в нем.</w:t>
            </w:r>
          </w:p>
        </w:tc>
        <w:tc>
          <w:tcPr>
            <w:tcW w:w="1203" w:type="dxa"/>
          </w:tcPr>
          <w:p w:rsidR="00C14634" w:rsidRPr="008400E4" w:rsidRDefault="00C14634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12 ч.</w:t>
            </w:r>
          </w:p>
        </w:tc>
        <w:tc>
          <w:tcPr>
            <w:tcW w:w="1657" w:type="dxa"/>
          </w:tcPr>
          <w:p w:rsidR="00C14634" w:rsidRPr="008400E4" w:rsidRDefault="00C14634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сентябрь-октябрь</w:t>
            </w:r>
          </w:p>
        </w:tc>
        <w:tc>
          <w:tcPr>
            <w:tcW w:w="5720" w:type="dxa"/>
          </w:tcPr>
          <w:p w:rsidR="00C14634" w:rsidRPr="008400E4" w:rsidRDefault="00C14634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Тест по говорению</w:t>
            </w:r>
          </w:p>
        </w:tc>
      </w:tr>
      <w:tr w:rsidR="00C14634" w:rsidRPr="008400E4" w:rsidTr="00DC7CCD">
        <w:tc>
          <w:tcPr>
            <w:tcW w:w="561" w:type="dxa"/>
          </w:tcPr>
          <w:p w:rsidR="00C14634" w:rsidRPr="008400E4" w:rsidRDefault="00C14634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4937" w:type="dxa"/>
          </w:tcPr>
          <w:p w:rsidR="00C14634" w:rsidRPr="008400E4" w:rsidRDefault="00C14634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Краеведение</w:t>
            </w:r>
          </w:p>
        </w:tc>
        <w:tc>
          <w:tcPr>
            <w:tcW w:w="1203" w:type="dxa"/>
          </w:tcPr>
          <w:p w:rsidR="00C14634" w:rsidRPr="008400E4" w:rsidRDefault="00C14634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9 ч.</w:t>
            </w:r>
          </w:p>
        </w:tc>
        <w:tc>
          <w:tcPr>
            <w:tcW w:w="1657" w:type="dxa"/>
          </w:tcPr>
          <w:p w:rsidR="00C14634" w:rsidRPr="008400E4" w:rsidRDefault="00C14634" w:rsidP="00B90EB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октябрь</w:t>
            </w:r>
          </w:p>
        </w:tc>
        <w:tc>
          <w:tcPr>
            <w:tcW w:w="5720" w:type="dxa"/>
          </w:tcPr>
          <w:p w:rsidR="00C14634" w:rsidRPr="008400E4" w:rsidRDefault="00C14634" w:rsidP="00B21AE1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Лексико-грамматический тест (к/ р.  за 1 четверть)</w:t>
            </w:r>
          </w:p>
        </w:tc>
      </w:tr>
      <w:tr w:rsidR="00C14634" w:rsidRPr="008400E4" w:rsidTr="00DC7CCD">
        <w:tc>
          <w:tcPr>
            <w:tcW w:w="561" w:type="dxa"/>
          </w:tcPr>
          <w:p w:rsidR="00C14634" w:rsidRPr="008400E4" w:rsidRDefault="00C14634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4937" w:type="dxa"/>
          </w:tcPr>
          <w:p w:rsidR="00C14634" w:rsidRPr="008400E4" w:rsidRDefault="00C14634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 xml:space="preserve">Жители города. Их занятия.  </w:t>
            </w:r>
          </w:p>
        </w:tc>
        <w:tc>
          <w:tcPr>
            <w:tcW w:w="1203" w:type="dxa"/>
          </w:tcPr>
          <w:p w:rsidR="00C14634" w:rsidRPr="008400E4" w:rsidRDefault="00C14634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9 ч.</w:t>
            </w:r>
          </w:p>
        </w:tc>
        <w:tc>
          <w:tcPr>
            <w:tcW w:w="1657" w:type="dxa"/>
          </w:tcPr>
          <w:p w:rsidR="00C14634" w:rsidRPr="008400E4" w:rsidRDefault="00C14634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ноябрь</w:t>
            </w:r>
          </w:p>
        </w:tc>
        <w:tc>
          <w:tcPr>
            <w:tcW w:w="5720" w:type="dxa"/>
          </w:tcPr>
          <w:p w:rsidR="00C14634" w:rsidRPr="008400E4" w:rsidRDefault="00C14634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Задания на контроль усвоения лексики и грамматики</w:t>
            </w:r>
          </w:p>
        </w:tc>
      </w:tr>
      <w:tr w:rsidR="00C14634" w:rsidRPr="008400E4" w:rsidTr="00DC7CCD">
        <w:tc>
          <w:tcPr>
            <w:tcW w:w="561" w:type="dxa"/>
          </w:tcPr>
          <w:p w:rsidR="00C14634" w:rsidRPr="008400E4" w:rsidRDefault="00C14634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4937" w:type="dxa"/>
          </w:tcPr>
          <w:p w:rsidR="00C14634" w:rsidRPr="008400E4" w:rsidRDefault="00C14634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Самые начальные сведения о Германии: название столицы государства и столиц федеративных земель. Общие сведения о немецком городе, ориентировка в городе по фрагменту плана города</w:t>
            </w:r>
          </w:p>
        </w:tc>
        <w:tc>
          <w:tcPr>
            <w:tcW w:w="1203" w:type="dxa"/>
          </w:tcPr>
          <w:p w:rsidR="00C14634" w:rsidRPr="008400E4" w:rsidRDefault="00C14634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12 ч.</w:t>
            </w:r>
          </w:p>
        </w:tc>
        <w:tc>
          <w:tcPr>
            <w:tcW w:w="1657" w:type="dxa"/>
          </w:tcPr>
          <w:p w:rsidR="00C14634" w:rsidRPr="008400E4" w:rsidRDefault="00C14634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ноябрь</w:t>
            </w:r>
            <w:r w:rsidRPr="008400E4">
              <w:rPr>
                <w:rFonts w:ascii="Arial" w:hAnsi="Arial" w:cs="Arial"/>
                <w:sz w:val="24"/>
                <w:szCs w:val="24"/>
              </w:rPr>
              <w:br/>
              <w:t>декабрь</w:t>
            </w:r>
          </w:p>
        </w:tc>
        <w:tc>
          <w:tcPr>
            <w:tcW w:w="5720" w:type="dxa"/>
          </w:tcPr>
          <w:p w:rsidR="00C14634" w:rsidRPr="008400E4" w:rsidRDefault="00C14634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Контроль техники чтения вслух (к/ р.  за 2 четверть)</w:t>
            </w:r>
          </w:p>
        </w:tc>
      </w:tr>
      <w:tr w:rsidR="00C14634" w:rsidRPr="008400E4" w:rsidTr="00DC7CCD">
        <w:tc>
          <w:tcPr>
            <w:tcW w:w="561" w:type="dxa"/>
          </w:tcPr>
          <w:p w:rsidR="00C14634" w:rsidRPr="008400E4" w:rsidRDefault="00C14634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4937" w:type="dxa"/>
          </w:tcPr>
          <w:p w:rsidR="00C14634" w:rsidRPr="008400E4" w:rsidRDefault="00C14634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Квартира. Дом. Помощь по дому. Домашние животные в нашей жизни</w:t>
            </w:r>
          </w:p>
        </w:tc>
        <w:tc>
          <w:tcPr>
            <w:tcW w:w="1203" w:type="dxa"/>
          </w:tcPr>
          <w:p w:rsidR="00C14634" w:rsidRPr="008400E4" w:rsidRDefault="00C14634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11 ч.</w:t>
            </w:r>
          </w:p>
        </w:tc>
        <w:tc>
          <w:tcPr>
            <w:tcW w:w="1657" w:type="dxa"/>
          </w:tcPr>
          <w:p w:rsidR="00C14634" w:rsidRPr="008400E4" w:rsidRDefault="00C14634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январь</w:t>
            </w:r>
          </w:p>
        </w:tc>
        <w:tc>
          <w:tcPr>
            <w:tcW w:w="5720" w:type="dxa"/>
          </w:tcPr>
          <w:p w:rsidR="00C14634" w:rsidRPr="008400E4" w:rsidRDefault="00C14634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Тест по аудированию</w:t>
            </w:r>
          </w:p>
        </w:tc>
      </w:tr>
      <w:tr w:rsidR="00C14634" w:rsidRPr="008400E4" w:rsidTr="00DC7CCD">
        <w:tc>
          <w:tcPr>
            <w:tcW w:w="561" w:type="dxa"/>
          </w:tcPr>
          <w:p w:rsidR="00C14634" w:rsidRPr="008400E4" w:rsidRDefault="00C14634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4937" w:type="dxa"/>
          </w:tcPr>
          <w:p w:rsidR="00C14634" w:rsidRPr="008400E4" w:rsidRDefault="00C14634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Природа зимой, весной.</w:t>
            </w:r>
          </w:p>
        </w:tc>
        <w:tc>
          <w:tcPr>
            <w:tcW w:w="1203" w:type="dxa"/>
          </w:tcPr>
          <w:p w:rsidR="00C14634" w:rsidRPr="008400E4" w:rsidRDefault="00C14634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10 ч.</w:t>
            </w:r>
          </w:p>
        </w:tc>
        <w:tc>
          <w:tcPr>
            <w:tcW w:w="1657" w:type="dxa"/>
          </w:tcPr>
          <w:p w:rsidR="00C14634" w:rsidRPr="008400E4" w:rsidRDefault="00C14634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февраль</w:t>
            </w:r>
          </w:p>
        </w:tc>
        <w:tc>
          <w:tcPr>
            <w:tcW w:w="5720" w:type="dxa"/>
          </w:tcPr>
          <w:p w:rsidR="00C14634" w:rsidRPr="008400E4" w:rsidRDefault="00C14634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Тест по говорению</w:t>
            </w:r>
          </w:p>
        </w:tc>
      </w:tr>
      <w:tr w:rsidR="00C14634" w:rsidRPr="008400E4" w:rsidTr="00DC7CCD">
        <w:tc>
          <w:tcPr>
            <w:tcW w:w="561" w:type="dxa"/>
          </w:tcPr>
          <w:p w:rsidR="00C14634" w:rsidRPr="008400E4" w:rsidRDefault="00C14634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4937" w:type="dxa"/>
          </w:tcPr>
          <w:p w:rsidR="00C14634" w:rsidRPr="008400E4" w:rsidRDefault="00C14634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Некоторые экологические проблемы города, села</w:t>
            </w:r>
          </w:p>
        </w:tc>
        <w:tc>
          <w:tcPr>
            <w:tcW w:w="1203" w:type="dxa"/>
          </w:tcPr>
          <w:p w:rsidR="00C14634" w:rsidRPr="008400E4" w:rsidRDefault="00C14634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10 ч.</w:t>
            </w:r>
          </w:p>
        </w:tc>
        <w:tc>
          <w:tcPr>
            <w:tcW w:w="1657" w:type="dxa"/>
          </w:tcPr>
          <w:p w:rsidR="00C14634" w:rsidRPr="008400E4" w:rsidRDefault="00C14634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март -</w:t>
            </w:r>
            <w:r w:rsidRPr="008400E4">
              <w:rPr>
                <w:rFonts w:ascii="Arial" w:hAnsi="Arial" w:cs="Arial"/>
                <w:sz w:val="24"/>
                <w:szCs w:val="24"/>
              </w:rPr>
              <w:br/>
              <w:t>апрель</w:t>
            </w:r>
          </w:p>
        </w:tc>
        <w:tc>
          <w:tcPr>
            <w:tcW w:w="5720" w:type="dxa"/>
          </w:tcPr>
          <w:p w:rsidR="00C14634" w:rsidRPr="008400E4" w:rsidRDefault="00C14634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Тест по аудированию (к/р. за 3 четверть)</w:t>
            </w:r>
          </w:p>
        </w:tc>
      </w:tr>
      <w:tr w:rsidR="00C14634" w:rsidRPr="008400E4" w:rsidTr="00DC7CCD">
        <w:tc>
          <w:tcPr>
            <w:tcW w:w="561" w:type="dxa"/>
          </w:tcPr>
          <w:p w:rsidR="00C14634" w:rsidRPr="008400E4" w:rsidRDefault="00C14634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4937" w:type="dxa"/>
          </w:tcPr>
          <w:p w:rsidR="00C14634" w:rsidRPr="008400E4" w:rsidRDefault="00C14634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Что мы учимся делать в школе и дома. Что мы делаем охотно. Чем увлекаемся.</w:t>
            </w:r>
          </w:p>
        </w:tc>
        <w:tc>
          <w:tcPr>
            <w:tcW w:w="1203" w:type="dxa"/>
          </w:tcPr>
          <w:p w:rsidR="00C14634" w:rsidRPr="008400E4" w:rsidRDefault="00C14634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11 ч.</w:t>
            </w:r>
          </w:p>
        </w:tc>
        <w:tc>
          <w:tcPr>
            <w:tcW w:w="1657" w:type="dxa"/>
          </w:tcPr>
          <w:p w:rsidR="00C14634" w:rsidRPr="008400E4" w:rsidRDefault="00C14634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апрель</w:t>
            </w:r>
          </w:p>
        </w:tc>
        <w:tc>
          <w:tcPr>
            <w:tcW w:w="5720" w:type="dxa"/>
          </w:tcPr>
          <w:p w:rsidR="00C14634" w:rsidRPr="008400E4" w:rsidRDefault="00C14634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Тест по письму (написание открытки)</w:t>
            </w:r>
          </w:p>
        </w:tc>
      </w:tr>
      <w:tr w:rsidR="00C14634" w:rsidRPr="008400E4" w:rsidTr="00DC7CCD">
        <w:tc>
          <w:tcPr>
            <w:tcW w:w="561" w:type="dxa"/>
          </w:tcPr>
          <w:p w:rsidR="00C14634" w:rsidRPr="008400E4" w:rsidRDefault="00C14634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4937" w:type="dxa"/>
          </w:tcPr>
          <w:p w:rsidR="00C14634" w:rsidRPr="008400E4" w:rsidRDefault="00C14634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Праздники. Семейные традиции. Празднование дня рождения. Покупки.</w:t>
            </w:r>
          </w:p>
        </w:tc>
        <w:tc>
          <w:tcPr>
            <w:tcW w:w="1203" w:type="dxa"/>
          </w:tcPr>
          <w:p w:rsidR="00C14634" w:rsidRPr="008400E4" w:rsidRDefault="00C14634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13 ч</w:t>
            </w:r>
          </w:p>
        </w:tc>
        <w:tc>
          <w:tcPr>
            <w:tcW w:w="1657" w:type="dxa"/>
          </w:tcPr>
          <w:p w:rsidR="00C14634" w:rsidRPr="008400E4" w:rsidRDefault="00C14634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май</w:t>
            </w:r>
          </w:p>
        </w:tc>
        <w:tc>
          <w:tcPr>
            <w:tcW w:w="5720" w:type="dxa"/>
          </w:tcPr>
          <w:p w:rsidR="00C14634" w:rsidRPr="008400E4" w:rsidRDefault="00C14634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Итоговые тесты за курс 5 класса</w:t>
            </w:r>
          </w:p>
        </w:tc>
      </w:tr>
      <w:tr w:rsidR="00C14634" w:rsidRPr="008400E4" w:rsidTr="00DC7CCD">
        <w:tc>
          <w:tcPr>
            <w:tcW w:w="561" w:type="dxa"/>
          </w:tcPr>
          <w:p w:rsidR="00C14634" w:rsidRPr="008400E4" w:rsidRDefault="00C14634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4937" w:type="dxa"/>
          </w:tcPr>
          <w:p w:rsidR="00C14634" w:rsidRPr="008400E4" w:rsidRDefault="00C14634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Всего</w:t>
            </w:r>
          </w:p>
        </w:tc>
        <w:tc>
          <w:tcPr>
            <w:tcW w:w="1203" w:type="dxa"/>
          </w:tcPr>
          <w:p w:rsidR="00C14634" w:rsidRPr="008400E4" w:rsidRDefault="00C14634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105 ч.</w:t>
            </w:r>
          </w:p>
        </w:tc>
        <w:tc>
          <w:tcPr>
            <w:tcW w:w="1657" w:type="dxa"/>
          </w:tcPr>
          <w:p w:rsidR="00C14634" w:rsidRPr="008400E4" w:rsidRDefault="00C14634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5720" w:type="dxa"/>
          </w:tcPr>
          <w:p w:rsidR="00C14634" w:rsidRPr="008400E4" w:rsidRDefault="00C14634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</w:tbl>
    <w:p w:rsidR="00C14634" w:rsidRPr="008400E4" w:rsidRDefault="00C14634" w:rsidP="00B47FFB">
      <w:pPr>
        <w:spacing w:after="0" w:line="240" w:lineRule="auto"/>
        <w:rPr>
          <w:rFonts w:ascii="Arial" w:hAnsi="Arial" w:cs="Arial"/>
          <w:b/>
          <w:sz w:val="24"/>
          <w:szCs w:val="24"/>
        </w:rPr>
        <w:sectPr w:rsidR="00C14634" w:rsidRPr="008400E4">
          <w:pgSz w:w="16838" w:h="11906" w:orient="landscape"/>
          <w:pgMar w:top="1134" w:right="850" w:bottom="1134" w:left="1701" w:header="709" w:footer="709" w:gutter="0"/>
          <w:paperSrc w:first="623"/>
          <w:cols w:space="720"/>
        </w:sectPr>
      </w:pPr>
    </w:p>
    <w:p w:rsidR="00C14634" w:rsidRPr="008400E4" w:rsidRDefault="00C14634" w:rsidP="00B47FFB">
      <w:pPr>
        <w:shd w:val="clear" w:color="auto" w:fill="FFFFFF"/>
        <w:spacing w:after="0" w:line="240" w:lineRule="auto"/>
        <w:rPr>
          <w:rFonts w:ascii="Arial" w:hAnsi="Arial" w:cs="Arial"/>
          <w:b/>
          <w:sz w:val="24"/>
          <w:szCs w:val="24"/>
          <w:lang w:eastAsia="en-US"/>
        </w:rPr>
      </w:pPr>
    </w:p>
    <w:p w:rsidR="00C14634" w:rsidRPr="008400E4" w:rsidRDefault="00C14634" w:rsidP="00B47FFB">
      <w:pPr>
        <w:pStyle w:val="ListParagraph"/>
        <w:spacing w:after="0" w:line="240" w:lineRule="auto"/>
        <w:ind w:left="360"/>
        <w:jc w:val="center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b/>
          <w:sz w:val="24"/>
          <w:szCs w:val="24"/>
        </w:rPr>
        <w:t>12. Тематическое планирование. 5 класс (105 часов)</w:t>
      </w:r>
    </w:p>
    <w:p w:rsidR="00C14634" w:rsidRPr="008400E4" w:rsidRDefault="00C14634" w:rsidP="00B47FFB">
      <w:pPr>
        <w:pStyle w:val="ListParagraph"/>
        <w:spacing w:after="0" w:line="240" w:lineRule="auto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(Из 105 учебных часов 89- базовые, 16 резервные, предназначенные для повторения и тренировки, а также для выполнения проектов.)</w:t>
      </w:r>
    </w:p>
    <w:p w:rsidR="00C14634" w:rsidRPr="008400E4" w:rsidRDefault="00C14634" w:rsidP="00B47FFB">
      <w:pPr>
        <w:pStyle w:val="ListParagraph"/>
        <w:spacing w:after="0" w:line="240" w:lineRule="auto"/>
        <w:rPr>
          <w:rFonts w:ascii="Arial" w:hAnsi="Arial" w:cs="Arial"/>
          <w:sz w:val="24"/>
          <w:szCs w:val="24"/>
        </w:rPr>
      </w:pPr>
    </w:p>
    <w:p w:rsidR="00C14634" w:rsidRPr="008400E4" w:rsidRDefault="00C14634" w:rsidP="00B47FF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7519"/>
        <w:gridCol w:w="7267"/>
      </w:tblGrid>
      <w:tr w:rsidR="00C14634" w:rsidRPr="008400E4" w:rsidTr="00B47FFB">
        <w:tc>
          <w:tcPr>
            <w:tcW w:w="7960" w:type="dxa"/>
          </w:tcPr>
          <w:p w:rsidR="00C14634" w:rsidRPr="008400E4" w:rsidRDefault="00C1463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400E4">
              <w:rPr>
                <w:rFonts w:ascii="Arial" w:hAnsi="Arial" w:cs="Arial"/>
                <w:b/>
                <w:sz w:val="24"/>
                <w:szCs w:val="24"/>
              </w:rPr>
              <w:t>Содержание</w:t>
            </w:r>
          </w:p>
        </w:tc>
        <w:tc>
          <w:tcPr>
            <w:tcW w:w="7960" w:type="dxa"/>
          </w:tcPr>
          <w:p w:rsidR="00C14634" w:rsidRPr="008400E4" w:rsidRDefault="00C1463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400E4">
              <w:rPr>
                <w:rFonts w:ascii="Arial" w:hAnsi="Arial" w:cs="Arial"/>
                <w:b/>
                <w:sz w:val="24"/>
                <w:szCs w:val="24"/>
              </w:rPr>
              <w:t>Характеристика видов деятельности</w:t>
            </w:r>
          </w:p>
        </w:tc>
      </w:tr>
      <w:tr w:rsidR="00C14634" w:rsidRPr="008400E4" w:rsidTr="00B47FFB">
        <w:tc>
          <w:tcPr>
            <w:tcW w:w="15920" w:type="dxa"/>
            <w:gridSpan w:val="2"/>
          </w:tcPr>
          <w:p w:rsidR="00C14634" w:rsidRPr="008400E4" w:rsidRDefault="00C1463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de-DE"/>
              </w:rPr>
            </w:pPr>
          </w:p>
          <w:p w:rsidR="00C14634" w:rsidRPr="008400E4" w:rsidRDefault="00C1463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8400E4">
              <w:rPr>
                <w:rFonts w:ascii="Arial" w:hAnsi="Arial" w:cs="Arial"/>
                <w:b/>
                <w:sz w:val="24"/>
                <w:szCs w:val="24"/>
                <w:lang w:val="de-DE"/>
              </w:rPr>
              <w:t xml:space="preserve">Kleiner Wiederholungskurs. Hallo, 5. Klasse! Womit kommen wir aus der viertenKlasse? </w:t>
            </w:r>
            <w:r w:rsidRPr="008400E4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(8 </w:t>
            </w:r>
            <w:r w:rsidRPr="008400E4">
              <w:rPr>
                <w:rFonts w:ascii="Arial" w:hAnsi="Arial" w:cs="Arial"/>
                <w:b/>
                <w:sz w:val="24"/>
                <w:szCs w:val="24"/>
              </w:rPr>
              <w:t>часов</w:t>
            </w:r>
            <w:r w:rsidRPr="008400E4">
              <w:rPr>
                <w:rFonts w:ascii="Arial" w:hAnsi="Arial" w:cs="Arial"/>
                <w:b/>
                <w:sz w:val="24"/>
                <w:szCs w:val="24"/>
                <w:lang w:val="en-US"/>
              </w:rPr>
              <w:t>)</w:t>
            </w:r>
          </w:p>
        </w:tc>
      </w:tr>
      <w:tr w:rsidR="00C14634" w:rsidRPr="008400E4" w:rsidTr="00B47FFB">
        <w:tc>
          <w:tcPr>
            <w:tcW w:w="7960" w:type="dxa"/>
          </w:tcPr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 xml:space="preserve">Первый школьный день в новом учебном году. 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 xml:space="preserve">Воспоминания о лете. 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Обмен впечатлениями о летних каникулах.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 xml:space="preserve">Грамматический материал: 1)  возвратные местоимения, 2) систематизация грамм.знаний о спряжении глаголов в </w:t>
            </w:r>
            <w:r w:rsidRPr="008400E4">
              <w:rPr>
                <w:rFonts w:ascii="Arial" w:hAnsi="Arial" w:cs="Arial"/>
                <w:sz w:val="24"/>
                <w:szCs w:val="24"/>
                <w:lang w:val="en-US"/>
              </w:rPr>
              <w:t>Prasens</w:t>
            </w:r>
            <w:r w:rsidRPr="008400E4">
              <w:rPr>
                <w:rFonts w:ascii="Arial" w:hAnsi="Arial" w:cs="Arial"/>
                <w:sz w:val="24"/>
                <w:szCs w:val="24"/>
              </w:rPr>
              <w:t xml:space="preserve">, об образовании </w:t>
            </w:r>
            <w:r w:rsidRPr="008400E4">
              <w:rPr>
                <w:rFonts w:ascii="Arial" w:hAnsi="Arial" w:cs="Arial"/>
                <w:sz w:val="24"/>
                <w:szCs w:val="24"/>
                <w:lang w:val="en-US"/>
              </w:rPr>
              <w:t>Perfekt</w:t>
            </w:r>
            <w:r w:rsidRPr="008400E4">
              <w:rPr>
                <w:rFonts w:ascii="Arial" w:hAnsi="Arial" w:cs="Arial"/>
                <w:sz w:val="24"/>
                <w:szCs w:val="24"/>
              </w:rPr>
              <w:t xml:space="preserve">. 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Повторение: образование степеней сравнения прилагательных.</w:t>
            </w:r>
          </w:p>
        </w:tc>
        <w:tc>
          <w:tcPr>
            <w:tcW w:w="7960" w:type="dxa"/>
          </w:tcPr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рассказать о себе и своей семье;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составлять рассказы о лете;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расспрашивать собеседника о нем, о его семье;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выслушивать сообщения собеседника, выражать эмоциональную оценку сообщения;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понимать основное содержание сообщения;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выделять основную мысль в воспринимаемом на слух тексте;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инсценировать прослушанные диалоги;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выбирать проект, намечать план и этапы работы над ним</w:t>
            </w:r>
          </w:p>
        </w:tc>
      </w:tr>
      <w:tr w:rsidR="00C14634" w:rsidRPr="008400E4" w:rsidTr="00B47FFB">
        <w:tc>
          <w:tcPr>
            <w:tcW w:w="15920" w:type="dxa"/>
            <w:gridSpan w:val="2"/>
          </w:tcPr>
          <w:p w:rsidR="00C14634" w:rsidRPr="008400E4" w:rsidRDefault="00C1463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14634" w:rsidRPr="008400E4" w:rsidRDefault="00C1463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de-DE"/>
              </w:rPr>
            </w:pPr>
            <w:r w:rsidRPr="008400E4">
              <w:rPr>
                <w:rFonts w:ascii="Arial" w:hAnsi="Arial" w:cs="Arial"/>
                <w:b/>
                <w:sz w:val="24"/>
                <w:szCs w:val="24"/>
                <w:lang w:val="de-DE"/>
              </w:rPr>
              <w:t xml:space="preserve">Kapitel 1. Eine alte deutsche Stadt. Was gibt es hier? (9 </w:t>
            </w:r>
            <w:r w:rsidRPr="008400E4">
              <w:rPr>
                <w:rFonts w:ascii="Arial" w:hAnsi="Arial" w:cs="Arial"/>
                <w:b/>
                <w:sz w:val="24"/>
                <w:szCs w:val="24"/>
              </w:rPr>
              <w:t>часов</w:t>
            </w:r>
            <w:r w:rsidRPr="008400E4">
              <w:rPr>
                <w:rFonts w:ascii="Arial" w:hAnsi="Arial" w:cs="Arial"/>
                <w:b/>
                <w:sz w:val="24"/>
                <w:szCs w:val="24"/>
                <w:lang w:val="de-DE"/>
              </w:rPr>
              <w:t>)</w:t>
            </w:r>
          </w:p>
        </w:tc>
      </w:tr>
      <w:tr w:rsidR="00C14634" w:rsidRPr="008400E4" w:rsidTr="00B47FFB">
        <w:tc>
          <w:tcPr>
            <w:tcW w:w="7960" w:type="dxa"/>
          </w:tcPr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 xml:space="preserve">Описание старого города. 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Городские объекты (введение новой лексики)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Вывески на городских зданиях.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Старый немецкий город.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Встреча на улице.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Страноведческая информация о немецких городах Берлине, Веймере, Лейпциге.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Грамматический материал: типы образования мн.ч. существительных;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 xml:space="preserve">Отрицание </w:t>
            </w:r>
            <w:r w:rsidRPr="008400E4">
              <w:rPr>
                <w:rFonts w:ascii="Arial" w:hAnsi="Arial" w:cs="Arial"/>
                <w:sz w:val="24"/>
                <w:szCs w:val="24"/>
                <w:lang w:val="en-US"/>
              </w:rPr>
              <w:t>kein</w:t>
            </w:r>
            <w:r w:rsidRPr="008400E4">
              <w:rPr>
                <w:rFonts w:ascii="Arial" w:hAnsi="Arial" w:cs="Arial"/>
                <w:sz w:val="24"/>
                <w:szCs w:val="24"/>
              </w:rPr>
              <w:t xml:space="preserve">. </w:t>
            </w:r>
          </w:p>
        </w:tc>
        <w:tc>
          <w:tcPr>
            <w:tcW w:w="7960" w:type="dxa"/>
          </w:tcPr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Узнавать, воспроизводить, употреблять в письменном и устном тексте, устной речи, лексические единицы по теме «Город»;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систематизировать лексику по теме «Городские объекты»;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называть по-немецки объекты в городе, описывать старинный немецкий город;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читать текст, отвечать на вопросы к тексту;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слушать текст в записи на диске;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рассказывать о достопримечательностях старого немецкого города;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вступать в речевой контакт в ситуациях «Ориентирование в городе» «Встреча на улице»;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Инсценировать диалоги в ситуации «разговоры на улице»;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-Систематизировать образование множественного числа существительных;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 xml:space="preserve">- Возражать, используя отрицание </w:t>
            </w:r>
            <w:r w:rsidRPr="008400E4">
              <w:rPr>
                <w:rFonts w:ascii="Arial" w:hAnsi="Arial" w:cs="Arial"/>
                <w:sz w:val="24"/>
                <w:szCs w:val="24"/>
                <w:lang w:val="en-US"/>
              </w:rPr>
              <w:t>kein</w:t>
            </w:r>
            <w:r w:rsidRPr="008400E4">
              <w:rPr>
                <w:rFonts w:ascii="Arial" w:hAnsi="Arial" w:cs="Arial"/>
                <w:sz w:val="24"/>
                <w:szCs w:val="24"/>
              </w:rPr>
              <w:t>/</w:t>
            </w:r>
            <w:r w:rsidRPr="008400E4">
              <w:rPr>
                <w:rFonts w:ascii="Arial" w:hAnsi="Arial" w:cs="Arial"/>
                <w:sz w:val="24"/>
                <w:szCs w:val="24"/>
                <w:lang w:val="en-US"/>
              </w:rPr>
              <w:t>nicht</w:t>
            </w:r>
            <w:r w:rsidRPr="008400E4">
              <w:rPr>
                <w:rFonts w:ascii="Arial" w:hAnsi="Arial" w:cs="Arial"/>
                <w:sz w:val="24"/>
                <w:szCs w:val="24"/>
              </w:rPr>
              <w:t>;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Писать словарный диктант, письмо другу по переписке, описывая свой город;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-описывать достопримечательности немецких городов, выражая своё мнение.</w:t>
            </w:r>
          </w:p>
        </w:tc>
      </w:tr>
      <w:tr w:rsidR="00C14634" w:rsidRPr="008400E4" w:rsidTr="00B47FFB">
        <w:tc>
          <w:tcPr>
            <w:tcW w:w="15920" w:type="dxa"/>
            <w:gridSpan w:val="2"/>
            <w:tcBorders>
              <w:right w:val="nil"/>
            </w:tcBorders>
          </w:tcPr>
          <w:p w:rsidR="00C14634" w:rsidRPr="008400E4" w:rsidRDefault="00C1463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14634" w:rsidRPr="008400E4" w:rsidRDefault="00C1463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8400E4">
              <w:rPr>
                <w:rFonts w:ascii="Arial" w:hAnsi="Arial" w:cs="Arial"/>
                <w:b/>
                <w:sz w:val="24"/>
                <w:szCs w:val="24"/>
                <w:lang w:val="de-DE"/>
              </w:rPr>
              <w:t xml:space="preserve">Kapitel II. In der Stadt…Wer wohnt hier? </w:t>
            </w:r>
            <w:r w:rsidRPr="008400E4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(9 </w:t>
            </w:r>
            <w:r w:rsidRPr="008400E4">
              <w:rPr>
                <w:rFonts w:ascii="Arial" w:hAnsi="Arial" w:cs="Arial"/>
                <w:b/>
                <w:sz w:val="24"/>
                <w:szCs w:val="24"/>
              </w:rPr>
              <w:t>часов</w:t>
            </w:r>
            <w:r w:rsidRPr="008400E4">
              <w:rPr>
                <w:rFonts w:ascii="Arial" w:hAnsi="Arial" w:cs="Arial"/>
                <w:b/>
                <w:sz w:val="24"/>
                <w:szCs w:val="24"/>
                <w:lang w:val="en-US"/>
              </w:rPr>
              <w:t>)</w:t>
            </w:r>
          </w:p>
        </w:tc>
      </w:tr>
      <w:tr w:rsidR="00C14634" w:rsidRPr="008400E4" w:rsidTr="00B47FFB">
        <w:tc>
          <w:tcPr>
            <w:tcW w:w="7960" w:type="dxa"/>
          </w:tcPr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Тема «Жители города: люди и животные»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Образование новых слов с помощью словообразовательных элементов.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Грамматический материал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de-DE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Указательныеместоимения</w:t>
            </w:r>
            <w:r w:rsidRPr="008400E4">
              <w:rPr>
                <w:rFonts w:ascii="Arial" w:hAnsi="Arial" w:cs="Arial"/>
                <w:sz w:val="24"/>
                <w:szCs w:val="24"/>
                <w:lang w:val="de-DE"/>
              </w:rPr>
              <w:t>diese, dieser, dieses, jene, jener, jenes.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Короткие высказывания жителей города.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Упражнения, направленные на совершенствование техники письма.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Тексты познавательного характера для работы в группах.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Город и его жители.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Диалоги «</w:t>
            </w:r>
            <w:r w:rsidRPr="008400E4">
              <w:rPr>
                <w:rFonts w:ascii="Arial" w:hAnsi="Arial" w:cs="Arial"/>
                <w:sz w:val="24"/>
                <w:szCs w:val="24"/>
                <w:lang w:val="en-US"/>
              </w:rPr>
              <w:t>AufderStrasse</w:t>
            </w:r>
            <w:r w:rsidRPr="008400E4">
              <w:rPr>
                <w:rFonts w:ascii="Arial" w:hAnsi="Arial" w:cs="Arial"/>
                <w:sz w:val="24"/>
                <w:szCs w:val="24"/>
              </w:rPr>
              <w:t>» «</w:t>
            </w:r>
            <w:r w:rsidRPr="008400E4">
              <w:rPr>
                <w:rFonts w:ascii="Arial" w:hAnsi="Arial" w:cs="Arial"/>
                <w:sz w:val="24"/>
                <w:szCs w:val="24"/>
                <w:lang w:val="en-US"/>
              </w:rPr>
              <w:t>Begegnung</w:t>
            </w:r>
            <w:r w:rsidRPr="008400E4">
              <w:rPr>
                <w:rFonts w:ascii="Arial" w:hAnsi="Arial" w:cs="Arial"/>
                <w:sz w:val="24"/>
                <w:szCs w:val="24"/>
              </w:rPr>
              <w:t>»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Задания, направленные на контроль усвоения лексического материала, умение вести в парах диалог-расспрос, контроль умений  и навыков чтения и монологической речи по теме главы.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 xml:space="preserve">Повторение материала главы. 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Работа над проектом.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de-DE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Тема</w:t>
            </w:r>
            <w:r w:rsidRPr="008400E4">
              <w:rPr>
                <w:rFonts w:ascii="Arial" w:hAnsi="Arial" w:cs="Arial"/>
                <w:sz w:val="24"/>
                <w:szCs w:val="24"/>
                <w:lang w:val="de-DE"/>
              </w:rPr>
              <w:t xml:space="preserve"> «WelcheHaustierelieben die deutschen Kinder?»</w:t>
            </w:r>
          </w:p>
        </w:tc>
        <w:tc>
          <w:tcPr>
            <w:tcW w:w="7960" w:type="dxa"/>
          </w:tcPr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-Использовать для семантизации лексики словарь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Определять значение новых слов по контексту на основе языковой догадки с опорой на словообразовательные элементы.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Употреблять новую лексику для описания.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Использовать указательные местоимения</w:t>
            </w:r>
            <w:r w:rsidRPr="008400E4">
              <w:rPr>
                <w:rFonts w:ascii="Arial" w:hAnsi="Arial" w:cs="Arial"/>
                <w:sz w:val="24"/>
                <w:szCs w:val="24"/>
                <w:lang w:val="en-US"/>
              </w:rPr>
              <w:t>diese</w:t>
            </w:r>
            <w:r w:rsidRPr="008400E4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Pr="008400E4">
              <w:rPr>
                <w:rFonts w:ascii="Arial" w:hAnsi="Arial" w:cs="Arial"/>
                <w:sz w:val="24"/>
                <w:szCs w:val="24"/>
                <w:lang w:val="en-US"/>
              </w:rPr>
              <w:t>dieser</w:t>
            </w:r>
            <w:r w:rsidRPr="008400E4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Pr="008400E4">
              <w:rPr>
                <w:rFonts w:ascii="Arial" w:hAnsi="Arial" w:cs="Arial"/>
                <w:sz w:val="24"/>
                <w:szCs w:val="24"/>
                <w:lang w:val="en-US"/>
              </w:rPr>
              <w:t>dieses</w:t>
            </w:r>
            <w:r w:rsidRPr="008400E4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Pr="008400E4">
              <w:rPr>
                <w:rFonts w:ascii="Arial" w:hAnsi="Arial" w:cs="Arial"/>
                <w:sz w:val="24"/>
                <w:szCs w:val="24"/>
                <w:lang w:val="en-US"/>
              </w:rPr>
              <w:t>jene</w:t>
            </w:r>
            <w:r w:rsidRPr="008400E4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Pr="008400E4">
              <w:rPr>
                <w:rFonts w:ascii="Arial" w:hAnsi="Arial" w:cs="Arial"/>
                <w:sz w:val="24"/>
                <w:szCs w:val="24"/>
                <w:lang w:val="en-US"/>
              </w:rPr>
              <w:t>jener</w:t>
            </w:r>
            <w:r w:rsidRPr="008400E4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Pr="008400E4">
              <w:rPr>
                <w:rFonts w:ascii="Arial" w:hAnsi="Arial" w:cs="Arial"/>
                <w:sz w:val="24"/>
                <w:szCs w:val="24"/>
                <w:lang w:val="en-US"/>
              </w:rPr>
              <w:t>jenes</w:t>
            </w:r>
            <w:r w:rsidRPr="008400E4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Сравнивать, сопоставлять предметы, используя указательные местоимения.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Осмысливать словосложение как один из видов словообразования.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-Воспринимать на слух высказывания, касающиеся разных аспектов жизни в городе.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Владеть основными правилами орфографии, написанием слов по теме.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Инсценировать прослушанное в парах с опорой на текст и рисунки.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Читать в группах тексты с полным пониманием, опираясь на рисунки.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Обмениваться информацией.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Рассказывать о жителях города с опорой на рисунок и ключевые слова.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-Характеризовать жителей города, выражать своё мнение о них, используя как приобретённые ранее, так и новые лексические средства.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Слушать диалоги с дисков, читать их в парах и инсценировать их.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Расширять диалоги, добавляя приветствия и клише, с помощью которых можно начать и закончить разговор.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Составлять диалоги по аналогии.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Слушать текст в записи с опорой на рисунки.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Отвечать на вопросы по содержанию прослушанного текста.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-Выделять основную мысль в воспринимаемом на слух тексте.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Систематизировать лексику по теме «Профессии жителей», «Характеристика жителей города», «Животные в городе».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Систематизировать лексику по словообразовательным элементам, выстраивая цепочку однокоренных слов.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Расспрашивать друга о его любимом животном.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Участвовать в ролевой игре «Выставка домашних животных».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-Выступать в роли хозяина животных и посетителя выставки.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Описывать своих любимых животных, характеризуя их.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Читать тексты с пропусками с полным пониманием прочитанного.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Рассказывать о городе с опорой на вопросы, используя их в качестве плана для высказывания.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Повторять лексику по темам «Профессии жителей», «Характеристика жителей города», «Животные в городе».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Выполнять упражнения из учебника и рабочей тетради по выбору учащихся.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Работать над выбранным проектом.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Называть и описывать животных, популярных в Германии.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Находить дополнительную информацию по теме в Интернете, использовать её на уроке и в работе над проектом.</w:t>
            </w:r>
          </w:p>
        </w:tc>
      </w:tr>
      <w:tr w:rsidR="00C14634" w:rsidRPr="008400E4" w:rsidTr="00B47FFB">
        <w:tc>
          <w:tcPr>
            <w:tcW w:w="15920" w:type="dxa"/>
            <w:gridSpan w:val="2"/>
          </w:tcPr>
          <w:p w:rsidR="00C14634" w:rsidRPr="008400E4" w:rsidRDefault="00C1463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14634" w:rsidRPr="008400E4" w:rsidRDefault="00C1463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400E4">
              <w:rPr>
                <w:rFonts w:ascii="Arial" w:hAnsi="Arial" w:cs="Arial"/>
                <w:b/>
                <w:sz w:val="24"/>
                <w:szCs w:val="24"/>
                <w:lang w:val="de-DE"/>
              </w:rPr>
              <w:t xml:space="preserve">Kapitel III. Die Strassen der Stadt. </w:t>
            </w:r>
            <w:r w:rsidRPr="008400E4">
              <w:rPr>
                <w:rFonts w:ascii="Arial" w:hAnsi="Arial" w:cs="Arial"/>
                <w:b/>
                <w:sz w:val="24"/>
                <w:szCs w:val="24"/>
                <w:lang w:val="en-US"/>
              </w:rPr>
              <w:t>Wiesindsie</w:t>
            </w:r>
            <w:r w:rsidRPr="008400E4">
              <w:rPr>
                <w:rFonts w:ascii="Arial" w:hAnsi="Arial" w:cs="Arial"/>
                <w:b/>
                <w:sz w:val="24"/>
                <w:szCs w:val="24"/>
              </w:rPr>
              <w:t>? (9 часов)</w:t>
            </w:r>
          </w:p>
        </w:tc>
      </w:tr>
      <w:tr w:rsidR="00C14634" w:rsidRPr="008400E4" w:rsidTr="00B47FFB">
        <w:tc>
          <w:tcPr>
            <w:tcW w:w="7960" w:type="dxa"/>
          </w:tcPr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de-DE"/>
              </w:rPr>
            </w:pPr>
            <w:r w:rsidRPr="008400E4">
              <w:rPr>
                <w:rFonts w:ascii="Arial" w:hAnsi="Arial" w:cs="Arial"/>
                <w:sz w:val="24"/>
                <w:szCs w:val="24"/>
                <w:lang w:val="de-DE"/>
              </w:rPr>
              <w:t>«Die Strassen der Stadt.» (</w:t>
            </w:r>
            <w:r w:rsidRPr="008400E4">
              <w:rPr>
                <w:rFonts w:ascii="Arial" w:hAnsi="Arial" w:cs="Arial"/>
                <w:sz w:val="24"/>
                <w:szCs w:val="24"/>
              </w:rPr>
              <w:t>лексикапотеме</w:t>
            </w:r>
            <w:r w:rsidRPr="008400E4">
              <w:rPr>
                <w:rFonts w:ascii="Arial" w:hAnsi="Arial" w:cs="Arial"/>
                <w:sz w:val="24"/>
                <w:szCs w:val="24"/>
                <w:lang w:val="de-DE"/>
              </w:rPr>
              <w:t>).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Антонимы к прилагательным.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Тексты описательного характера с пропусками.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Диалоги «</w:t>
            </w:r>
            <w:r w:rsidRPr="008400E4">
              <w:rPr>
                <w:rFonts w:ascii="Arial" w:hAnsi="Arial" w:cs="Arial"/>
                <w:sz w:val="24"/>
                <w:szCs w:val="24"/>
                <w:lang w:val="en-US"/>
              </w:rPr>
              <w:t>MarkusundGabi</w:t>
            </w:r>
            <w:r w:rsidRPr="008400E4">
              <w:rPr>
                <w:rFonts w:ascii="Arial" w:hAnsi="Arial" w:cs="Arial"/>
                <w:sz w:val="24"/>
                <w:szCs w:val="24"/>
              </w:rPr>
              <w:t>», «</w:t>
            </w:r>
            <w:r w:rsidRPr="008400E4">
              <w:rPr>
                <w:rFonts w:ascii="Arial" w:hAnsi="Arial" w:cs="Arial"/>
                <w:sz w:val="24"/>
                <w:szCs w:val="24"/>
                <w:lang w:val="en-US"/>
              </w:rPr>
              <w:t>Gabi</w:t>
            </w:r>
            <w:r w:rsidRPr="008400E4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Pr="008400E4">
              <w:rPr>
                <w:rFonts w:ascii="Arial" w:hAnsi="Arial" w:cs="Arial"/>
                <w:sz w:val="24"/>
                <w:szCs w:val="24"/>
                <w:lang w:val="en-US"/>
              </w:rPr>
              <w:t>Markus</w:t>
            </w:r>
            <w:r w:rsidRPr="008400E4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Pr="008400E4">
              <w:rPr>
                <w:rFonts w:ascii="Arial" w:hAnsi="Arial" w:cs="Arial"/>
                <w:sz w:val="24"/>
                <w:szCs w:val="24"/>
                <w:lang w:val="en-US"/>
              </w:rPr>
              <w:t>IlseundDietermiteinemunbekanntenLebewessen</w:t>
            </w:r>
            <w:r w:rsidRPr="008400E4">
              <w:rPr>
                <w:rFonts w:ascii="Arial" w:hAnsi="Arial" w:cs="Arial"/>
                <w:sz w:val="24"/>
                <w:szCs w:val="24"/>
              </w:rPr>
              <w:t>» с послетекстовыми заданиями.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«</w:t>
            </w:r>
            <w:r w:rsidRPr="008400E4">
              <w:rPr>
                <w:rFonts w:ascii="Arial" w:hAnsi="Arial" w:cs="Arial"/>
                <w:sz w:val="24"/>
                <w:szCs w:val="24"/>
                <w:lang w:val="en-US"/>
              </w:rPr>
              <w:t>DieStrassen</w:t>
            </w:r>
            <w:r w:rsidRPr="008400E4">
              <w:rPr>
                <w:rFonts w:ascii="Arial" w:hAnsi="Arial" w:cs="Arial"/>
                <w:sz w:val="24"/>
                <w:szCs w:val="24"/>
              </w:rPr>
              <w:t>» (стихотворение)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Текст с пропусками (на отработку техники чтения).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Диалог-расспрос (Кот в сапогах расспрашивает о пришельцах из космоса).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de-DE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Диалог</w:t>
            </w:r>
            <w:r w:rsidRPr="008400E4">
              <w:rPr>
                <w:rFonts w:ascii="Arial" w:hAnsi="Arial" w:cs="Arial"/>
                <w:sz w:val="24"/>
                <w:szCs w:val="24"/>
                <w:lang w:val="de-DE"/>
              </w:rPr>
              <w:t xml:space="preserve"> «Kosmi, Gabi und Markus».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Грамматический материал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Повторение: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Выражение принадлежности с помощью притяжательных местоимений.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Текстдляаудирования «</w:t>
            </w:r>
            <w:r w:rsidRPr="008400E4">
              <w:rPr>
                <w:rFonts w:ascii="Arial" w:hAnsi="Arial" w:cs="Arial"/>
                <w:sz w:val="24"/>
                <w:szCs w:val="24"/>
                <w:lang w:val="en-US"/>
              </w:rPr>
              <w:t>Robiinteressiertsich</w:t>
            </w:r>
            <w:r w:rsidRPr="008400E4">
              <w:rPr>
                <w:rFonts w:ascii="Arial" w:hAnsi="Arial" w:cs="Arial"/>
                <w:sz w:val="24"/>
                <w:szCs w:val="24"/>
                <w:lang w:val="de-DE"/>
              </w:rPr>
              <w:t>f</w:t>
            </w:r>
            <w:r w:rsidRPr="008400E4">
              <w:rPr>
                <w:rFonts w:ascii="Arial" w:hAnsi="Arial" w:cs="Arial"/>
                <w:sz w:val="24"/>
                <w:szCs w:val="24"/>
              </w:rPr>
              <w:t>ü</w:t>
            </w:r>
            <w:r w:rsidRPr="008400E4">
              <w:rPr>
                <w:rFonts w:ascii="Arial" w:hAnsi="Arial" w:cs="Arial"/>
                <w:sz w:val="24"/>
                <w:szCs w:val="24"/>
                <w:lang w:val="de-DE"/>
              </w:rPr>
              <w:t>r</w:t>
            </w:r>
            <w:r w:rsidRPr="008400E4">
              <w:rPr>
                <w:rFonts w:ascii="Arial" w:hAnsi="Arial" w:cs="Arial"/>
                <w:sz w:val="24"/>
                <w:szCs w:val="24"/>
                <w:lang w:val="en-US"/>
              </w:rPr>
              <w:t>dieVerkehrsregeln</w:t>
            </w:r>
            <w:r w:rsidRPr="008400E4">
              <w:rPr>
                <w:rFonts w:ascii="Arial" w:hAnsi="Arial" w:cs="Arial"/>
                <w:sz w:val="24"/>
                <w:szCs w:val="24"/>
              </w:rPr>
              <w:t>».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Повторение лексики по теме «Транспорт».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Ситуации «На улице», «Описание пешеходной зоны», «Транспортное движение в городе».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Составление рассказа по картинке.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Грамматический материал.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Повторение:</w:t>
            </w:r>
          </w:p>
          <w:p w:rsidR="00C14634" w:rsidRPr="008400E4" w:rsidRDefault="00C14634" w:rsidP="00CD0FF7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400E4">
              <w:rPr>
                <w:rFonts w:ascii="Arial" w:hAnsi="Arial" w:cs="Arial"/>
                <w:sz w:val="24"/>
                <w:szCs w:val="24"/>
                <w:lang w:eastAsia="ru-RU"/>
              </w:rPr>
              <w:t xml:space="preserve">Спряжение сильных глаголов с корневой гласной,,е” и ,,а” в </w:t>
            </w:r>
            <w:r w:rsidRPr="008400E4">
              <w:rPr>
                <w:rFonts w:ascii="Arial" w:hAnsi="Arial" w:cs="Arial"/>
                <w:sz w:val="24"/>
                <w:szCs w:val="24"/>
                <w:lang w:val="de-DE" w:eastAsia="ru-RU"/>
              </w:rPr>
              <w:t>Pr</w:t>
            </w:r>
            <w:r w:rsidRPr="008400E4">
              <w:rPr>
                <w:rFonts w:ascii="Arial" w:hAnsi="Arial" w:cs="Arial"/>
                <w:sz w:val="24"/>
                <w:szCs w:val="24"/>
                <w:lang w:eastAsia="ru-RU"/>
              </w:rPr>
              <w:t>ä</w:t>
            </w:r>
            <w:r w:rsidRPr="008400E4">
              <w:rPr>
                <w:rFonts w:ascii="Arial" w:hAnsi="Arial" w:cs="Arial"/>
                <w:sz w:val="24"/>
                <w:szCs w:val="24"/>
                <w:lang w:val="de-DE" w:eastAsia="ru-RU"/>
              </w:rPr>
              <w:t>sens</w:t>
            </w:r>
            <w:r w:rsidRPr="008400E4">
              <w:rPr>
                <w:rFonts w:ascii="Arial" w:hAnsi="Arial" w:cs="Arial"/>
                <w:sz w:val="24"/>
                <w:szCs w:val="24"/>
                <w:lang w:eastAsia="ru-RU"/>
              </w:rPr>
              <w:t>.</w:t>
            </w:r>
          </w:p>
          <w:p w:rsidR="00C14634" w:rsidRPr="008400E4" w:rsidRDefault="00C14634" w:rsidP="00CD0FF7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de-DE" w:eastAsia="ru-RU"/>
              </w:rPr>
            </w:pPr>
            <w:r w:rsidRPr="008400E4">
              <w:rPr>
                <w:rFonts w:ascii="Arial" w:hAnsi="Arial" w:cs="Arial"/>
                <w:sz w:val="24"/>
                <w:szCs w:val="24"/>
                <w:lang w:eastAsia="ru-RU"/>
              </w:rPr>
              <w:t>Модальныеглаголы</w:t>
            </w:r>
            <w:r w:rsidRPr="008400E4">
              <w:rPr>
                <w:rFonts w:ascii="Arial" w:hAnsi="Arial" w:cs="Arial"/>
                <w:sz w:val="24"/>
                <w:szCs w:val="24"/>
                <w:lang w:val="de-DE" w:eastAsia="ru-RU"/>
              </w:rPr>
              <w:t>wollen, können, mögen, müssen, sollen, dürfen.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Тексты с пропусками.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Задания, нацеленные на повторение лексики.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Текст с пропусками.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Текст на контроль навыков чтения вслух.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Задания, содержащие коммуникативные задачи.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Повторение материала главы.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Работа над проектом.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Повторение материала предыдущих глав.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Текст об истории афишной тумбы.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Названия известных марок автомобилей.</w:t>
            </w:r>
          </w:p>
        </w:tc>
        <w:tc>
          <w:tcPr>
            <w:tcW w:w="7960" w:type="dxa"/>
          </w:tcPr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Находить в словаре нужные слова, выбирая правильные значения.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Составлять предложения из отдельных слов по теме.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Слушать текст с опорой на рисунок.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Отвечать на вопросы по содержанию прослушанного.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Описывать рисунок, используя информацию из текста и новую лексику.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Составлять пары слов с противоположным значением.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Читать текст с пропусками и придумывать к нему заголовок (определять общую тему текста).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Расспрашивать собеседника о том, что происходит на улицах города (с опорой на рисунок и прослушанный текст).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Выразительно читать вслух стихи и рифмовки, содержащие только изученный материал.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Читать текст с пропусками, соблюдая правила орфоэпии, а также правильную интонацию.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Расспрашивать одноклассников об инопланетянах, используя информацию из текстов.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Читатьдиалог«</w:t>
            </w:r>
            <w:r w:rsidRPr="008400E4">
              <w:rPr>
                <w:rFonts w:ascii="Arial" w:hAnsi="Arial" w:cs="Arial"/>
                <w:sz w:val="24"/>
                <w:szCs w:val="24"/>
                <w:lang w:val="en-US"/>
              </w:rPr>
              <w:t>Kosmi</w:t>
            </w:r>
            <w:r w:rsidRPr="008400E4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Pr="008400E4">
              <w:rPr>
                <w:rFonts w:ascii="Arial" w:hAnsi="Arial" w:cs="Arial"/>
                <w:sz w:val="24"/>
                <w:szCs w:val="24"/>
                <w:lang w:val="en-US"/>
              </w:rPr>
              <w:t>GabiundMarkus</w:t>
            </w:r>
            <w:r w:rsidRPr="008400E4">
              <w:rPr>
                <w:rFonts w:ascii="Arial" w:hAnsi="Arial" w:cs="Arial"/>
                <w:sz w:val="24"/>
                <w:szCs w:val="24"/>
              </w:rPr>
              <w:t>» по ролям.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Участвовать в ролевой игре «Заочная экскурсия по немецкому городу».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Рассказывать о своём родном городе /деревне с использованием иллюстраций, фотографий, видеофильмов.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Употреблять в речи притяжательные местоимения.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Употреблять лексику по теме «Уличное движение», «Транспорт» в речи.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Характеризовать уличное движение в городе и называть виды транспорта.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Описывать улицу и составлять рассказ по рисунку, используя текст спропусками в качестве опоры.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Выразительно читать вслух текст, содержащий изученный материал.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Инсценировать диалоги и вести беседу в ситуации «Разговоры на улицах города».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Повторять лексику и грамматику по теме главы.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Выполнять упражнения из учебника и рабочей тетради по выбору учителя и учащихся.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Работать над выбранным проектом.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Повторять материал предыдущих глав.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Извлекать из текстов определённую информацию и находить дополнительную информацию в Интернете.</w:t>
            </w:r>
          </w:p>
        </w:tc>
      </w:tr>
      <w:tr w:rsidR="00C14634" w:rsidRPr="008400E4" w:rsidTr="00B47FFB">
        <w:tc>
          <w:tcPr>
            <w:tcW w:w="15920" w:type="dxa"/>
            <w:gridSpan w:val="2"/>
          </w:tcPr>
          <w:p w:rsidR="00C14634" w:rsidRPr="008400E4" w:rsidRDefault="00C1463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14634" w:rsidRPr="008400E4" w:rsidRDefault="00C1463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de-DE"/>
              </w:rPr>
            </w:pPr>
            <w:r w:rsidRPr="008400E4">
              <w:rPr>
                <w:rFonts w:ascii="Arial" w:hAnsi="Arial" w:cs="Arial"/>
                <w:b/>
                <w:sz w:val="24"/>
                <w:szCs w:val="24"/>
                <w:lang w:val="de-DE"/>
              </w:rPr>
              <w:t xml:space="preserve">Kapitel IV. Wo und wie wohnen hier die Menschen?(9 </w:t>
            </w:r>
            <w:r w:rsidRPr="008400E4">
              <w:rPr>
                <w:rFonts w:ascii="Arial" w:hAnsi="Arial" w:cs="Arial"/>
                <w:b/>
                <w:sz w:val="24"/>
                <w:szCs w:val="24"/>
              </w:rPr>
              <w:t>часов</w:t>
            </w:r>
            <w:r w:rsidRPr="008400E4">
              <w:rPr>
                <w:rFonts w:ascii="Arial" w:hAnsi="Arial" w:cs="Arial"/>
                <w:b/>
                <w:sz w:val="24"/>
                <w:szCs w:val="24"/>
                <w:lang w:val="de-DE"/>
              </w:rPr>
              <w:t>)</w:t>
            </w:r>
          </w:p>
        </w:tc>
      </w:tr>
      <w:tr w:rsidR="00C14634" w:rsidRPr="008400E4" w:rsidTr="00B47FFB">
        <w:tc>
          <w:tcPr>
            <w:tcW w:w="7960" w:type="dxa"/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«Жилище человека» (предъявление новой лексики с использованием рисунков учебника и слайдов).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 xml:space="preserve">«Улицы города. Какие они?», «Дома, в которых живут люди». (предъявление новой лексики, в том числе наречий, отвечающих на вопрос </w:t>
            </w:r>
            <w:r w:rsidRPr="008400E4">
              <w:rPr>
                <w:rFonts w:ascii="Arial" w:hAnsi="Arial" w:cs="Arial"/>
                <w:sz w:val="24"/>
                <w:szCs w:val="24"/>
                <w:lang w:val="en-US"/>
              </w:rPr>
              <w:t>Wo</w:t>
            </w:r>
            <w:r w:rsidRPr="008400E4">
              <w:rPr>
                <w:rFonts w:ascii="Arial" w:hAnsi="Arial" w:cs="Arial"/>
                <w:sz w:val="24"/>
                <w:szCs w:val="24"/>
              </w:rPr>
              <w:t>?).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Грамматический материал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 xml:space="preserve">Употребление существительных в </w:t>
            </w:r>
            <w:r w:rsidRPr="008400E4">
              <w:rPr>
                <w:rFonts w:ascii="Arial" w:hAnsi="Arial" w:cs="Arial"/>
                <w:sz w:val="24"/>
                <w:szCs w:val="24"/>
                <w:lang w:val="en-US"/>
              </w:rPr>
              <w:t>Dativ</w:t>
            </w:r>
            <w:r w:rsidRPr="008400E4">
              <w:rPr>
                <w:rFonts w:ascii="Arial" w:hAnsi="Arial" w:cs="Arial"/>
                <w:sz w:val="24"/>
                <w:szCs w:val="24"/>
              </w:rPr>
              <w:t xml:space="preserve">после предлогов </w:t>
            </w:r>
            <w:r w:rsidRPr="008400E4">
              <w:rPr>
                <w:rFonts w:ascii="Arial" w:hAnsi="Arial" w:cs="Arial"/>
                <w:sz w:val="24"/>
                <w:szCs w:val="24"/>
                <w:lang w:val="en-US"/>
              </w:rPr>
              <w:t>in</w:t>
            </w:r>
            <w:r w:rsidRPr="008400E4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Pr="008400E4">
              <w:rPr>
                <w:rFonts w:ascii="Arial" w:hAnsi="Arial" w:cs="Arial"/>
                <w:sz w:val="24"/>
                <w:szCs w:val="24"/>
                <w:lang w:val="en-US"/>
              </w:rPr>
              <w:t>an</w:t>
            </w:r>
            <w:r w:rsidRPr="008400E4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Pr="008400E4">
              <w:rPr>
                <w:rFonts w:ascii="Arial" w:hAnsi="Arial" w:cs="Arial"/>
                <w:sz w:val="24"/>
                <w:szCs w:val="24"/>
                <w:lang w:val="en-US"/>
              </w:rPr>
              <w:t>auf</w:t>
            </w:r>
            <w:r w:rsidRPr="008400E4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Pr="008400E4">
              <w:rPr>
                <w:rFonts w:ascii="Arial" w:hAnsi="Arial" w:cs="Arial"/>
                <w:sz w:val="24"/>
                <w:szCs w:val="24"/>
                <w:lang w:val="en-US"/>
              </w:rPr>
              <w:t>hinter</w:t>
            </w:r>
            <w:r w:rsidRPr="008400E4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Pr="008400E4">
              <w:rPr>
                <w:rFonts w:ascii="Arial" w:hAnsi="Arial" w:cs="Arial"/>
                <w:sz w:val="24"/>
                <w:szCs w:val="24"/>
                <w:lang w:val="en-US"/>
              </w:rPr>
              <w:t>neben</w:t>
            </w:r>
            <w:r w:rsidRPr="008400E4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Pr="008400E4">
              <w:rPr>
                <w:rFonts w:ascii="Arial" w:hAnsi="Arial" w:cs="Arial"/>
                <w:sz w:val="24"/>
                <w:szCs w:val="24"/>
                <w:lang w:val="en-US"/>
              </w:rPr>
              <w:t>vor</w:t>
            </w:r>
            <w:r w:rsidRPr="008400E4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Pr="008400E4">
              <w:rPr>
                <w:rFonts w:ascii="Arial" w:hAnsi="Arial" w:cs="Arial"/>
                <w:sz w:val="24"/>
                <w:szCs w:val="24"/>
                <w:lang w:val="en-US"/>
              </w:rPr>
              <w:t>zwischen</w:t>
            </w:r>
            <w:r w:rsidRPr="008400E4">
              <w:rPr>
                <w:rFonts w:ascii="Arial" w:hAnsi="Arial" w:cs="Arial"/>
                <w:sz w:val="24"/>
                <w:szCs w:val="24"/>
              </w:rPr>
              <w:t xml:space="preserve"> при ответе на вопрос </w:t>
            </w:r>
            <w:r w:rsidRPr="008400E4">
              <w:rPr>
                <w:rFonts w:ascii="Arial" w:hAnsi="Arial" w:cs="Arial"/>
                <w:sz w:val="24"/>
                <w:szCs w:val="24"/>
                <w:lang w:val="en-US"/>
              </w:rPr>
              <w:t>Wo</w:t>
            </w:r>
            <w:r w:rsidRPr="008400E4">
              <w:rPr>
                <w:rFonts w:ascii="Arial" w:hAnsi="Arial" w:cs="Arial"/>
                <w:sz w:val="24"/>
                <w:szCs w:val="24"/>
              </w:rPr>
              <w:t>?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Рифмовка «</w:t>
            </w:r>
            <w:r w:rsidRPr="008400E4">
              <w:rPr>
                <w:rFonts w:ascii="Arial" w:hAnsi="Arial" w:cs="Arial"/>
                <w:sz w:val="24"/>
                <w:szCs w:val="24"/>
                <w:lang w:val="en-US"/>
              </w:rPr>
              <w:t>Wo</w:t>
            </w:r>
            <w:r w:rsidRPr="008400E4">
              <w:rPr>
                <w:rFonts w:ascii="Arial" w:hAnsi="Arial" w:cs="Arial"/>
                <w:sz w:val="24"/>
                <w:szCs w:val="24"/>
              </w:rPr>
              <w:t xml:space="preserve">? </w:t>
            </w:r>
            <w:r w:rsidRPr="008400E4">
              <w:rPr>
                <w:rFonts w:ascii="Arial" w:hAnsi="Arial" w:cs="Arial"/>
                <w:sz w:val="24"/>
                <w:szCs w:val="24"/>
                <w:lang w:val="en-US"/>
              </w:rPr>
              <w:t>Wo</w:t>
            </w:r>
            <w:r w:rsidRPr="008400E4">
              <w:rPr>
                <w:rFonts w:ascii="Arial" w:hAnsi="Arial" w:cs="Arial"/>
                <w:sz w:val="24"/>
                <w:szCs w:val="24"/>
              </w:rPr>
              <w:t xml:space="preserve">? </w:t>
            </w:r>
            <w:r w:rsidRPr="008400E4">
              <w:rPr>
                <w:rFonts w:ascii="Arial" w:hAnsi="Arial" w:cs="Arial"/>
                <w:sz w:val="24"/>
                <w:szCs w:val="24"/>
                <w:lang w:val="en-US"/>
              </w:rPr>
              <w:t>Wo</w:t>
            </w:r>
            <w:r w:rsidRPr="008400E4">
              <w:rPr>
                <w:rFonts w:ascii="Arial" w:hAnsi="Arial" w:cs="Arial"/>
                <w:sz w:val="24"/>
                <w:szCs w:val="24"/>
              </w:rPr>
              <w:t>?».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Текст с пропусками (чтение вслух).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Диалог в ситуации «ориентирование в городе» (чтение и инсценирование в парах).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Текст „</w:t>
            </w:r>
            <w:r w:rsidRPr="008400E4">
              <w:rPr>
                <w:rFonts w:ascii="Arial" w:hAnsi="Arial" w:cs="Arial"/>
                <w:b/>
                <w:sz w:val="24"/>
                <w:szCs w:val="24"/>
                <w:lang w:val="de-DE"/>
              </w:rPr>
              <w:t>Gabierz</w:t>
            </w:r>
            <w:r w:rsidRPr="008400E4">
              <w:rPr>
                <w:rFonts w:ascii="Arial" w:hAnsi="Arial" w:cs="Arial"/>
                <w:b/>
                <w:sz w:val="24"/>
                <w:szCs w:val="24"/>
              </w:rPr>
              <w:t>ä</w:t>
            </w:r>
            <w:r w:rsidRPr="008400E4">
              <w:rPr>
                <w:rFonts w:ascii="Arial" w:hAnsi="Arial" w:cs="Arial"/>
                <w:b/>
                <w:sz w:val="24"/>
                <w:szCs w:val="24"/>
                <w:lang w:val="de-DE"/>
              </w:rPr>
              <w:t>hltKosmi</w:t>
            </w:r>
            <w:r w:rsidRPr="008400E4">
              <w:rPr>
                <w:rFonts w:ascii="Arial" w:hAnsi="Arial" w:cs="Arial"/>
                <w:sz w:val="24"/>
                <w:szCs w:val="24"/>
              </w:rPr>
              <w:t>“ для самостоятельного чтения и осмысления.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Упражнения, нацеленные на решение устно-речевых задач: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А) описывать то или иное архитектурное сооружение,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Б) рассказывать о типичных для Германии домах,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В) комментировать план города.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Развитие навыков диалогической речи в ситуации «Ориентирование в городе»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Упражнения с пропусками.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Ситуации «</w:t>
            </w:r>
            <w:r w:rsidRPr="008400E4">
              <w:rPr>
                <w:rFonts w:ascii="Arial" w:hAnsi="Arial" w:cs="Arial"/>
                <w:sz w:val="24"/>
                <w:szCs w:val="24"/>
                <w:lang w:val="de-DE"/>
              </w:rPr>
              <w:t>AufderStra</w:t>
            </w:r>
            <w:r w:rsidRPr="008400E4">
              <w:rPr>
                <w:rFonts w:ascii="Arial" w:hAnsi="Arial" w:cs="Arial"/>
                <w:sz w:val="24"/>
                <w:szCs w:val="24"/>
              </w:rPr>
              <w:t>ß</w:t>
            </w:r>
            <w:r w:rsidRPr="008400E4">
              <w:rPr>
                <w:rFonts w:ascii="Arial" w:hAnsi="Arial" w:cs="Arial"/>
                <w:sz w:val="24"/>
                <w:szCs w:val="24"/>
                <w:lang w:val="de-DE"/>
              </w:rPr>
              <w:t>e</w:t>
            </w:r>
            <w:r w:rsidRPr="008400E4">
              <w:rPr>
                <w:rFonts w:ascii="Arial" w:hAnsi="Arial" w:cs="Arial"/>
                <w:sz w:val="24"/>
                <w:szCs w:val="24"/>
              </w:rPr>
              <w:t xml:space="preserve">“ с </w:t>
            </w:r>
            <w:r w:rsidRPr="008400E4">
              <w:rPr>
                <w:rFonts w:ascii="Arial" w:hAnsi="Arial" w:cs="Arial"/>
                <w:i/>
                <w:sz w:val="24"/>
                <w:szCs w:val="24"/>
              </w:rPr>
              <w:t>использованием слов и словосочетаний по теме.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Систематизация лексики по словообразовательным элементам по теме „</w:t>
            </w:r>
            <w:r w:rsidRPr="008400E4">
              <w:rPr>
                <w:rFonts w:ascii="Arial" w:hAnsi="Arial" w:cs="Arial"/>
                <w:sz w:val="24"/>
                <w:szCs w:val="24"/>
                <w:lang w:val="de-DE"/>
              </w:rPr>
              <w:t>DieStadt</w:t>
            </w:r>
            <w:r w:rsidRPr="008400E4">
              <w:rPr>
                <w:rFonts w:ascii="Arial" w:hAnsi="Arial" w:cs="Arial"/>
                <w:sz w:val="24"/>
                <w:szCs w:val="24"/>
              </w:rPr>
              <w:t>“.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de-DE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Диалог</w:t>
            </w:r>
            <w:r w:rsidRPr="008400E4">
              <w:rPr>
                <w:rFonts w:ascii="Arial" w:hAnsi="Arial" w:cs="Arial"/>
                <w:sz w:val="24"/>
                <w:szCs w:val="24"/>
                <w:lang w:val="de-DE"/>
              </w:rPr>
              <w:t xml:space="preserve"> «Kosmi und Gabi“.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de-DE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Стихотворение</w:t>
            </w:r>
            <w:r w:rsidRPr="008400E4">
              <w:rPr>
                <w:rFonts w:ascii="Arial" w:hAnsi="Arial" w:cs="Arial"/>
                <w:sz w:val="24"/>
                <w:szCs w:val="24"/>
                <w:lang w:val="de-DE"/>
              </w:rPr>
              <w:t xml:space="preserve"> «Meine Stadt“.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Интервью Кота в сапогах о городе.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de-DE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Песня</w:t>
            </w:r>
            <w:r w:rsidRPr="008400E4">
              <w:rPr>
                <w:rFonts w:ascii="Arial" w:hAnsi="Arial" w:cs="Arial"/>
                <w:sz w:val="24"/>
                <w:szCs w:val="24"/>
                <w:lang w:val="de-DE"/>
              </w:rPr>
              <w:t xml:space="preserve"> «Auf der Brücke, in den Straßen“.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de-DE"/>
              </w:rPr>
            </w:pP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de-DE"/>
              </w:rPr>
            </w:pP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Повторение материалов главы.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Работа над проектом.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Повторение материала предыдущих глав.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Фотографии различных типов немецких домов с их названиями</w:t>
            </w:r>
          </w:p>
        </w:tc>
        <w:tc>
          <w:tcPr>
            <w:tcW w:w="7960" w:type="dxa"/>
          </w:tcPr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Семантизировать новые слова по рисункам с использованием словаря.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Проверять понимание новых слов с помощью выборочного перевода.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Называть немецкие адреса.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Указывать на местоположение объектов в городе.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Называть различные типы домов в городе.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Составлять предложения из готовых элементов.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Слушать рифмовку с аудионосителя.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Читать рифмовку вслух, соблюдая правила интонирования предложений.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Читать текст с пропусками вслух, запоминая правильное написание слов и предложений.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-Читать и инсценировать диалог в ситуации «Ориентирование в городе»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 xml:space="preserve">-Читать текст с полным пониманием и </w:t>
            </w:r>
            <w:r w:rsidRPr="008400E4">
              <w:rPr>
                <w:rFonts w:ascii="Arial" w:hAnsi="Arial" w:cs="Arial"/>
                <w:i/>
                <w:sz w:val="24"/>
                <w:szCs w:val="24"/>
              </w:rPr>
              <w:t xml:space="preserve">проверять </w:t>
            </w:r>
            <w:r w:rsidRPr="008400E4">
              <w:rPr>
                <w:rFonts w:ascii="Arial" w:hAnsi="Arial" w:cs="Arial"/>
                <w:sz w:val="24"/>
                <w:szCs w:val="24"/>
              </w:rPr>
              <w:t>понимание  с помощью выборочного перевода.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-В</w:t>
            </w:r>
            <w:r w:rsidRPr="008400E4">
              <w:rPr>
                <w:rFonts w:ascii="Arial" w:hAnsi="Arial" w:cs="Arial"/>
                <w:i/>
                <w:sz w:val="24"/>
                <w:szCs w:val="24"/>
              </w:rPr>
              <w:t>ысказыват</w:t>
            </w:r>
            <w:r w:rsidRPr="008400E4">
              <w:rPr>
                <w:rFonts w:ascii="Arial" w:hAnsi="Arial" w:cs="Arial"/>
                <w:sz w:val="24"/>
                <w:szCs w:val="24"/>
              </w:rPr>
              <w:t>ь свое мнение по поводу прочитанного, осуществляя поиск аргументов в тексте.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</w:t>
            </w:r>
            <w:r w:rsidRPr="008400E4">
              <w:rPr>
                <w:rFonts w:ascii="Arial" w:hAnsi="Arial" w:cs="Arial"/>
                <w:i/>
                <w:sz w:val="24"/>
                <w:szCs w:val="24"/>
              </w:rPr>
              <w:t>Воспринимать на слух</w:t>
            </w:r>
            <w:r w:rsidRPr="008400E4">
              <w:rPr>
                <w:rFonts w:ascii="Arial" w:hAnsi="Arial" w:cs="Arial"/>
                <w:sz w:val="24"/>
                <w:szCs w:val="24"/>
              </w:rPr>
              <w:t xml:space="preserve"> небольшой текст.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</w:t>
            </w:r>
            <w:r w:rsidRPr="008400E4">
              <w:rPr>
                <w:rFonts w:ascii="Arial" w:hAnsi="Arial" w:cs="Arial"/>
                <w:i/>
                <w:sz w:val="24"/>
                <w:szCs w:val="24"/>
              </w:rPr>
              <w:t xml:space="preserve">Выбирать </w:t>
            </w:r>
            <w:r w:rsidRPr="008400E4">
              <w:rPr>
                <w:rFonts w:ascii="Arial" w:hAnsi="Arial" w:cs="Arial"/>
                <w:sz w:val="24"/>
                <w:szCs w:val="24"/>
              </w:rPr>
              <w:t>правильный ответ, соответствующий содержанию прослушанного.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</w:t>
            </w:r>
            <w:r w:rsidRPr="008400E4">
              <w:rPr>
                <w:rFonts w:ascii="Arial" w:hAnsi="Arial" w:cs="Arial"/>
                <w:i/>
                <w:sz w:val="24"/>
                <w:szCs w:val="24"/>
              </w:rPr>
              <w:t>Описывать</w:t>
            </w:r>
            <w:r w:rsidRPr="008400E4">
              <w:rPr>
                <w:rFonts w:ascii="Arial" w:hAnsi="Arial" w:cs="Arial"/>
                <w:sz w:val="24"/>
                <w:szCs w:val="24"/>
              </w:rPr>
              <w:t xml:space="preserve"> дома разного типа и назначения.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</w:t>
            </w:r>
            <w:r w:rsidRPr="008400E4">
              <w:rPr>
                <w:rFonts w:ascii="Arial" w:hAnsi="Arial" w:cs="Arial"/>
                <w:i/>
                <w:sz w:val="24"/>
                <w:szCs w:val="24"/>
              </w:rPr>
              <w:t>Комментировать</w:t>
            </w:r>
            <w:r w:rsidRPr="008400E4">
              <w:rPr>
                <w:rFonts w:ascii="Arial" w:hAnsi="Arial" w:cs="Arial"/>
                <w:sz w:val="24"/>
                <w:szCs w:val="24"/>
              </w:rPr>
              <w:t xml:space="preserve"> план города.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</w:t>
            </w:r>
            <w:r w:rsidRPr="008400E4">
              <w:rPr>
                <w:rFonts w:ascii="Arial" w:hAnsi="Arial" w:cs="Arial"/>
                <w:i/>
                <w:sz w:val="24"/>
                <w:szCs w:val="24"/>
              </w:rPr>
              <w:t>Читать и инсценировать</w:t>
            </w:r>
            <w:r w:rsidRPr="008400E4">
              <w:rPr>
                <w:rFonts w:ascii="Arial" w:hAnsi="Arial" w:cs="Arial"/>
                <w:sz w:val="24"/>
                <w:szCs w:val="24"/>
              </w:rPr>
              <w:t xml:space="preserve"> диалог, заменяя выделенные слова теми, что даны справа.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</w:t>
            </w:r>
            <w:r w:rsidRPr="008400E4">
              <w:rPr>
                <w:rFonts w:ascii="Arial" w:hAnsi="Arial" w:cs="Arial"/>
                <w:i/>
                <w:sz w:val="24"/>
                <w:szCs w:val="24"/>
              </w:rPr>
              <w:t>Читать</w:t>
            </w:r>
            <w:r w:rsidRPr="008400E4">
              <w:rPr>
                <w:rFonts w:ascii="Arial" w:hAnsi="Arial" w:cs="Arial"/>
                <w:sz w:val="24"/>
                <w:szCs w:val="24"/>
              </w:rPr>
              <w:t xml:space="preserve"> тексты с пропусками, соблюдая правильное ударение в словах и фразах, интонацию в целом.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i/>
                <w:sz w:val="24"/>
                <w:szCs w:val="24"/>
              </w:rPr>
              <w:t>-Систематизировать</w:t>
            </w:r>
            <w:r w:rsidRPr="008400E4">
              <w:rPr>
                <w:rFonts w:ascii="Arial" w:hAnsi="Arial" w:cs="Arial"/>
                <w:sz w:val="24"/>
                <w:szCs w:val="24"/>
              </w:rPr>
              <w:t xml:space="preserve"> лексику по теме «Город» на основе словообразовательных элементов.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</w:t>
            </w:r>
            <w:r w:rsidRPr="008400E4">
              <w:rPr>
                <w:rFonts w:ascii="Arial" w:hAnsi="Arial" w:cs="Arial"/>
                <w:i/>
                <w:sz w:val="24"/>
                <w:szCs w:val="24"/>
              </w:rPr>
              <w:t>Вести</w:t>
            </w:r>
            <w:r w:rsidRPr="008400E4">
              <w:rPr>
                <w:rFonts w:ascii="Arial" w:hAnsi="Arial" w:cs="Arial"/>
                <w:sz w:val="24"/>
                <w:szCs w:val="24"/>
              </w:rPr>
              <w:t xml:space="preserve"> беседу в ситуации «Ориентирование  в городе».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</w:t>
            </w:r>
            <w:r w:rsidRPr="008400E4">
              <w:rPr>
                <w:rFonts w:ascii="Arial" w:hAnsi="Arial" w:cs="Arial"/>
                <w:i/>
                <w:sz w:val="24"/>
                <w:szCs w:val="24"/>
              </w:rPr>
              <w:t xml:space="preserve">Читать </w:t>
            </w:r>
            <w:r w:rsidRPr="008400E4">
              <w:rPr>
                <w:rFonts w:ascii="Arial" w:hAnsi="Arial" w:cs="Arial"/>
                <w:sz w:val="24"/>
                <w:szCs w:val="24"/>
              </w:rPr>
              <w:t xml:space="preserve">текст с полным пониманием и </w:t>
            </w:r>
            <w:r w:rsidRPr="008400E4">
              <w:rPr>
                <w:rFonts w:ascii="Arial" w:hAnsi="Arial" w:cs="Arial"/>
                <w:i/>
                <w:sz w:val="24"/>
                <w:szCs w:val="24"/>
              </w:rPr>
              <w:t>отвечать</w:t>
            </w:r>
            <w:r w:rsidRPr="008400E4">
              <w:rPr>
                <w:rFonts w:ascii="Arial" w:hAnsi="Arial" w:cs="Arial"/>
                <w:sz w:val="24"/>
                <w:szCs w:val="24"/>
              </w:rPr>
              <w:t xml:space="preserve"> на вопросы по поводу прочитанного.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-Выразительно читать стихотворение с опорой на аудиозапись.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-Вести диалог-расспрос типа интервью о родном городе/селе.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Повторять лексику и грамматику по теме главы.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Выполнять упражнения из учебника и рабочей тетради по выбору учителя и учащихся.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Работать над выбранным проектом.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Повторять материал предыдущих глав.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Различать типичные немецкие дома, называть их.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Называть некоторые архитектурные достопримечательности немецких городов.</w:t>
            </w:r>
          </w:p>
        </w:tc>
      </w:tr>
      <w:tr w:rsidR="00C14634" w:rsidRPr="008400E4" w:rsidTr="00B47FFB">
        <w:trPr>
          <w:trHeight w:val="158"/>
        </w:trPr>
        <w:tc>
          <w:tcPr>
            <w:tcW w:w="15920" w:type="dxa"/>
            <w:gridSpan w:val="2"/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C14634" w:rsidRPr="008400E4" w:rsidRDefault="00C1463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8400E4">
              <w:rPr>
                <w:rFonts w:ascii="Arial" w:hAnsi="Arial" w:cs="Arial"/>
                <w:b/>
                <w:sz w:val="24"/>
                <w:szCs w:val="24"/>
                <w:lang w:val="de-DE"/>
              </w:rPr>
              <w:t>Kapitel V. Bei Gabi zu Hause. Wassehenwirda</w:t>
            </w:r>
            <w:r w:rsidRPr="008400E4">
              <w:rPr>
                <w:rFonts w:ascii="Arial" w:hAnsi="Arial" w:cs="Arial"/>
                <w:b/>
                <w:sz w:val="24"/>
                <w:szCs w:val="24"/>
                <w:lang w:val="en-US"/>
              </w:rPr>
              <w:t>? (</w:t>
            </w:r>
            <w:r w:rsidRPr="008400E4">
              <w:rPr>
                <w:rFonts w:ascii="Arial" w:hAnsi="Arial" w:cs="Arial"/>
                <w:b/>
                <w:sz w:val="24"/>
                <w:szCs w:val="24"/>
              </w:rPr>
              <w:t>9часов</w:t>
            </w:r>
            <w:r w:rsidRPr="008400E4">
              <w:rPr>
                <w:rFonts w:ascii="Arial" w:hAnsi="Arial" w:cs="Arial"/>
                <w:b/>
                <w:sz w:val="24"/>
                <w:szCs w:val="24"/>
                <w:lang w:val="en-US"/>
              </w:rPr>
              <w:t>)</w:t>
            </w:r>
          </w:p>
        </w:tc>
      </w:tr>
      <w:tr w:rsidR="00C14634" w:rsidRPr="008400E4" w:rsidTr="00B47FFB">
        <w:tc>
          <w:tcPr>
            <w:tcW w:w="7960" w:type="dxa"/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8400E4">
              <w:rPr>
                <w:rFonts w:ascii="Arial" w:hAnsi="Arial" w:cs="Arial"/>
                <w:b/>
                <w:sz w:val="24"/>
                <w:szCs w:val="24"/>
              </w:rPr>
              <w:t xml:space="preserve">«Обустройство квартиры/дома» </w:t>
            </w:r>
            <w:r w:rsidRPr="008400E4">
              <w:rPr>
                <w:rFonts w:ascii="Arial" w:hAnsi="Arial" w:cs="Arial"/>
                <w:b/>
                <w:i/>
                <w:sz w:val="24"/>
                <w:szCs w:val="24"/>
              </w:rPr>
              <w:t>предъявление новой лексики.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Текст с пропусками и вопросы к нему.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Текст для понимания на слух о семье Габи.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Текст о доме, в котором живет Габи.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Стихотворение «</w:t>
            </w:r>
            <w:r w:rsidRPr="008400E4">
              <w:rPr>
                <w:rFonts w:ascii="Arial" w:hAnsi="Arial" w:cs="Arial"/>
                <w:sz w:val="24"/>
                <w:szCs w:val="24"/>
                <w:lang w:val="de-DE"/>
              </w:rPr>
              <w:t>InmeinemHaus</w:t>
            </w:r>
            <w:r w:rsidRPr="008400E4">
              <w:rPr>
                <w:rFonts w:ascii="Arial" w:hAnsi="Arial" w:cs="Arial"/>
                <w:sz w:val="24"/>
                <w:szCs w:val="24"/>
              </w:rPr>
              <w:t>»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Диалог»</w:t>
            </w:r>
            <w:r w:rsidRPr="008400E4">
              <w:rPr>
                <w:rFonts w:ascii="Arial" w:hAnsi="Arial" w:cs="Arial"/>
                <w:sz w:val="24"/>
                <w:szCs w:val="24"/>
                <w:lang w:val="de-DE"/>
              </w:rPr>
              <w:t>Ilse</w:t>
            </w:r>
            <w:r w:rsidRPr="008400E4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Pr="008400E4">
              <w:rPr>
                <w:rFonts w:ascii="Arial" w:hAnsi="Arial" w:cs="Arial"/>
                <w:sz w:val="24"/>
                <w:szCs w:val="24"/>
                <w:lang w:val="de-DE"/>
              </w:rPr>
              <w:t>KosmiundRobibesuchenGabi</w:t>
            </w:r>
            <w:r w:rsidRPr="008400E4">
              <w:rPr>
                <w:rFonts w:ascii="Arial" w:hAnsi="Arial" w:cs="Arial"/>
                <w:sz w:val="24"/>
                <w:szCs w:val="24"/>
              </w:rPr>
              <w:t>“(на слух, для чтения и инсценирования).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Рисунки различных комнат (для описания их интерера).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 xml:space="preserve">Серия вопросов к рисункам. 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8400E4">
              <w:rPr>
                <w:rFonts w:ascii="Arial" w:hAnsi="Arial" w:cs="Arial"/>
                <w:sz w:val="24"/>
                <w:szCs w:val="24"/>
                <w:u w:val="single"/>
              </w:rPr>
              <w:t>Грамматический материал.</w:t>
            </w:r>
          </w:p>
          <w:p w:rsidR="00C14634" w:rsidRPr="008400E4" w:rsidRDefault="00C14634" w:rsidP="00CD0FF7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400E4">
              <w:rPr>
                <w:rFonts w:ascii="Arial" w:hAnsi="Arial" w:cs="Arial"/>
                <w:sz w:val="24"/>
                <w:szCs w:val="24"/>
                <w:lang w:eastAsia="ru-RU"/>
              </w:rPr>
              <w:t xml:space="preserve">Спряжение глагола  </w:t>
            </w:r>
            <w:r w:rsidRPr="008400E4">
              <w:rPr>
                <w:rFonts w:ascii="Arial" w:hAnsi="Arial" w:cs="Arial"/>
                <w:sz w:val="24"/>
                <w:szCs w:val="24"/>
                <w:lang w:val="de-DE" w:eastAsia="ru-RU"/>
              </w:rPr>
              <w:t>heifen</w:t>
            </w:r>
            <w:r w:rsidRPr="008400E4">
              <w:rPr>
                <w:rFonts w:ascii="Arial" w:hAnsi="Arial" w:cs="Arial"/>
                <w:sz w:val="24"/>
                <w:szCs w:val="24"/>
                <w:lang w:eastAsia="ru-RU"/>
              </w:rPr>
              <w:t xml:space="preserve"> в </w:t>
            </w:r>
            <w:r w:rsidRPr="008400E4">
              <w:rPr>
                <w:rFonts w:ascii="Arial" w:hAnsi="Arial" w:cs="Arial"/>
                <w:sz w:val="24"/>
                <w:szCs w:val="24"/>
                <w:lang w:val="de-DE" w:eastAsia="ru-RU"/>
              </w:rPr>
              <w:t>Pr</w:t>
            </w:r>
            <w:r w:rsidRPr="008400E4">
              <w:rPr>
                <w:rFonts w:ascii="Arial" w:hAnsi="Arial" w:cs="Arial"/>
                <w:sz w:val="24"/>
                <w:szCs w:val="24"/>
                <w:lang w:eastAsia="ru-RU"/>
              </w:rPr>
              <w:t>ä</w:t>
            </w:r>
            <w:r w:rsidRPr="008400E4">
              <w:rPr>
                <w:rFonts w:ascii="Arial" w:hAnsi="Arial" w:cs="Arial"/>
                <w:sz w:val="24"/>
                <w:szCs w:val="24"/>
                <w:lang w:val="de-DE" w:eastAsia="ru-RU"/>
              </w:rPr>
              <w:t>sens</w:t>
            </w:r>
            <w:r w:rsidRPr="008400E4">
              <w:rPr>
                <w:rFonts w:ascii="Arial" w:hAnsi="Arial" w:cs="Arial"/>
                <w:sz w:val="24"/>
                <w:szCs w:val="24"/>
                <w:lang w:eastAsia="ru-RU"/>
              </w:rPr>
              <w:t>.</w:t>
            </w:r>
          </w:p>
          <w:p w:rsidR="00C14634" w:rsidRPr="008400E4" w:rsidRDefault="00C14634" w:rsidP="00CD0FF7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400E4">
              <w:rPr>
                <w:rFonts w:ascii="Arial" w:hAnsi="Arial" w:cs="Arial"/>
                <w:sz w:val="24"/>
                <w:szCs w:val="24"/>
                <w:lang w:eastAsia="ru-RU"/>
              </w:rPr>
              <w:t xml:space="preserve">Употребление существительных после глагола </w:t>
            </w:r>
            <w:r w:rsidRPr="008400E4">
              <w:rPr>
                <w:rFonts w:ascii="Arial" w:hAnsi="Arial" w:cs="Arial"/>
                <w:sz w:val="24"/>
                <w:szCs w:val="24"/>
                <w:lang w:val="en-US" w:eastAsia="ru-RU"/>
              </w:rPr>
              <w:t>helfen</w:t>
            </w:r>
            <w:r w:rsidRPr="008400E4">
              <w:rPr>
                <w:rFonts w:ascii="Arial" w:hAnsi="Arial" w:cs="Arial"/>
                <w:sz w:val="24"/>
                <w:szCs w:val="24"/>
                <w:lang w:eastAsia="ru-RU"/>
              </w:rPr>
              <w:t xml:space="preserve"> в </w:t>
            </w:r>
            <w:r w:rsidRPr="008400E4">
              <w:rPr>
                <w:rFonts w:ascii="Arial" w:hAnsi="Arial" w:cs="Arial"/>
                <w:sz w:val="24"/>
                <w:szCs w:val="24"/>
                <w:lang w:val="de-DE" w:eastAsia="ru-RU"/>
              </w:rPr>
              <w:t>Dativ</w:t>
            </w:r>
            <w:r w:rsidRPr="008400E4">
              <w:rPr>
                <w:rFonts w:ascii="Arial" w:hAnsi="Arial" w:cs="Arial"/>
                <w:sz w:val="24"/>
                <w:szCs w:val="24"/>
                <w:lang w:eastAsia="ru-RU"/>
              </w:rPr>
              <w:t>.</w:t>
            </w:r>
          </w:p>
          <w:p w:rsidR="00C14634" w:rsidRPr="008400E4" w:rsidRDefault="00C14634">
            <w:pPr>
              <w:pStyle w:val="ListParagraph"/>
              <w:spacing w:after="0" w:line="240" w:lineRule="auto"/>
              <w:ind w:left="644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Коммуникативные задания, нацеленные на описание интерера квартиры/ дома.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Опоры в виде неполных вопросов для ведения диалога-расспроса о квартире.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Тексты“</w:t>
            </w:r>
            <w:r w:rsidRPr="008400E4">
              <w:rPr>
                <w:rFonts w:ascii="Arial" w:hAnsi="Arial" w:cs="Arial"/>
                <w:sz w:val="24"/>
                <w:szCs w:val="24"/>
                <w:lang w:val="de-DE"/>
              </w:rPr>
              <w:t>FrauRichtererz</w:t>
            </w:r>
            <w:r w:rsidRPr="008400E4">
              <w:rPr>
                <w:rFonts w:ascii="Arial" w:hAnsi="Arial" w:cs="Arial"/>
                <w:sz w:val="24"/>
                <w:szCs w:val="24"/>
              </w:rPr>
              <w:t>ä</w:t>
            </w:r>
            <w:r w:rsidRPr="008400E4">
              <w:rPr>
                <w:rFonts w:ascii="Arial" w:hAnsi="Arial" w:cs="Arial"/>
                <w:sz w:val="24"/>
                <w:szCs w:val="24"/>
                <w:lang w:val="de-DE"/>
              </w:rPr>
              <w:t>hlt</w:t>
            </w:r>
            <w:r w:rsidRPr="008400E4">
              <w:rPr>
                <w:rFonts w:ascii="Arial" w:hAnsi="Arial" w:cs="Arial"/>
                <w:sz w:val="24"/>
                <w:szCs w:val="24"/>
              </w:rPr>
              <w:t>“ и „</w:t>
            </w:r>
            <w:r w:rsidRPr="008400E4">
              <w:rPr>
                <w:rFonts w:ascii="Arial" w:hAnsi="Arial" w:cs="Arial"/>
                <w:sz w:val="24"/>
                <w:szCs w:val="24"/>
                <w:lang w:val="de-DE"/>
              </w:rPr>
              <w:t>Luxierz</w:t>
            </w:r>
            <w:r w:rsidRPr="008400E4">
              <w:rPr>
                <w:rFonts w:ascii="Arial" w:hAnsi="Arial" w:cs="Arial"/>
                <w:sz w:val="24"/>
                <w:szCs w:val="24"/>
              </w:rPr>
              <w:t>ä</w:t>
            </w:r>
            <w:r w:rsidRPr="008400E4">
              <w:rPr>
                <w:rFonts w:ascii="Arial" w:hAnsi="Arial" w:cs="Arial"/>
                <w:sz w:val="24"/>
                <w:szCs w:val="24"/>
                <w:lang w:val="de-DE"/>
              </w:rPr>
              <w:t>hltdemGestiefeltenKater</w:t>
            </w:r>
            <w:r w:rsidRPr="008400E4">
              <w:rPr>
                <w:rFonts w:ascii="Arial" w:hAnsi="Arial" w:cs="Arial"/>
                <w:sz w:val="24"/>
                <w:szCs w:val="24"/>
              </w:rPr>
              <w:t>“(для чтения и обсуждения в группах).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8400E4">
              <w:rPr>
                <w:rFonts w:ascii="Arial" w:hAnsi="Arial" w:cs="Arial"/>
                <w:sz w:val="24"/>
                <w:szCs w:val="24"/>
                <w:u w:val="single"/>
              </w:rPr>
              <w:t>Грамматический материал.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 xml:space="preserve"> Глаголы с отделяемыми приставками(памятка и тренировочные упражнения).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Небольшой текст для прослушивания с аудионосителя.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de-DE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Песня</w:t>
            </w:r>
            <w:r w:rsidRPr="008400E4">
              <w:rPr>
                <w:rFonts w:ascii="Arial" w:hAnsi="Arial" w:cs="Arial"/>
                <w:sz w:val="24"/>
                <w:szCs w:val="24"/>
                <w:lang w:val="de-DE"/>
              </w:rPr>
              <w:t xml:space="preserve"> „Wenn Mutti früh zur Arbeit geht“.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de-DE"/>
              </w:rPr>
            </w:pP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de-DE"/>
              </w:rPr>
            </w:pP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Тексты с пропусками (на контроль усвоения материала предыдущих уроков).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 xml:space="preserve"> Упражнения, нацеленные на систематизацию грамматического материала (падежи в немецком языке, употребление </w:t>
            </w:r>
            <w:r w:rsidRPr="008400E4">
              <w:rPr>
                <w:rFonts w:ascii="Arial" w:hAnsi="Arial" w:cs="Arial"/>
                <w:sz w:val="24"/>
                <w:szCs w:val="24"/>
                <w:lang w:val="de-DE"/>
              </w:rPr>
              <w:t>Dativ</w:t>
            </w:r>
            <w:r w:rsidRPr="008400E4">
              <w:rPr>
                <w:rFonts w:ascii="Arial" w:hAnsi="Arial" w:cs="Arial"/>
                <w:sz w:val="24"/>
                <w:szCs w:val="24"/>
              </w:rPr>
              <w:t xml:space="preserve"> после предлогов  </w:t>
            </w:r>
            <w:r w:rsidRPr="008400E4">
              <w:rPr>
                <w:rFonts w:ascii="Arial" w:hAnsi="Arial" w:cs="Arial"/>
                <w:sz w:val="24"/>
                <w:szCs w:val="24"/>
                <w:lang w:val="de-DE"/>
              </w:rPr>
              <w:t>ann</w:t>
            </w:r>
            <w:r w:rsidRPr="008400E4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Pr="008400E4">
              <w:rPr>
                <w:rFonts w:ascii="Arial" w:hAnsi="Arial" w:cs="Arial"/>
                <w:sz w:val="24"/>
                <w:szCs w:val="24"/>
                <w:lang w:val="de-DE"/>
              </w:rPr>
              <w:t>auf</w:t>
            </w:r>
            <w:r w:rsidRPr="008400E4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Pr="008400E4">
              <w:rPr>
                <w:rFonts w:ascii="Arial" w:hAnsi="Arial" w:cs="Arial"/>
                <w:sz w:val="24"/>
                <w:szCs w:val="24"/>
                <w:lang w:val="de-DE"/>
              </w:rPr>
              <w:t>hinter</w:t>
            </w:r>
            <w:r w:rsidRPr="008400E4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Pr="008400E4">
              <w:rPr>
                <w:rFonts w:ascii="Arial" w:hAnsi="Arial" w:cs="Arial"/>
                <w:sz w:val="24"/>
                <w:szCs w:val="24"/>
                <w:lang w:val="de-DE"/>
              </w:rPr>
              <w:t>neben</w:t>
            </w:r>
            <w:r w:rsidRPr="008400E4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Pr="008400E4">
              <w:rPr>
                <w:rFonts w:ascii="Arial" w:hAnsi="Arial" w:cs="Arial"/>
                <w:sz w:val="24"/>
                <w:szCs w:val="24"/>
                <w:lang w:val="de-DE"/>
              </w:rPr>
              <w:t>in</w:t>
            </w:r>
            <w:r w:rsidRPr="008400E4">
              <w:rPr>
                <w:rFonts w:ascii="Arial" w:hAnsi="Arial" w:cs="Arial"/>
                <w:sz w:val="24"/>
                <w:szCs w:val="24"/>
              </w:rPr>
              <w:t>, ü</w:t>
            </w:r>
            <w:r w:rsidRPr="008400E4">
              <w:rPr>
                <w:rFonts w:ascii="Arial" w:hAnsi="Arial" w:cs="Arial"/>
                <w:sz w:val="24"/>
                <w:szCs w:val="24"/>
                <w:lang w:val="de-DE"/>
              </w:rPr>
              <w:t>ber</w:t>
            </w:r>
            <w:r w:rsidRPr="008400E4">
              <w:rPr>
                <w:rFonts w:ascii="Arial" w:hAnsi="Arial" w:cs="Arial"/>
                <w:sz w:val="24"/>
                <w:szCs w:val="24"/>
              </w:rPr>
              <w:t>,</w:t>
            </w:r>
            <w:r w:rsidRPr="008400E4">
              <w:rPr>
                <w:rFonts w:ascii="Arial" w:hAnsi="Arial" w:cs="Arial"/>
                <w:sz w:val="24"/>
                <w:szCs w:val="24"/>
                <w:lang w:val="de-DE"/>
              </w:rPr>
              <w:t>unter</w:t>
            </w:r>
            <w:r w:rsidRPr="008400E4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Pr="008400E4">
              <w:rPr>
                <w:rFonts w:ascii="Arial" w:hAnsi="Arial" w:cs="Arial"/>
                <w:sz w:val="24"/>
                <w:szCs w:val="24"/>
                <w:lang w:val="de-DE"/>
              </w:rPr>
              <w:t>vor</w:t>
            </w:r>
            <w:r w:rsidRPr="008400E4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Pr="008400E4">
              <w:rPr>
                <w:rFonts w:ascii="Arial" w:hAnsi="Arial" w:cs="Arial"/>
                <w:sz w:val="24"/>
                <w:szCs w:val="24"/>
                <w:lang w:val="de-DE"/>
              </w:rPr>
              <w:t>zwischen</w:t>
            </w:r>
            <w:r w:rsidRPr="008400E4">
              <w:rPr>
                <w:rFonts w:ascii="Arial" w:hAnsi="Arial" w:cs="Arial"/>
                <w:sz w:val="24"/>
                <w:szCs w:val="24"/>
              </w:rPr>
              <w:t xml:space="preserve"> , употребление существительных  и личных местоимений в </w:t>
            </w:r>
            <w:r w:rsidRPr="008400E4">
              <w:rPr>
                <w:rFonts w:ascii="Arial" w:hAnsi="Arial" w:cs="Arial"/>
                <w:sz w:val="24"/>
                <w:szCs w:val="24"/>
                <w:lang w:val="de-DE"/>
              </w:rPr>
              <w:t>Dativ</w:t>
            </w:r>
            <w:r w:rsidRPr="008400E4">
              <w:rPr>
                <w:rFonts w:ascii="Arial" w:hAnsi="Arial" w:cs="Arial"/>
                <w:sz w:val="24"/>
                <w:szCs w:val="24"/>
              </w:rPr>
              <w:t xml:space="preserve"> после глагола </w:t>
            </w:r>
            <w:r w:rsidRPr="008400E4">
              <w:rPr>
                <w:rFonts w:ascii="Arial" w:hAnsi="Arial" w:cs="Arial"/>
                <w:sz w:val="24"/>
                <w:szCs w:val="24"/>
                <w:lang w:val="de-DE"/>
              </w:rPr>
              <w:t>helfen</w:t>
            </w:r>
            <w:r w:rsidRPr="008400E4">
              <w:rPr>
                <w:rFonts w:ascii="Arial" w:hAnsi="Arial" w:cs="Arial"/>
                <w:sz w:val="24"/>
                <w:szCs w:val="24"/>
              </w:rPr>
              <w:t>).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de-DE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Ситуации</w:t>
            </w:r>
            <w:r w:rsidRPr="008400E4">
              <w:rPr>
                <w:rFonts w:ascii="Arial" w:hAnsi="Arial" w:cs="Arial"/>
                <w:sz w:val="24"/>
                <w:szCs w:val="24"/>
                <w:lang w:val="de-DE"/>
              </w:rPr>
              <w:t xml:space="preserve"> “Auf der Straße“, “Gabi hilft der Mutter , der Oma und dem Opa bei der Hausarbeit“.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Небольшой текст для аудирования об уборке города.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de-DE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Полилог</w:t>
            </w:r>
            <w:r w:rsidRPr="008400E4">
              <w:rPr>
                <w:rFonts w:ascii="Arial" w:hAnsi="Arial" w:cs="Arial"/>
                <w:sz w:val="24"/>
                <w:szCs w:val="24"/>
                <w:lang w:val="de-DE"/>
              </w:rPr>
              <w:t xml:space="preserve"> „ Kosmi hat eine Idee.“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de-DE"/>
              </w:rPr>
            </w:pP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de-DE"/>
              </w:rPr>
            </w:pP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de-DE"/>
              </w:rPr>
            </w:pP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Повторение материала главы.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Работа над проектом.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Повторение материала предыдущих глав.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Сведения о наличии двухъярусной кровати в детской комнате, об игровых уголках в детских комнатах немецких школьников, а также об экологических проблемах</w:t>
            </w:r>
          </w:p>
        </w:tc>
        <w:tc>
          <w:tcPr>
            <w:tcW w:w="7960" w:type="dxa"/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-Читать текст с пропусками , совершенствовать технику чтения.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-Отвечать на вопросы по содержанию прочитанного.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-Воспринимать на слух небольшой по объему текст  о семье Габи с опорой на рисунок.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-Рассказывать о семье Габи, используя информацию из текста.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-Определять значение новых слов по контексту или с использованием словаря.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-Читать с полным пониманием с опорой на рисунок.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-Слушать стихотворение в записи и повторять за диктором, обращать внимание на интонацию.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Понимать содержание диалога при его прослушивании.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Читать диалог по ролям и инсценировать его.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Вести диалог-расспрос в парах об интерьере комнат.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Описывать рисунки с изображением различных комнат, используя новую лексику.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Рассказывать о своей комнате.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 xml:space="preserve">- Употреблять в речи существительные в </w:t>
            </w:r>
            <w:r w:rsidRPr="008400E4">
              <w:rPr>
                <w:rFonts w:ascii="Arial" w:hAnsi="Arial" w:cs="Arial"/>
                <w:sz w:val="24"/>
                <w:szCs w:val="24"/>
                <w:lang w:val="de-DE"/>
              </w:rPr>
              <w:t>Dativ</w:t>
            </w:r>
            <w:r w:rsidRPr="008400E4">
              <w:rPr>
                <w:rFonts w:ascii="Arial" w:hAnsi="Arial" w:cs="Arial"/>
                <w:sz w:val="24"/>
                <w:szCs w:val="24"/>
              </w:rPr>
              <w:t xml:space="preserve"> после глагола </w:t>
            </w:r>
            <w:r w:rsidRPr="008400E4">
              <w:rPr>
                <w:rFonts w:ascii="Arial" w:hAnsi="Arial" w:cs="Arial"/>
                <w:sz w:val="24"/>
                <w:szCs w:val="24"/>
                <w:lang w:val="de-DE"/>
              </w:rPr>
              <w:t>helfen</w:t>
            </w:r>
            <w:r w:rsidRPr="008400E4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Участвовать в ролевой игре и расспрашивать собеседника о визите Косми, Роби и Маркуса в дом Габи.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Описывать различные комнаты в доме Габи с опорой на рисунок.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Расспрашивать друга/подругу о его/ее квартире/комнатах.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Высказывать предположения по поводу жилищ, в которых живут домашние животные.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Читать с полным пониманием небольшие по объему тексты и осуществлять контроль понимания с помощью тестовых заданий.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Разучивать песню и исполнять ее.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Читать текст, дополняя его сведениями страноведческого характера.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 xml:space="preserve">- Употреблять </w:t>
            </w:r>
            <w:r w:rsidRPr="008400E4">
              <w:rPr>
                <w:rFonts w:ascii="Arial" w:hAnsi="Arial" w:cs="Arial"/>
                <w:sz w:val="24"/>
                <w:szCs w:val="24"/>
                <w:lang w:val="de-DE"/>
              </w:rPr>
              <w:t>Dativ</w:t>
            </w:r>
            <w:r w:rsidRPr="008400E4">
              <w:rPr>
                <w:rFonts w:ascii="Arial" w:hAnsi="Arial" w:cs="Arial"/>
                <w:sz w:val="24"/>
                <w:szCs w:val="24"/>
              </w:rPr>
              <w:t xml:space="preserve"> существительных после предлогов, отвечающих на вопрос </w:t>
            </w:r>
            <w:r w:rsidRPr="008400E4">
              <w:rPr>
                <w:rFonts w:ascii="Arial" w:hAnsi="Arial" w:cs="Arial"/>
                <w:sz w:val="24"/>
                <w:szCs w:val="24"/>
                <w:lang w:val="de-DE"/>
              </w:rPr>
              <w:t>Wo</w:t>
            </w:r>
            <w:r w:rsidRPr="008400E4">
              <w:rPr>
                <w:rFonts w:ascii="Arial" w:hAnsi="Arial" w:cs="Arial"/>
                <w:sz w:val="24"/>
                <w:szCs w:val="24"/>
              </w:rPr>
              <w:t>?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 xml:space="preserve">- Употреблять существительные и личные местоимения в </w:t>
            </w:r>
            <w:r w:rsidRPr="008400E4">
              <w:rPr>
                <w:rFonts w:ascii="Arial" w:hAnsi="Arial" w:cs="Arial"/>
                <w:sz w:val="24"/>
                <w:szCs w:val="24"/>
                <w:lang w:val="de-DE"/>
              </w:rPr>
              <w:t>Dativ</w:t>
            </w:r>
            <w:r w:rsidRPr="008400E4">
              <w:rPr>
                <w:rFonts w:ascii="Arial" w:hAnsi="Arial" w:cs="Arial"/>
                <w:sz w:val="24"/>
                <w:szCs w:val="24"/>
              </w:rPr>
              <w:t xml:space="preserve"> после глаголов </w:t>
            </w:r>
            <w:r w:rsidRPr="008400E4">
              <w:rPr>
                <w:rFonts w:ascii="Arial" w:hAnsi="Arial" w:cs="Arial"/>
                <w:sz w:val="24"/>
                <w:szCs w:val="24"/>
                <w:lang w:val="de-DE"/>
              </w:rPr>
              <w:t>helfen</w:t>
            </w:r>
            <w:r w:rsidRPr="008400E4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Pr="008400E4">
              <w:rPr>
                <w:rFonts w:ascii="Arial" w:hAnsi="Arial" w:cs="Arial"/>
                <w:sz w:val="24"/>
                <w:szCs w:val="24"/>
                <w:lang w:val="de-DE"/>
              </w:rPr>
              <w:t>schreiben</w:t>
            </w:r>
            <w:r w:rsidRPr="008400E4">
              <w:rPr>
                <w:rFonts w:ascii="Arial" w:hAnsi="Arial" w:cs="Arial"/>
                <w:sz w:val="24"/>
                <w:szCs w:val="24"/>
              </w:rPr>
              <w:t xml:space="preserve"> и др.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Разыгрывать сценки в парах в соответствии с коммуникативной задачей и ситуацией общения.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Понимать основное содержание текста и отвечать на вопросы по содержанию прослушанного.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Читать полилог , проверяя понимание прочитанного с помощью вопросов и поиска в тексте эквивалентов к русским предложениям.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Повторять лексику и грамматику по теме главы.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Выполнять упражнения из учебника и рабочей тетради по выбору учителя и учащихся.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Работать над выбранным проектом.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Повторять материал предыдущих глав.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Описывать комнату немецкого школьника.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Рассказывать об экологических проблемах</w:t>
            </w:r>
          </w:p>
        </w:tc>
      </w:tr>
      <w:tr w:rsidR="00C14634" w:rsidRPr="008400E4" w:rsidTr="00B47FFB">
        <w:tc>
          <w:tcPr>
            <w:tcW w:w="15920" w:type="dxa"/>
            <w:gridSpan w:val="2"/>
          </w:tcPr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14634" w:rsidRPr="008400E4" w:rsidRDefault="00C146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de-DE"/>
              </w:rPr>
            </w:pPr>
            <w:r w:rsidRPr="008400E4">
              <w:rPr>
                <w:rFonts w:ascii="Arial" w:hAnsi="Arial" w:cs="Arial"/>
                <w:b/>
                <w:sz w:val="24"/>
                <w:szCs w:val="24"/>
                <w:lang w:val="de-DE"/>
              </w:rPr>
              <w:t xml:space="preserve">Kapitel VI. Wie sieht Gabis Stadt zu verschiedenen Jahreszeiten aus?(9 </w:t>
            </w:r>
            <w:r w:rsidRPr="008400E4">
              <w:rPr>
                <w:rFonts w:ascii="Arial" w:hAnsi="Arial" w:cs="Arial"/>
                <w:b/>
                <w:sz w:val="24"/>
                <w:szCs w:val="24"/>
              </w:rPr>
              <w:t>часов</w:t>
            </w:r>
            <w:r w:rsidRPr="008400E4">
              <w:rPr>
                <w:rFonts w:ascii="Arial" w:hAnsi="Arial" w:cs="Arial"/>
                <w:b/>
                <w:sz w:val="24"/>
                <w:szCs w:val="24"/>
                <w:lang w:val="de-DE"/>
              </w:rPr>
              <w:t>)</w:t>
            </w:r>
          </w:p>
        </w:tc>
      </w:tr>
      <w:tr w:rsidR="00C14634" w:rsidRPr="008400E4" w:rsidTr="00B47FFB">
        <w:tc>
          <w:tcPr>
            <w:tcW w:w="7960" w:type="dxa"/>
          </w:tcPr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de-DE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Диалог</w:t>
            </w:r>
            <w:r w:rsidRPr="008400E4">
              <w:rPr>
                <w:rFonts w:ascii="Arial" w:hAnsi="Arial" w:cs="Arial"/>
                <w:sz w:val="24"/>
                <w:szCs w:val="24"/>
                <w:lang w:val="de-DE"/>
              </w:rPr>
              <w:t xml:space="preserve"> – </w:t>
            </w:r>
            <w:r w:rsidRPr="008400E4">
              <w:rPr>
                <w:rFonts w:ascii="Arial" w:hAnsi="Arial" w:cs="Arial"/>
                <w:sz w:val="24"/>
                <w:szCs w:val="24"/>
              </w:rPr>
              <w:t>обменмнениями</w:t>
            </w:r>
            <w:r w:rsidRPr="008400E4">
              <w:rPr>
                <w:rFonts w:ascii="Arial" w:hAnsi="Arial" w:cs="Arial"/>
                <w:sz w:val="24"/>
                <w:szCs w:val="24"/>
                <w:lang w:val="de-DE"/>
              </w:rPr>
              <w:t xml:space="preserve"> «</w:t>
            </w:r>
            <w:r w:rsidRPr="008400E4">
              <w:rPr>
                <w:rFonts w:ascii="Arial" w:hAnsi="Arial" w:cs="Arial"/>
                <w:b/>
                <w:sz w:val="24"/>
                <w:szCs w:val="24"/>
                <w:lang w:val="de-DE"/>
              </w:rPr>
              <w:t>Dieter telefoniert mit Gabi</w:t>
            </w:r>
            <w:r w:rsidRPr="008400E4">
              <w:rPr>
                <w:rFonts w:ascii="Arial" w:hAnsi="Arial" w:cs="Arial"/>
                <w:sz w:val="24"/>
                <w:szCs w:val="24"/>
                <w:lang w:val="de-DE"/>
              </w:rPr>
              <w:t>».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Рисунки с подписями, в которых содержатся слова с пропусками.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 xml:space="preserve">Тема « </w:t>
            </w:r>
            <w:r w:rsidRPr="008400E4">
              <w:rPr>
                <w:rFonts w:ascii="Arial" w:hAnsi="Arial" w:cs="Arial"/>
                <w:b/>
                <w:sz w:val="24"/>
                <w:szCs w:val="24"/>
                <w:lang w:val="en-US"/>
              </w:rPr>
              <w:t>DieJahreszeiten</w:t>
            </w:r>
            <w:r w:rsidRPr="008400E4">
              <w:rPr>
                <w:rFonts w:ascii="Arial" w:hAnsi="Arial" w:cs="Arial"/>
                <w:sz w:val="24"/>
                <w:szCs w:val="24"/>
              </w:rPr>
              <w:t>» (</w:t>
            </w:r>
            <w:r w:rsidRPr="008400E4">
              <w:rPr>
                <w:rFonts w:ascii="Arial" w:hAnsi="Arial" w:cs="Arial"/>
                <w:i/>
                <w:sz w:val="24"/>
                <w:szCs w:val="24"/>
              </w:rPr>
              <w:t>предъявление новой лексики</w:t>
            </w:r>
            <w:r w:rsidRPr="008400E4">
              <w:rPr>
                <w:rFonts w:ascii="Arial" w:hAnsi="Arial" w:cs="Arial"/>
                <w:sz w:val="24"/>
                <w:szCs w:val="24"/>
              </w:rPr>
              <w:t>)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Стихотворный материал (строки из песен о различных временах года)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8400E4">
              <w:rPr>
                <w:rFonts w:ascii="Arial" w:hAnsi="Arial" w:cs="Arial"/>
                <w:sz w:val="24"/>
                <w:szCs w:val="24"/>
                <w:u w:val="single"/>
              </w:rPr>
              <w:t>Грамматический материал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Упражнения на предъявление порядковых числительных и тренировку в их употреблении.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Диалог «</w:t>
            </w:r>
            <w:r w:rsidRPr="008400E4">
              <w:rPr>
                <w:rFonts w:ascii="Arial" w:hAnsi="Arial" w:cs="Arial"/>
                <w:sz w:val="24"/>
                <w:szCs w:val="24"/>
                <w:lang w:val="en-US"/>
              </w:rPr>
              <w:t>GabiundRobi</w:t>
            </w:r>
            <w:r w:rsidRPr="008400E4">
              <w:rPr>
                <w:rFonts w:ascii="Arial" w:hAnsi="Arial" w:cs="Arial"/>
                <w:sz w:val="24"/>
                <w:szCs w:val="24"/>
              </w:rPr>
              <w:t>».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Вопросы о праздниках в Германии.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Образцы поздравительных открыток к различным праздникам.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Вопросы о временах года.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Диалог «</w:t>
            </w:r>
            <w:r w:rsidRPr="008400E4">
              <w:rPr>
                <w:rFonts w:ascii="Arial" w:hAnsi="Arial" w:cs="Arial"/>
                <w:b/>
                <w:sz w:val="24"/>
                <w:szCs w:val="24"/>
                <w:lang w:val="en-US"/>
              </w:rPr>
              <w:t>FrauFrosundFrauHolfeld</w:t>
            </w:r>
            <w:r w:rsidRPr="008400E4">
              <w:rPr>
                <w:rFonts w:ascii="Arial" w:hAnsi="Arial" w:cs="Arial"/>
                <w:sz w:val="24"/>
                <w:szCs w:val="24"/>
              </w:rPr>
              <w:t>».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de-DE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Диалог</w:t>
            </w:r>
            <w:r w:rsidRPr="008400E4">
              <w:rPr>
                <w:rFonts w:ascii="Arial" w:hAnsi="Arial" w:cs="Arial"/>
                <w:sz w:val="24"/>
                <w:szCs w:val="24"/>
                <w:lang w:val="de-DE"/>
              </w:rPr>
              <w:t xml:space="preserve"> «</w:t>
            </w:r>
            <w:r w:rsidRPr="008400E4">
              <w:rPr>
                <w:rFonts w:ascii="Arial" w:hAnsi="Arial" w:cs="Arial"/>
                <w:b/>
                <w:sz w:val="24"/>
                <w:szCs w:val="24"/>
                <w:lang w:val="de-DE"/>
              </w:rPr>
              <w:t>Sandra und die Verkauferin</w:t>
            </w:r>
            <w:r w:rsidRPr="008400E4">
              <w:rPr>
                <w:rFonts w:ascii="Arial" w:hAnsi="Arial" w:cs="Arial"/>
                <w:sz w:val="24"/>
                <w:szCs w:val="24"/>
                <w:lang w:val="de-DE"/>
              </w:rPr>
              <w:t>».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Упражнение, направленное на словообразование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Упражнения, направленные на повторение лексики.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  <w:lang w:val="de-DE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Ситуации</w:t>
            </w:r>
            <w:r w:rsidRPr="008400E4">
              <w:rPr>
                <w:rFonts w:ascii="Arial" w:hAnsi="Arial" w:cs="Arial"/>
                <w:sz w:val="24"/>
                <w:szCs w:val="24"/>
                <w:lang w:val="de-DE"/>
              </w:rPr>
              <w:t xml:space="preserve">: « </w:t>
            </w:r>
            <w:r w:rsidRPr="008400E4">
              <w:rPr>
                <w:rFonts w:ascii="Arial" w:hAnsi="Arial" w:cs="Arial"/>
                <w:b/>
                <w:sz w:val="24"/>
                <w:szCs w:val="24"/>
                <w:lang w:val="de-DE"/>
              </w:rPr>
              <w:t>Auf der Stra</w:t>
            </w:r>
            <w:r w:rsidRPr="008400E4">
              <w:rPr>
                <w:rFonts w:ascii="Arial" w:hAnsi="Arial" w:cs="Arial"/>
                <w:b/>
                <w:sz w:val="24"/>
                <w:szCs w:val="24"/>
                <w:lang w:val="en-US"/>
              </w:rPr>
              <w:t>β</w:t>
            </w:r>
            <w:r w:rsidRPr="008400E4">
              <w:rPr>
                <w:rFonts w:ascii="Arial" w:hAnsi="Arial" w:cs="Arial"/>
                <w:b/>
                <w:sz w:val="24"/>
                <w:szCs w:val="24"/>
                <w:lang w:val="de-DE"/>
              </w:rPr>
              <w:t>e», «Im Supermarkt», «Begegnung», «Bekanntschaft», «Ein Tourist m</w:t>
            </w:r>
            <w:r w:rsidRPr="008400E4">
              <w:rPr>
                <w:rFonts w:ascii="Arial" w:hAnsi="Arial" w:cs="Arial"/>
                <w:b/>
                <w:sz w:val="24"/>
                <w:szCs w:val="24"/>
              </w:rPr>
              <w:t>о</w:t>
            </w:r>
            <w:r w:rsidRPr="008400E4">
              <w:rPr>
                <w:rFonts w:ascii="Arial" w:hAnsi="Arial" w:cs="Arial"/>
                <w:b/>
                <w:sz w:val="24"/>
                <w:szCs w:val="24"/>
                <w:lang w:val="de-DE"/>
              </w:rPr>
              <w:t>chte wissen…».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  <w:lang w:val="de-DE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Текст</w:t>
            </w:r>
            <w:r w:rsidRPr="008400E4">
              <w:rPr>
                <w:rFonts w:ascii="Arial" w:hAnsi="Arial" w:cs="Arial"/>
                <w:sz w:val="24"/>
                <w:szCs w:val="24"/>
                <w:lang w:val="de-DE"/>
              </w:rPr>
              <w:t xml:space="preserve"> «</w:t>
            </w:r>
            <w:r w:rsidRPr="008400E4">
              <w:rPr>
                <w:rFonts w:ascii="Arial" w:hAnsi="Arial" w:cs="Arial"/>
                <w:b/>
                <w:sz w:val="24"/>
                <w:szCs w:val="24"/>
                <w:lang w:val="de-DE"/>
              </w:rPr>
              <w:t>Wo wohnt der Osterhase?»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Вопросы к тексту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Повторение материала главы.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Работа над проектом.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Повторение материала предыдущих глав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Информация о рождественском базаре и рождественской пирамиде, о проведении карнавала в Германии, праздновании Пасхи и о поделках, которые могут мастерить в качестве подарков к праздникам.</w:t>
            </w:r>
          </w:p>
        </w:tc>
        <w:tc>
          <w:tcPr>
            <w:tcW w:w="7960" w:type="dxa"/>
          </w:tcPr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Воспринимать текст в аудиозаписи с пониманием основного содержания.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Читать диалог по ролям и инсценировать его.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Описывать рисунки, используя небольшие тексты к рисункам с пропусками.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Семантизировать незнакомую лексику с опорой на контекст и с помощью перевода.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Употреблять новые слова при составлении подписей под рисунками.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Переводить словосочетания с русского языка на немецкий по теме «Времена года»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Воспринимать на слух строки немецких песен о временах года и находить соответствия немецкого текста и русского перевода.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Употреблять в речи порядковые числительные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Воспринимать на слух небольшой по объему диалог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Читать диалог по ролям и инсценировать его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Называть по-немецки праздники в германии и делать подписи к рисункам.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-Расспрашивать собеседника о праздниках в Германии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-Писать поздравительные открытки (по образцу)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Расспрашивать своего речевого партнера о временах года в городе.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Воспринимать диалог в аудиозаписи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Читать в группах диалог вместе с диктором.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Разыгрывать диалоги в группах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Составлять диалоги по аналогии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Определять значение однокоренных слов</w:t>
            </w:r>
          </w:p>
          <w:p w:rsidR="00C14634" w:rsidRPr="008400E4" w:rsidRDefault="00C14634">
            <w:pPr>
              <w:spacing w:after="0" w:line="240" w:lineRule="auto"/>
              <w:ind w:left="36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Писать правильно новые слова.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Систематизировать лексику по тематическому принципу.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Описывать город в любое время года.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Вести диалоги  в ситуациях «На улице», «В супермаркете», «Знакомство»  и т.д.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Высказывать предположения о содержании текста.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Читать текст с пониманием основного содержания.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Отвечать на вопросы по содержанию прочитанного, используя информацию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Повторять лексику и грамматику по теме главы.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Выполнять упражнения из учебника и рабочей тетради по выбору учителя и учащихся.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Работать над выбранным проектом.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Повторять материал предыдущих глав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Читать текст с выбором необходимой/интересующей информации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Использовать полученную из текстов информацию</w:t>
            </w:r>
          </w:p>
        </w:tc>
      </w:tr>
      <w:tr w:rsidR="00C14634" w:rsidRPr="008400E4" w:rsidTr="00B47FFB">
        <w:tc>
          <w:tcPr>
            <w:tcW w:w="15920" w:type="dxa"/>
            <w:gridSpan w:val="2"/>
          </w:tcPr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14634" w:rsidRPr="008400E4" w:rsidRDefault="00C146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de-DE"/>
              </w:rPr>
            </w:pPr>
            <w:r w:rsidRPr="008400E4">
              <w:rPr>
                <w:rFonts w:ascii="Arial" w:hAnsi="Arial" w:cs="Arial"/>
                <w:b/>
                <w:sz w:val="24"/>
                <w:szCs w:val="24"/>
                <w:lang w:val="de-DE"/>
              </w:rPr>
              <w:t>Kapitel VII. Gro</w:t>
            </w:r>
            <w:r w:rsidRPr="008400E4">
              <w:rPr>
                <w:rFonts w:ascii="Arial" w:hAnsi="Arial" w:cs="Arial"/>
                <w:b/>
                <w:sz w:val="24"/>
                <w:szCs w:val="24"/>
                <w:lang w:val="en-US"/>
              </w:rPr>
              <w:t>β</w:t>
            </w:r>
            <w:r w:rsidRPr="008400E4">
              <w:rPr>
                <w:rFonts w:ascii="Arial" w:hAnsi="Arial" w:cs="Arial"/>
                <w:b/>
                <w:sz w:val="24"/>
                <w:szCs w:val="24"/>
              </w:rPr>
              <w:t>е</w:t>
            </w:r>
            <w:r w:rsidRPr="008400E4">
              <w:rPr>
                <w:rFonts w:ascii="Arial" w:hAnsi="Arial" w:cs="Arial"/>
                <w:b/>
                <w:sz w:val="24"/>
                <w:szCs w:val="24"/>
                <w:lang w:val="de-DE"/>
              </w:rPr>
              <w:t xml:space="preserve">s Reinemachen in der Stadt. Eine tolle Idee! Aber…. (9 </w:t>
            </w:r>
            <w:r w:rsidRPr="008400E4">
              <w:rPr>
                <w:rFonts w:ascii="Arial" w:hAnsi="Arial" w:cs="Arial"/>
                <w:b/>
                <w:sz w:val="24"/>
                <w:szCs w:val="24"/>
              </w:rPr>
              <w:t>часов</w:t>
            </w:r>
            <w:r w:rsidRPr="008400E4">
              <w:rPr>
                <w:rFonts w:ascii="Arial" w:hAnsi="Arial" w:cs="Arial"/>
                <w:b/>
                <w:sz w:val="24"/>
                <w:szCs w:val="24"/>
                <w:lang w:val="de-DE"/>
              </w:rPr>
              <w:t>)</w:t>
            </w:r>
          </w:p>
        </w:tc>
      </w:tr>
      <w:tr w:rsidR="00C14634" w:rsidRPr="008400E4" w:rsidTr="00B47FFB">
        <w:tc>
          <w:tcPr>
            <w:tcW w:w="7960" w:type="dxa"/>
          </w:tcPr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«</w:t>
            </w:r>
            <w:r w:rsidRPr="008400E4">
              <w:rPr>
                <w:rFonts w:ascii="Arial" w:hAnsi="Arial" w:cs="Arial"/>
                <w:sz w:val="24"/>
                <w:szCs w:val="24"/>
                <w:lang w:val="de-DE"/>
              </w:rPr>
              <w:t>Umweltschutz</w:t>
            </w:r>
            <w:r w:rsidRPr="008400E4">
              <w:rPr>
                <w:rFonts w:ascii="Arial" w:hAnsi="Arial" w:cs="Arial"/>
                <w:sz w:val="24"/>
                <w:szCs w:val="24"/>
              </w:rPr>
              <w:t>» (презентация новой лексики по теме)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de-DE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Текст</w:t>
            </w:r>
            <w:r w:rsidRPr="008400E4">
              <w:rPr>
                <w:rFonts w:ascii="Arial" w:hAnsi="Arial" w:cs="Arial"/>
                <w:sz w:val="24"/>
                <w:szCs w:val="24"/>
                <w:lang w:val="de-DE"/>
              </w:rPr>
              <w:t xml:space="preserve"> «Umweltschutz ist ein internationales Problem».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de-DE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Диалог</w:t>
            </w:r>
            <w:r w:rsidRPr="008400E4">
              <w:rPr>
                <w:rFonts w:ascii="Arial" w:hAnsi="Arial" w:cs="Arial"/>
                <w:sz w:val="24"/>
                <w:szCs w:val="24"/>
                <w:lang w:val="de-DE"/>
              </w:rPr>
              <w:t xml:space="preserve"> «Gabi und Markus sprechen mit ihrer Klassenlehrerin»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8400E4">
              <w:rPr>
                <w:rFonts w:ascii="Arial" w:hAnsi="Arial" w:cs="Arial"/>
                <w:sz w:val="24"/>
                <w:szCs w:val="24"/>
                <w:u w:val="single"/>
              </w:rPr>
              <w:t>Грамматический материал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 xml:space="preserve">Модальные глаголы  </w:t>
            </w:r>
            <w:r w:rsidRPr="008400E4">
              <w:rPr>
                <w:rFonts w:ascii="Arial" w:hAnsi="Arial" w:cs="Arial"/>
                <w:sz w:val="24"/>
                <w:szCs w:val="24"/>
                <w:lang w:val="en-US"/>
              </w:rPr>
              <w:t>m</w:t>
            </w:r>
            <w:r w:rsidRPr="008400E4">
              <w:rPr>
                <w:rFonts w:ascii="Arial" w:hAnsi="Arial" w:cs="Arial"/>
                <w:sz w:val="24"/>
                <w:szCs w:val="24"/>
              </w:rPr>
              <w:t>ü</w:t>
            </w:r>
            <w:r w:rsidRPr="008400E4">
              <w:rPr>
                <w:rFonts w:ascii="Arial" w:hAnsi="Arial" w:cs="Arial"/>
                <w:sz w:val="24"/>
                <w:szCs w:val="24"/>
                <w:lang w:val="en-US"/>
              </w:rPr>
              <w:t>ssen</w:t>
            </w:r>
            <w:r w:rsidRPr="008400E4">
              <w:rPr>
                <w:rFonts w:ascii="Arial" w:hAnsi="Arial" w:cs="Arial"/>
                <w:sz w:val="24"/>
                <w:szCs w:val="24"/>
              </w:rPr>
              <w:t xml:space="preserve"> и  </w:t>
            </w:r>
            <w:r w:rsidRPr="008400E4">
              <w:rPr>
                <w:rFonts w:ascii="Arial" w:hAnsi="Arial" w:cs="Arial"/>
                <w:sz w:val="24"/>
                <w:szCs w:val="24"/>
                <w:lang w:val="en-US"/>
              </w:rPr>
              <w:t>sollen</w:t>
            </w:r>
            <w:r w:rsidRPr="008400E4">
              <w:rPr>
                <w:rFonts w:ascii="Arial" w:hAnsi="Arial" w:cs="Arial"/>
                <w:sz w:val="24"/>
                <w:szCs w:val="24"/>
              </w:rPr>
              <w:t xml:space="preserve">  в </w:t>
            </w:r>
            <w:r w:rsidRPr="008400E4">
              <w:rPr>
                <w:rFonts w:ascii="Arial" w:hAnsi="Arial" w:cs="Arial"/>
                <w:sz w:val="24"/>
                <w:szCs w:val="24"/>
                <w:lang w:val="en-US"/>
              </w:rPr>
              <w:t>Pr</w:t>
            </w:r>
            <w:r w:rsidRPr="008400E4">
              <w:rPr>
                <w:rFonts w:ascii="Arial" w:eastAsia="MS Mincho" w:hAnsi="Arial" w:cs="Arial"/>
                <w:sz w:val="24"/>
                <w:szCs w:val="24"/>
              </w:rPr>
              <w:t>ӓ</w:t>
            </w:r>
            <w:r w:rsidRPr="008400E4">
              <w:rPr>
                <w:rFonts w:ascii="Arial" w:hAnsi="Arial" w:cs="Arial"/>
                <w:sz w:val="24"/>
                <w:szCs w:val="24"/>
                <w:lang w:val="en-US"/>
              </w:rPr>
              <w:t>sens</w:t>
            </w:r>
            <w:r w:rsidRPr="008400E4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Вопросы по теме.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 xml:space="preserve">Рифмовка « </w:t>
            </w:r>
            <w:r w:rsidRPr="008400E4">
              <w:rPr>
                <w:rFonts w:ascii="Arial" w:hAnsi="Arial" w:cs="Arial"/>
                <w:sz w:val="24"/>
                <w:szCs w:val="24"/>
                <w:lang w:val="de-DE"/>
              </w:rPr>
              <w:t>Werarbeite</w:t>
            </w:r>
            <w:r w:rsidRPr="008400E4">
              <w:rPr>
                <w:rFonts w:ascii="Arial" w:hAnsi="Arial" w:cs="Arial"/>
                <w:sz w:val="24"/>
                <w:szCs w:val="24"/>
              </w:rPr>
              <w:t xml:space="preserve">е </w:t>
            </w:r>
            <w:r w:rsidRPr="008400E4">
              <w:rPr>
                <w:rFonts w:ascii="Arial" w:hAnsi="Arial" w:cs="Arial"/>
                <w:sz w:val="24"/>
                <w:szCs w:val="24"/>
                <w:lang w:val="de-DE"/>
              </w:rPr>
              <w:t>wo</w:t>
            </w:r>
            <w:r w:rsidRPr="008400E4">
              <w:rPr>
                <w:rFonts w:ascii="Arial" w:hAnsi="Arial" w:cs="Arial"/>
                <w:sz w:val="24"/>
                <w:szCs w:val="24"/>
              </w:rPr>
              <w:t>?».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Диалогидлячтенияиинсценированиявгруппах: «</w:t>
            </w:r>
            <w:r w:rsidRPr="008400E4">
              <w:rPr>
                <w:rFonts w:ascii="Arial" w:hAnsi="Arial" w:cs="Arial"/>
                <w:sz w:val="24"/>
                <w:szCs w:val="24"/>
                <w:lang w:val="de-DE"/>
              </w:rPr>
              <w:t>Dieter</w:t>
            </w:r>
            <w:r w:rsidRPr="008400E4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Pr="008400E4">
              <w:rPr>
                <w:rFonts w:ascii="Arial" w:hAnsi="Arial" w:cs="Arial"/>
                <w:sz w:val="24"/>
                <w:szCs w:val="24"/>
                <w:lang w:val="de-DE"/>
              </w:rPr>
              <w:t>Gabi</w:t>
            </w:r>
            <w:r w:rsidRPr="008400E4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Pr="008400E4">
              <w:rPr>
                <w:rFonts w:ascii="Arial" w:hAnsi="Arial" w:cs="Arial"/>
                <w:sz w:val="24"/>
                <w:szCs w:val="24"/>
                <w:lang w:val="de-DE"/>
              </w:rPr>
              <w:t>KosmiundMarkus</w:t>
            </w:r>
            <w:r w:rsidRPr="008400E4">
              <w:rPr>
                <w:rFonts w:ascii="Arial" w:hAnsi="Arial" w:cs="Arial"/>
                <w:sz w:val="24"/>
                <w:szCs w:val="24"/>
              </w:rPr>
              <w:t>», «</w:t>
            </w:r>
            <w:r w:rsidRPr="008400E4">
              <w:rPr>
                <w:rFonts w:ascii="Arial" w:hAnsi="Arial" w:cs="Arial"/>
                <w:sz w:val="24"/>
                <w:szCs w:val="24"/>
                <w:lang w:val="de-DE"/>
              </w:rPr>
              <w:t>FrauWeberundHerrMeier</w:t>
            </w:r>
            <w:r w:rsidRPr="008400E4">
              <w:rPr>
                <w:rFonts w:ascii="Arial" w:hAnsi="Arial" w:cs="Arial"/>
                <w:sz w:val="24"/>
                <w:szCs w:val="24"/>
              </w:rPr>
              <w:t>».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8400E4">
              <w:rPr>
                <w:rFonts w:ascii="Arial" w:hAnsi="Arial" w:cs="Arial"/>
                <w:sz w:val="24"/>
                <w:szCs w:val="24"/>
                <w:u w:val="single"/>
              </w:rPr>
              <w:t>Грамматический материал</w:t>
            </w:r>
          </w:p>
          <w:p w:rsidR="00C14634" w:rsidRPr="008400E4" w:rsidRDefault="00C14634" w:rsidP="00CD0FF7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400E4">
              <w:rPr>
                <w:rFonts w:ascii="Arial" w:hAnsi="Arial" w:cs="Arial"/>
                <w:sz w:val="24"/>
                <w:szCs w:val="24"/>
                <w:lang w:eastAsia="ru-RU"/>
              </w:rPr>
              <w:t>Употреблениепредлогов</w:t>
            </w:r>
            <w:r w:rsidRPr="008400E4">
              <w:rPr>
                <w:rFonts w:ascii="Arial" w:hAnsi="Arial" w:cs="Arial"/>
                <w:sz w:val="24"/>
                <w:szCs w:val="24"/>
                <w:lang w:val="de-DE" w:eastAsia="ru-RU"/>
              </w:rPr>
              <w:t xml:space="preserve"> mit, nach,  aus,  zu von,  bei + DAtiv.  </w:t>
            </w:r>
            <w:r w:rsidRPr="008400E4">
              <w:rPr>
                <w:rFonts w:ascii="Arial" w:hAnsi="Arial" w:cs="Arial"/>
                <w:sz w:val="24"/>
                <w:szCs w:val="24"/>
                <w:lang w:eastAsia="ru-RU"/>
              </w:rPr>
              <w:t xml:space="preserve">Упражнения на предъявление и тренировку в употреблении предлогов </w:t>
            </w:r>
            <w:r w:rsidRPr="008400E4">
              <w:rPr>
                <w:rFonts w:ascii="Arial" w:hAnsi="Arial" w:cs="Arial"/>
                <w:sz w:val="24"/>
                <w:szCs w:val="24"/>
                <w:lang w:val="en-US" w:eastAsia="ru-RU"/>
              </w:rPr>
              <w:t>mit</w:t>
            </w:r>
            <w:r w:rsidRPr="008400E4">
              <w:rPr>
                <w:rFonts w:ascii="Arial" w:hAnsi="Arial" w:cs="Arial"/>
                <w:sz w:val="24"/>
                <w:szCs w:val="24"/>
                <w:lang w:eastAsia="ru-RU"/>
              </w:rPr>
              <w:t xml:space="preserve">, </w:t>
            </w:r>
            <w:r w:rsidRPr="008400E4">
              <w:rPr>
                <w:rFonts w:ascii="Arial" w:hAnsi="Arial" w:cs="Arial"/>
                <w:sz w:val="24"/>
                <w:szCs w:val="24"/>
                <w:lang w:val="en-US" w:eastAsia="ru-RU"/>
              </w:rPr>
              <w:t>nach</w:t>
            </w:r>
            <w:r w:rsidRPr="008400E4">
              <w:rPr>
                <w:rFonts w:ascii="Arial" w:hAnsi="Arial" w:cs="Arial"/>
                <w:sz w:val="24"/>
                <w:szCs w:val="24"/>
                <w:lang w:eastAsia="ru-RU"/>
              </w:rPr>
              <w:t xml:space="preserve">,  </w:t>
            </w:r>
            <w:r w:rsidRPr="008400E4">
              <w:rPr>
                <w:rFonts w:ascii="Arial" w:hAnsi="Arial" w:cs="Arial"/>
                <w:sz w:val="24"/>
                <w:szCs w:val="24"/>
                <w:lang w:val="en-US" w:eastAsia="ru-RU"/>
              </w:rPr>
              <w:t>aus</w:t>
            </w:r>
            <w:r w:rsidRPr="008400E4">
              <w:rPr>
                <w:rFonts w:ascii="Arial" w:hAnsi="Arial" w:cs="Arial"/>
                <w:sz w:val="24"/>
                <w:szCs w:val="24"/>
                <w:lang w:eastAsia="ru-RU"/>
              </w:rPr>
              <w:t xml:space="preserve">,  </w:t>
            </w:r>
            <w:r w:rsidRPr="008400E4">
              <w:rPr>
                <w:rFonts w:ascii="Arial" w:hAnsi="Arial" w:cs="Arial"/>
                <w:sz w:val="24"/>
                <w:szCs w:val="24"/>
                <w:lang w:val="en-US" w:eastAsia="ru-RU"/>
              </w:rPr>
              <w:t>zuvon</w:t>
            </w:r>
            <w:r w:rsidRPr="008400E4">
              <w:rPr>
                <w:rFonts w:ascii="Arial" w:hAnsi="Arial" w:cs="Arial"/>
                <w:sz w:val="24"/>
                <w:szCs w:val="24"/>
                <w:lang w:eastAsia="ru-RU"/>
              </w:rPr>
              <w:t xml:space="preserve">,  </w:t>
            </w:r>
            <w:r w:rsidRPr="008400E4">
              <w:rPr>
                <w:rFonts w:ascii="Arial" w:hAnsi="Arial" w:cs="Arial"/>
                <w:sz w:val="24"/>
                <w:szCs w:val="24"/>
                <w:lang w:val="en-US" w:eastAsia="ru-RU"/>
              </w:rPr>
              <w:t>bei</w:t>
            </w:r>
            <w:r w:rsidRPr="008400E4">
              <w:rPr>
                <w:rFonts w:ascii="Arial" w:hAnsi="Arial" w:cs="Arial"/>
                <w:sz w:val="24"/>
                <w:szCs w:val="24"/>
                <w:lang w:eastAsia="ru-RU"/>
              </w:rPr>
              <w:t xml:space="preserve"> + </w:t>
            </w:r>
            <w:r w:rsidRPr="008400E4">
              <w:rPr>
                <w:rFonts w:ascii="Arial" w:hAnsi="Arial" w:cs="Arial"/>
                <w:sz w:val="24"/>
                <w:szCs w:val="24"/>
                <w:lang w:val="en-US" w:eastAsia="ru-RU"/>
              </w:rPr>
              <w:t>DAtiv</w:t>
            </w:r>
            <w:r w:rsidRPr="008400E4">
              <w:rPr>
                <w:rFonts w:ascii="Arial" w:hAnsi="Arial" w:cs="Arial"/>
                <w:sz w:val="24"/>
                <w:szCs w:val="24"/>
                <w:lang w:eastAsia="ru-RU"/>
              </w:rPr>
              <w:t>.</w:t>
            </w:r>
          </w:p>
          <w:p w:rsidR="00C14634" w:rsidRPr="008400E4" w:rsidRDefault="00C14634" w:rsidP="00CD0FF7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400E4">
              <w:rPr>
                <w:rFonts w:ascii="Arial" w:hAnsi="Arial" w:cs="Arial"/>
                <w:sz w:val="24"/>
                <w:szCs w:val="24"/>
                <w:lang w:eastAsia="ru-RU"/>
              </w:rPr>
              <w:t>Повторение:</w:t>
            </w:r>
          </w:p>
          <w:p w:rsidR="00C14634" w:rsidRPr="008400E4" w:rsidRDefault="00C14634">
            <w:pPr>
              <w:pStyle w:val="ListParagraph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400E4">
              <w:rPr>
                <w:rFonts w:ascii="Arial" w:hAnsi="Arial" w:cs="Arial"/>
                <w:sz w:val="24"/>
                <w:szCs w:val="24"/>
                <w:lang w:eastAsia="ru-RU"/>
              </w:rPr>
              <w:t xml:space="preserve">Употребление существительных в </w:t>
            </w:r>
            <w:r w:rsidRPr="008400E4">
              <w:rPr>
                <w:rFonts w:ascii="Arial" w:hAnsi="Arial" w:cs="Arial"/>
                <w:sz w:val="24"/>
                <w:szCs w:val="24"/>
                <w:lang w:val="en-US" w:eastAsia="ru-RU"/>
              </w:rPr>
              <w:t>Akkusativ</w:t>
            </w:r>
            <w:r w:rsidRPr="008400E4">
              <w:rPr>
                <w:rFonts w:ascii="Arial" w:hAnsi="Arial" w:cs="Arial"/>
                <w:sz w:val="24"/>
                <w:szCs w:val="24"/>
                <w:lang w:eastAsia="ru-RU"/>
              </w:rPr>
              <w:t xml:space="preserve">  после глаголов  </w:t>
            </w:r>
            <w:r w:rsidRPr="008400E4">
              <w:rPr>
                <w:rFonts w:ascii="Arial" w:hAnsi="Arial" w:cs="Arial"/>
                <w:sz w:val="24"/>
                <w:szCs w:val="24"/>
                <w:lang w:val="en-US" w:eastAsia="ru-RU"/>
              </w:rPr>
              <w:t>nehmen</w:t>
            </w:r>
            <w:r w:rsidRPr="008400E4">
              <w:rPr>
                <w:rFonts w:ascii="Arial" w:hAnsi="Arial" w:cs="Arial"/>
                <w:sz w:val="24"/>
                <w:szCs w:val="24"/>
                <w:lang w:eastAsia="ru-RU"/>
              </w:rPr>
              <w:t xml:space="preserve">, </w:t>
            </w:r>
            <w:r w:rsidRPr="008400E4">
              <w:rPr>
                <w:rFonts w:ascii="Arial" w:hAnsi="Arial" w:cs="Arial"/>
                <w:sz w:val="24"/>
                <w:szCs w:val="24"/>
                <w:lang w:val="en-US" w:eastAsia="ru-RU"/>
              </w:rPr>
              <w:t>sehen</w:t>
            </w:r>
            <w:r w:rsidRPr="008400E4">
              <w:rPr>
                <w:rFonts w:ascii="Arial" w:hAnsi="Arial" w:cs="Arial"/>
                <w:sz w:val="24"/>
                <w:szCs w:val="24"/>
                <w:lang w:eastAsia="ru-RU"/>
              </w:rPr>
              <w:t xml:space="preserve">, </w:t>
            </w:r>
            <w:r w:rsidRPr="008400E4">
              <w:rPr>
                <w:rFonts w:ascii="Arial" w:hAnsi="Arial" w:cs="Arial"/>
                <w:sz w:val="24"/>
                <w:szCs w:val="24"/>
                <w:lang w:val="en-US" w:eastAsia="ru-RU"/>
              </w:rPr>
              <w:t>brauchen</w:t>
            </w:r>
            <w:r w:rsidRPr="008400E4">
              <w:rPr>
                <w:rFonts w:ascii="Arial" w:hAnsi="Arial" w:cs="Arial"/>
                <w:sz w:val="24"/>
                <w:szCs w:val="24"/>
                <w:lang w:eastAsia="ru-RU"/>
              </w:rPr>
              <w:t>.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Подстановочные упражнения на составление упражнений по образцу.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de-DE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Рифмовка</w:t>
            </w:r>
            <w:r w:rsidRPr="008400E4">
              <w:rPr>
                <w:rFonts w:ascii="Arial" w:hAnsi="Arial" w:cs="Arial"/>
                <w:sz w:val="24"/>
                <w:szCs w:val="24"/>
                <w:lang w:val="de-DE"/>
              </w:rPr>
              <w:t xml:space="preserve"> «Wir malen, bauen, basteln…»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8400E4">
              <w:rPr>
                <w:rFonts w:ascii="Arial" w:hAnsi="Arial" w:cs="Arial"/>
                <w:sz w:val="24"/>
                <w:szCs w:val="24"/>
                <w:u w:val="single"/>
              </w:rPr>
              <w:t>Грамматический материал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Повторение: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Образование степеней сравнения прилагательных.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Упражнения на закрепление грамматического материала.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Образцы высказываний о том, как школьники работают над проектами. Упражнения с пропусками для повторения лексики по теме.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 xml:space="preserve"> Серия мини-диалогов, которые характерны при работе над проектами.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 xml:space="preserve"> Телефонный разговор </w:t>
            </w:r>
            <w:r w:rsidRPr="008400E4">
              <w:rPr>
                <w:rFonts w:ascii="Arial" w:hAnsi="Arial" w:cs="Arial"/>
                <w:b/>
                <w:sz w:val="24"/>
                <w:szCs w:val="24"/>
              </w:rPr>
              <w:t>“</w:t>
            </w:r>
            <w:r w:rsidRPr="008400E4">
              <w:rPr>
                <w:rFonts w:ascii="Arial" w:hAnsi="Arial" w:cs="Arial"/>
                <w:b/>
                <w:sz w:val="24"/>
                <w:szCs w:val="24"/>
                <w:lang w:val="en-US"/>
              </w:rPr>
              <w:t>MarkusundGabi</w:t>
            </w:r>
            <w:r w:rsidRPr="008400E4">
              <w:rPr>
                <w:rFonts w:ascii="Arial" w:hAnsi="Arial" w:cs="Arial"/>
                <w:b/>
                <w:sz w:val="24"/>
                <w:szCs w:val="24"/>
              </w:rPr>
              <w:t>”.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Упражнения, направленные на систематизацию лексики по подтеме</w:t>
            </w:r>
            <w:r w:rsidRPr="008400E4">
              <w:rPr>
                <w:rFonts w:ascii="Arial" w:hAnsi="Arial" w:cs="Arial"/>
                <w:b/>
                <w:sz w:val="24"/>
                <w:szCs w:val="24"/>
              </w:rPr>
              <w:t>“</w:t>
            </w:r>
            <w:r w:rsidRPr="008400E4">
              <w:rPr>
                <w:rFonts w:ascii="Arial" w:hAnsi="Arial" w:cs="Arial"/>
                <w:b/>
                <w:sz w:val="24"/>
                <w:szCs w:val="24"/>
                <w:lang w:val="en-US"/>
              </w:rPr>
              <w:t>Schulsachen</w:t>
            </w:r>
            <w:r w:rsidRPr="008400E4">
              <w:rPr>
                <w:rFonts w:ascii="Arial" w:hAnsi="Arial" w:cs="Arial"/>
                <w:b/>
                <w:sz w:val="24"/>
                <w:szCs w:val="24"/>
              </w:rPr>
              <w:t>”.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de-DE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 xml:space="preserve">  Ситуация</w:t>
            </w:r>
            <w:r w:rsidRPr="008400E4">
              <w:rPr>
                <w:rFonts w:ascii="Arial" w:hAnsi="Arial" w:cs="Arial"/>
                <w:b/>
                <w:sz w:val="24"/>
                <w:szCs w:val="24"/>
                <w:lang w:val="de-DE"/>
              </w:rPr>
              <w:t>“Gesprach mit der Klassenlehrerin”.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Упражнения, нацеленные на усвоение грамматического материала.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de-DE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 xml:space="preserve">  Текст</w:t>
            </w:r>
            <w:r w:rsidRPr="008400E4">
              <w:rPr>
                <w:rFonts w:ascii="Arial" w:hAnsi="Arial" w:cs="Arial"/>
                <w:b/>
                <w:sz w:val="24"/>
                <w:szCs w:val="24"/>
                <w:lang w:val="de-DE"/>
              </w:rPr>
              <w:t>“Wozu spielen Gabi, Markus und die anderen Bauarbeiter und Architekten?”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  <w:lang w:val="en-US"/>
              </w:rPr>
              <w:t>Wortsalat</w:t>
            </w:r>
            <w:r w:rsidRPr="008400E4">
              <w:rPr>
                <w:rFonts w:ascii="Arial" w:hAnsi="Arial" w:cs="Arial"/>
                <w:sz w:val="24"/>
                <w:szCs w:val="24"/>
              </w:rPr>
              <w:t xml:space="preserve"> (слова и словосочетания по теме “</w:t>
            </w:r>
            <w:r w:rsidRPr="008400E4">
              <w:rPr>
                <w:rFonts w:ascii="Arial" w:hAnsi="Arial" w:cs="Arial"/>
                <w:sz w:val="24"/>
                <w:szCs w:val="24"/>
                <w:lang w:val="en-US"/>
              </w:rPr>
              <w:t>Berufe</w:t>
            </w:r>
            <w:r w:rsidRPr="008400E4">
              <w:rPr>
                <w:rFonts w:ascii="Arial" w:hAnsi="Arial" w:cs="Arial"/>
                <w:sz w:val="24"/>
                <w:szCs w:val="24"/>
              </w:rPr>
              <w:t>”)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Повторение материала главы.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 xml:space="preserve"> Работа над проектом.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 xml:space="preserve"> Повторение материала предыдущих глав.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Аутентичный материал по подтеме “</w:t>
            </w:r>
            <w:r w:rsidRPr="008400E4">
              <w:rPr>
                <w:rFonts w:ascii="Arial" w:hAnsi="Arial" w:cs="Arial"/>
                <w:b/>
                <w:sz w:val="24"/>
                <w:szCs w:val="24"/>
                <w:lang w:val="en-US"/>
              </w:rPr>
              <w:t>WunschberufevondeutschenKindern</w:t>
            </w:r>
            <w:r w:rsidRPr="008400E4">
              <w:rPr>
                <w:rFonts w:ascii="Arial" w:hAnsi="Arial" w:cs="Arial"/>
                <w:sz w:val="24"/>
                <w:szCs w:val="24"/>
              </w:rPr>
              <w:t xml:space="preserve"> “</w:t>
            </w:r>
          </w:p>
        </w:tc>
        <w:tc>
          <w:tcPr>
            <w:tcW w:w="7960" w:type="dxa"/>
          </w:tcPr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Семантизировать самостоятельно лексику (с опорой на рисунок и контекст)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Читать текст, осуществляя выбор значимой информации.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Воспринимать на слух диалог, читать его по ролям и инсценировать.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 xml:space="preserve">-  Употреблять модальные глаголы </w:t>
            </w:r>
            <w:r w:rsidRPr="008400E4">
              <w:rPr>
                <w:rFonts w:ascii="Arial" w:hAnsi="Arial" w:cs="Arial"/>
                <w:sz w:val="24"/>
                <w:szCs w:val="24"/>
                <w:lang w:val="en-US"/>
              </w:rPr>
              <w:t>m</w:t>
            </w:r>
            <w:r w:rsidRPr="008400E4">
              <w:rPr>
                <w:rFonts w:ascii="Arial" w:hAnsi="Arial" w:cs="Arial"/>
                <w:sz w:val="24"/>
                <w:szCs w:val="24"/>
              </w:rPr>
              <w:t>ü</w:t>
            </w:r>
            <w:r w:rsidRPr="008400E4">
              <w:rPr>
                <w:rFonts w:ascii="Arial" w:hAnsi="Arial" w:cs="Arial"/>
                <w:sz w:val="24"/>
                <w:szCs w:val="24"/>
                <w:lang w:val="en-US"/>
              </w:rPr>
              <w:t>ssen</w:t>
            </w:r>
            <w:r w:rsidRPr="008400E4">
              <w:rPr>
                <w:rFonts w:ascii="Arial" w:hAnsi="Arial" w:cs="Arial"/>
                <w:sz w:val="24"/>
                <w:szCs w:val="24"/>
              </w:rPr>
              <w:t xml:space="preserve"> и  </w:t>
            </w:r>
            <w:r w:rsidRPr="008400E4">
              <w:rPr>
                <w:rFonts w:ascii="Arial" w:hAnsi="Arial" w:cs="Arial"/>
                <w:sz w:val="24"/>
                <w:szCs w:val="24"/>
                <w:lang w:val="en-US"/>
              </w:rPr>
              <w:t>sollen</w:t>
            </w:r>
            <w:r w:rsidRPr="008400E4">
              <w:rPr>
                <w:rFonts w:ascii="Arial" w:hAnsi="Arial" w:cs="Arial"/>
                <w:sz w:val="24"/>
                <w:szCs w:val="24"/>
              </w:rPr>
              <w:t xml:space="preserve"> в речи  в </w:t>
            </w:r>
            <w:r w:rsidRPr="008400E4">
              <w:rPr>
                <w:rFonts w:ascii="Arial" w:hAnsi="Arial" w:cs="Arial"/>
                <w:sz w:val="24"/>
                <w:szCs w:val="24"/>
                <w:lang w:val="en-US"/>
              </w:rPr>
              <w:t>Pr</w:t>
            </w:r>
            <w:r w:rsidRPr="008400E4">
              <w:rPr>
                <w:rFonts w:ascii="Arial" w:eastAsia="MS Mincho" w:hAnsi="Arial" w:cs="Arial"/>
                <w:sz w:val="24"/>
                <w:szCs w:val="24"/>
              </w:rPr>
              <w:t>ӓ</w:t>
            </w:r>
            <w:r w:rsidRPr="008400E4">
              <w:rPr>
                <w:rFonts w:ascii="Arial" w:hAnsi="Arial" w:cs="Arial"/>
                <w:sz w:val="24"/>
                <w:szCs w:val="24"/>
                <w:lang w:val="en-US"/>
              </w:rPr>
              <w:t>sens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Обсуждать информацию,  полученную из диалога, с использованием вопросов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C14634" w:rsidRPr="008400E4" w:rsidRDefault="00C14634">
            <w:pPr>
              <w:spacing w:after="0" w:line="240" w:lineRule="auto"/>
              <w:ind w:left="36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Совершенствовать фонетические умения и навыки, используя при этом различные рифмовки и стихотворения.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Работать над диалогами в группах с последующим обменом информацией о прочитанном.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 xml:space="preserve">- Употреблять в речи предлоги, требующие </w:t>
            </w:r>
            <w:r w:rsidRPr="008400E4">
              <w:rPr>
                <w:rFonts w:ascii="Arial" w:hAnsi="Arial" w:cs="Arial"/>
                <w:sz w:val="24"/>
                <w:szCs w:val="24"/>
                <w:lang w:val="en-US"/>
              </w:rPr>
              <w:t>Dativ</w:t>
            </w:r>
            <w:r w:rsidRPr="008400E4">
              <w:rPr>
                <w:rFonts w:ascii="Arial" w:hAnsi="Arial" w:cs="Arial"/>
                <w:sz w:val="24"/>
                <w:szCs w:val="24"/>
              </w:rPr>
              <w:t xml:space="preserve">  существительных.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 xml:space="preserve">- Узнавать на слух\ при чтении и употреблять в устных высказываниях и письменных произведениях существительные в </w:t>
            </w:r>
            <w:r w:rsidRPr="008400E4">
              <w:rPr>
                <w:rFonts w:ascii="Arial" w:hAnsi="Arial" w:cs="Arial"/>
                <w:sz w:val="24"/>
                <w:szCs w:val="24"/>
                <w:lang w:val="en-US"/>
              </w:rPr>
              <w:t>Akkusativ</w:t>
            </w:r>
            <w:r w:rsidRPr="008400E4">
              <w:rPr>
                <w:rFonts w:ascii="Arial" w:hAnsi="Arial" w:cs="Arial"/>
                <w:sz w:val="24"/>
                <w:szCs w:val="24"/>
              </w:rPr>
              <w:t xml:space="preserve">  после глаголов </w:t>
            </w:r>
            <w:r w:rsidRPr="008400E4">
              <w:rPr>
                <w:rFonts w:ascii="Arial" w:hAnsi="Arial" w:cs="Arial"/>
                <w:sz w:val="24"/>
                <w:szCs w:val="24"/>
                <w:lang w:val="en-US"/>
              </w:rPr>
              <w:t>nehmen</w:t>
            </w:r>
            <w:r w:rsidRPr="008400E4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Pr="008400E4">
              <w:rPr>
                <w:rFonts w:ascii="Arial" w:hAnsi="Arial" w:cs="Arial"/>
                <w:sz w:val="24"/>
                <w:szCs w:val="24"/>
                <w:lang w:val="en-US"/>
              </w:rPr>
              <w:t>sehen</w:t>
            </w:r>
            <w:r w:rsidRPr="008400E4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Pr="008400E4">
              <w:rPr>
                <w:rFonts w:ascii="Arial" w:hAnsi="Arial" w:cs="Arial"/>
                <w:sz w:val="24"/>
                <w:szCs w:val="24"/>
                <w:lang w:val="en-US"/>
              </w:rPr>
              <w:t>brauchen</w:t>
            </w:r>
            <w:r w:rsidRPr="008400E4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Разучить рифмовку, осмысливая ее содержание и обращая внимание на произношение.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Употреблять в речи степени сравнения прилагательных, включая исключения из правил.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Читать высказывания школьников о работе над проектами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Составлять собственный рассказ о ходе работы над созданием города.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Читать слова с пропусками по подтеме “</w:t>
            </w:r>
            <w:r w:rsidRPr="008400E4">
              <w:rPr>
                <w:rFonts w:ascii="Arial" w:hAnsi="Arial" w:cs="Arial"/>
                <w:sz w:val="24"/>
                <w:szCs w:val="24"/>
                <w:lang w:val="en-US"/>
              </w:rPr>
              <w:t>Schulsachen</w:t>
            </w:r>
            <w:r w:rsidRPr="008400E4">
              <w:rPr>
                <w:rFonts w:ascii="Arial" w:hAnsi="Arial" w:cs="Arial"/>
                <w:sz w:val="24"/>
                <w:szCs w:val="24"/>
              </w:rPr>
              <w:t>”.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Читать и инсценировать в парах мини-диалоги.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Вести беседу по телефону.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Читать диалоги по ролям с заменой отдельных реплик.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Систематизировать лексику по теме“</w:t>
            </w:r>
            <w:r w:rsidRPr="008400E4">
              <w:rPr>
                <w:rFonts w:ascii="Arial" w:hAnsi="Arial" w:cs="Arial"/>
                <w:sz w:val="24"/>
                <w:szCs w:val="24"/>
                <w:lang w:val="en-US"/>
              </w:rPr>
              <w:t>Schulsachen</w:t>
            </w:r>
            <w:r w:rsidRPr="008400E4">
              <w:rPr>
                <w:rFonts w:ascii="Arial" w:hAnsi="Arial" w:cs="Arial"/>
                <w:sz w:val="24"/>
                <w:szCs w:val="24"/>
              </w:rPr>
              <w:t>” и употреблять её в речи.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Разыгрывать сценку в ситуации «Разговор Габи с классным руководителем».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 xml:space="preserve">- Употреблять существительные в </w:t>
            </w:r>
            <w:r w:rsidRPr="008400E4">
              <w:rPr>
                <w:rFonts w:ascii="Arial" w:hAnsi="Arial" w:cs="Arial"/>
                <w:sz w:val="24"/>
                <w:szCs w:val="24"/>
                <w:lang w:val="en-US"/>
              </w:rPr>
              <w:t>Dativ</w:t>
            </w:r>
            <w:r w:rsidRPr="008400E4">
              <w:rPr>
                <w:rFonts w:ascii="Arial" w:hAnsi="Arial" w:cs="Arial"/>
                <w:sz w:val="24"/>
                <w:szCs w:val="24"/>
              </w:rPr>
              <w:t xml:space="preserve"> после предлогов, требующих  </w:t>
            </w:r>
            <w:r w:rsidRPr="008400E4">
              <w:rPr>
                <w:rFonts w:ascii="Arial" w:hAnsi="Arial" w:cs="Arial"/>
                <w:sz w:val="24"/>
                <w:szCs w:val="24"/>
                <w:lang w:val="en-US"/>
              </w:rPr>
              <w:t>Dativ</w:t>
            </w:r>
            <w:r w:rsidRPr="008400E4">
              <w:rPr>
                <w:rFonts w:ascii="Arial" w:hAnsi="Arial" w:cs="Arial"/>
                <w:sz w:val="24"/>
                <w:szCs w:val="24"/>
              </w:rPr>
              <w:t xml:space="preserve">, а также предлогов с </w:t>
            </w:r>
            <w:r w:rsidRPr="008400E4">
              <w:rPr>
                <w:rFonts w:ascii="Arial" w:hAnsi="Arial" w:cs="Arial"/>
                <w:sz w:val="24"/>
                <w:szCs w:val="24"/>
                <w:lang w:val="en-US"/>
              </w:rPr>
              <w:t>Dativ</w:t>
            </w:r>
            <w:r w:rsidRPr="008400E4">
              <w:rPr>
                <w:rFonts w:ascii="Arial" w:hAnsi="Arial" w:cs="Arial"/>
                <w:sz w:val="24"/>
                <w:szCs w:val="24"/>
              </w:rPr>
              <w:t xml:space="preserve"> и </w:t>
            </w:r>
            <w:r w:rsidRPr="008400E4">
              <w:rPr>
                <w:rFonts w:ascii="Arial" w:hAnsi="Arial" w:cs="Arial"/>
                <w:sz w:val="24"/>
                <w:szCs w:val="24"/>
                <w:lang w:val="en-US"/>
              </w:rPr>
              <w:t>Akkusativ</w:t>
            </w:r>
            <w:r w:rsidRPr="008400E4">
              <w:rPr>
                <w:rFonts w:ascii="Arial" w:hAnsi="Arial" w:cs="Arial"/>
                <w:sz w:val="24"/>
                <w:szCs w:val="24"/>
              </w:rPr>
              <w:t xml:space="preserve">, отвечающих на вопрос </w:t>
            </w:r>
            <w:r w:rsidRPr="008400E4">
              <w:rPr>
                <w:rFonts w:ascii="Arial" w:hAnsi="Arial" w:cs="Arial"/>
                <w:sz w:val="24"/>
                <w:szCs w:val="24"/>
                <w:lang w:val="en-US"/>
              </w:rPr>
              <w:t>Wo</w:t>
            </w:r>
            <w:r w:rsidRPr="008400E4">
              <w:rPr>
                <w:rFonts w:ascii="Arial" w:hAnsi="Arial" w:cs="Arial"/>
                <w:sz w:val="24"/>
                <w:szCs w:val="24"/>
              </w:rPr>
              <w:t>?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Читать текст с пониманием основного содержания.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Составлять высказывания о профессиях, используя слова и словосочетания из таблицы.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Повторять лексику и грамматику по теме главы.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-Выполнять упражнения из учебника и рабочей тетради по выбору учителя и учащихся.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Работать над выбранным проектом.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Повторять материал предыдущих глав.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Читать пожелания немецких детей о будущих профессиях и комментировать их высказывания.</w:t>
            </w:r>
          </w:p>
        </w:tc>
      </w:tr>
      <w:tr w:rsidR="00C14634" w:rsidRPr="008400E4" w:rsidTr="00B47FFB">
        <w:tc>
          <w:tcPr>
            <w:tcW w:w="15920" w:type="dxa"/>
            <w:gridSpan w:val="2"/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lang w:val="de-DE"/>
              </w:rPr>
            </w:pPr>
            <w:r w:rsidRPr="008400E4">
              <w:rPr>
                <w:rFonts w:ascii="Arial" w:hAnsi="Arial" w:cs="Arial"/>
                <w:b/>
                <w:sz w:val="24"/>
                <w:szCs w:val="24"/>
                <w:lang w:val="de-DE"/>
              </w:rPr>
              <w:t>Kapitel VIII.  Wieder kommen G</w:t>
            </w:r>
            <w:r w:rsidRPr="008400E4">
              <w:rPr>
                <w:rFonts w:ascii="Arial" w:eastAsia="MS Mincho" w:hAnsi="Arial" w:cs="Arial"/>
                <w:b/>
                <w:sz w:val="24"/>
                <w:szCs w:val="24"/>
              </w:rPr>
              <w:t>ӓ</w:t>
            </w:r>
            <w:r w:rsidRPr="008400E4">
              <w:rPr>
                <w:rFonts w:ascii="Arial" w:hAnsi="Arial" w:cs="Arial"/>
                <w:b/>
                <w:sz w:val="24"/>
                <w:szCs w:val="24"/>
                <w:lang w:val="de-DE"/>
              </w:rPr>
              <w:t xml:space="preserve">ste in die Stadt?  Was meint ihr,welche? (9 </w:t>
            </w:r>
            <w:r w:rsidRPr="008400E4">
              <w:rPr>
                <w:rFonts w:ascii="Arial" w:hAnsi="Arial" w:cs="Arial"/>
                <w:b/>
                <w:sz w:val="24"/>
                <w:szCs w:val="24"/>
              </w:rPr>
              <w:t>часов</w:t>
            </w:r>
            <w:r w:rsidRPr="008400E4">
              <w:rPr>
                <w:rFonts w:ascii="Arial" w:hAnsi="Arial" w:cs="Arial"/>
                <w:b/>
                <w:sz w:val="24"/>
                <w:szCs w:val="24"/>
                <w:lang w:val="de-DE"/>
              </w:rPr>
              <w:t>)</w:t>
            </w:r>
          </w:p>
        </w:tc>
      </w:tr>
      <w:tr w:rsidR="00C14634" w:rsidRPr="008400E4" w:rsidTr="00B47FFB">
        <w:tc>
          <w:tcPr>
            <w:tcW w:w="7960" w:type="dxa"/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de-DE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Рифмовка</w:t>
            </w:r>
            <w:r w:rsidRPr="008400E4">
              <w:rPr>
                <w:rFonts w:ascii="Arial" w:hAnsi="Arial" w:cs="Arial"/>
                <w:b/>
                <w:sz w:val="24"/>
                <w:szCs w:val="24"/>
                <w:lang w:val="de-DE"/>
              </w:rPr>
              <w:t>“Wir bauen unsere eigene Stadt…”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b/>
                <w:sz w:val="24"/>
                <w:szCs w:val="24"/>
              </w:rPr>
              <w:t>«Покупки. Деньги»</w:t>
            </w:r>
            <w:r w:rsidRPr="008400E4">
              <w:rPr>
                <w:rFonts w:ascii="Arial" w:hAnsi="Arial" w:cs="Arial"/>
                <w:sz w:val="24"/>
                <w:szCs w:val="24"/>
              </w:rPr>
              <w:t xml:space="preserve"> (предъявление новой лексики).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 xml:space="preserve"> Небольшой текст о построенном каждым из школьников городе и его достопримечательностях.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Грамматический материал.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Повторение.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 xml:space="preserve">Глагол  </w:t>
            </w:r>
            <w:r w:rsidRPr="008400E4">
              <w:rPr>
                <w:rFonts w:ascii="Arial" w:hAnsi="Arial" w:cs="Arial"/>
                <w:sz w:val="24"/>
                <w:szCs w:val="24"/>
                <w:lang w:val="en-US"/>
              </w:rPr>
              <w:t>haben</w:t>
            </w:r>
            <w:r w:rsidRPr="008400E4">
              <w:rPr>
                <w:rFonts w:ascii="Arial" w:hAnsi="Arial" w:cs="Arial"/>
                <w:sz w:val="24"/>
                <w:szCs w:val="24"/>
              </w:rPr>
              <w:t xml:space="preserve"> в самостоятельном значении.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 xml:space="preserve">Упражнения на употребление глагола </w:t>
            </w:r>
            <w:r w:rsidRPr="008400E4">
              <w:rPr>
                <w:rFonts w:ascii="Arial" w:hAnsi="Arial" w:cs="Arial"/>
                <w:sz w:val="24"/>
                <w:szCs w:val="24"/>
                <w:lang w:val="en-US"/>
              </w:rPr>
              <w:t>brauchen</w:t>
            </w:r>
            <w:r w:rsidRPr="008400E4">
              <w:rPr>
                <w:rFonts w:ascii="Arial" w:hAnsi="Arial" w:cs="Arial"/>
                <w:sz w:val="24"/>
                <w:szCs w:val="24"/>
              </w:rPr>
              <w:t xml:space="preserve"> с существительными в  </w:t>
            </w:r>
            <w:r w:rsidRPr="008400E4">
              <w:rPr>
                <w:rFonts w:ascii="Arial" w:hAnsi="Arial" w:cs="Arial"/>
                <w:sz w:val="24"/>
                <w:szCs w:val="24"/>
                <w:lang w:val="en-US"/>
              </w:rPr>
              <w:t>Akkusativ</w:t>
            </w:r>
            <w:r w:rsidRPr="008400E4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Вопросы по теме «Покупки».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 xml:space="preserve">Памятка об употреблении инфинитивного оборота </w:t>
            </w:r>
            <w:r w:rsidRPr="008400E4">
              <w:rPr>
                <w:rFonts w:ascii="Arial" w:hAnsi="Arial" w:cs="Arial"/>
                <w:sz w:val="24"/>
                <w:szCs w:val="24"/>
                <w:lang w:val="en-US"/>
              </w:rPr>
              <w:t>um</w:t>
            </w:r>
            <w:r w:rsidRPr="008400E4">
              <w:rPr>
                <w:rFonts w:ascii="Arial" w:hAnsi="Arial" w:cs="Arial"/>
                <w:sz w:val="24"/>
                <w:szCs w:val="24"/>
              </w:rPr>
              <w:t xml:space="preserve"> … </w:t>
            </w:r>
            <w:r w:rsidRPr="008400E4">
              <w:rPr>
                <w:rFonts w:ascii="Arial" w:hAnsi="Arial" w:cs="Arial"/>
                <w:sz w:val="24"/>
                <w:szCs w:val="24"/>
                <w:lang w:val="en-US"/>
              </w:rPr>
              <w:t>zu</w:t>
            </w:r>
            <w:r w:rsidRPr="008400E4">
              <w:rPr>
                <w:rFonts w:ascii="Arial" w:hAnsi="Arial" w:cs="Arial"/>
                <w:sz w:val="24"/>
                <w:szCs w:val="24"/>
              </w:rPr>
              <w:t xml:space="preserve"> + </w:t>
            </w:r>
            <w:r w:rsidRPr="008400E4">
              <w:rPr>
                <w:rFonts w:ascii="Arial" w:hAnsi="Arial" w:cs="Arial"/>
                <w:sz w:val="24"/>
                <w:szCs w:val="24"/>
                <w:lang w:val="en-US"/>
              </w:rPr>
              <w:t>Infinitiv</w:t>
            </w:r>
            <w:r w:rsidRPr="008400E4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lang w:val="de-DE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Диалог</w:t>
            </w:r>
            <w:r w:rsidRPr="008400E4">
              <w:rPr>
                <w:rFonts w:ascii="Arial" w:hAnsi="Arial" w:cs="Arial"/>
                <w:b/>
                <w:sz w:val="24"/>
                <w:szCs w:val="24"/>
                <w:lang w:val="de-DE"/>
              </w:rPr>
              <w:t>“Robi und Gabi”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lang w:val="de-DE"/>
              </w:rPr>
            </w:pP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de-DE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Диалог</w:t>
            </w:r>
            <w:r w:rsidRPr="008400E4">
              <w:rPr>
                <w:rFonts w:ascii="Arial" w:hAnsi="Arial" w:cs="Arial"/>
                <w:b/>
                <w:sz w:val="24"/>
                <w:szCs w:val="24"/>
                <w:lang w:val="de-DE"/>
              </w:rPr>
              <w:t>“Robi spricht mit Markus”.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Упражнение с однокоренными словами.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 xml:space="preserve"> Текст для аудирования.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 xml:space="preserve"> Стихотворение</w:t>
            </w:r>
            <w:r w:rsidRPr="008400E4">
              <w:rPr>
                <w:rFonts w:ascii="Arial" w:hAnsi="Arial" w:cs="Arial"/>
                <w:b/>
                <w:sz w:val="24"/>
                <w:szCs w:val="24"/>
              </w:rPr>
              <w:t>“</w:t>
            </w:r>
            <w:r w:rsidRPr="008400E4">
              <w:rPr>
                <w:rFonts w:ascii="Arial" w:hAnsi="Arial" w:cs="Arial"/>
                <w:b/>
                <w:sz w:val="24"/>
                <w:szCs w:val="24"/>
                <w:lang w:val="de-DE"/>
              </w:rPr>
              <w:t>WannFreundewichtigsind</w:t>
            </w:r>
            <w:r w:rsidRPr="008400E4">
              <w:rPr>
                <w:rFonts w:ascii="Arial" w:hAnsi="Arial" w:cs="Arial"/>
                <w:b/>
                <w:sz w:val="24"/>
                <w:szCs w:val="24"/>
              </w:rPr>
              <w:t>”.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Текст для чтения с полным пониманием содержания.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Грамматический материал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 xml:space="preserve">Предлоги с </w:t>
            </w:r>
            <w:r w:rsidRPr="008400E4">
              <w:rPr>
                <w:rFonts w:ascii="Arial" w:hAnsi="Arial" w:cs="Arial"/>
                <w:sz w:val="24"/>
                <w:szCs w:val="24"/>
                <w:lang w:val="en-US"/>
              </w:rPr>
              <w:t>Akkusativ</w:t>
            </w:r>
            <w:r w:rsidRPr="008400E4">
              <w:rPr>
                <w:rFonts w:ascii="Arial" w:hAnsi="Arial" w:cs="Arial"/>
                <w:sz w:val="24"/>
                <w:szCs w:val="24"/>
              </w:rPr>
              <w:t xml:space="preserve"> и </w:t>
            </w:r>
            <w:r w:rsidRPr="008400E4">
              <w:rPr>
                <w:rFonts w:ascii="Arial" w:hAnsi="Arial" w:cs="Arial"/>
                <w:sz w:val="24"/>
                <w:szCs w:val="24"/>
                <w:lang w:val="en-US"/>
              </w:rPr>
              <w:t>Dativ</w:t>
            </w:r>
            <w:r w:rsidRPr="008400E4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 xml:space="preserve">Ситуации: </w:t>
            </w:r>
            <w:r w:rsidRPr="008400E4">
              <w:rPr>
                <w:rFonts w:ascii="Arial" w:hAnsi="Arial" w:cs="Arial"/>
                <w:b/>
                <w:sz w:val="24"/>
                <w:szCs w:val="24"/>
              </w:rPr>
              <w:t>«Роби и Маркус знакомятся сосвоими гостями</w:t>
            </w:r>
            <w:r w:rsidRPr="008400E4">
              <w:rPr>
                <w:rFonts w:ascii="Arial" w:hAnsi="Arial" w:cs="Arial"/>
                <w:sz w:val="24"/>
                <w:szCs w:val="24"/>
              </w:rPr>
              <w:t xml:space="preserve">», </w:t>
            </w:r>
            <w:r w:rsidRPr="008400E4">
              <w:rPr>
                <w:rFonts w:ascii="Arial" w:hAnsi="Arial" w:cs="Arial"/>
                <w:b/>
                <w:sz w:val="24"/>
                <w:szCs w:val="24"/>
              </w:rPr>
              <w:t>«Космирассказывает своим косимческим друзьям о проекте “</w:t>
            </w:r>
            <w:r w:rsidRPr="008400E4">
              <w:rPr>
                <w:rFonts w:ascii="Arial" w:hAnsi="Arial" w:cs="Arial"/>
                <w:b/>
                <w:sz w:val="24"/>
                <w:szCs w:val="24"/>
                <w:lang w:val="en-US"/>
              </w:rPr>
              <w:t>GrossesReinemacheninderStadt</w:t>
            </w:r>
            <w:r w:rsidRPr="008400E4"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lang w:val="de-DE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 xml:space="preserve">  Стихотворение</w:t>
            </w:r>
            <w:r w:rsidRPr="008400E4">
              <w:rPr>
                <w:rFonts w:ascii="Arial" w:hAnsi="Arial" w:cs="Arial"/>
                <w:b/>
                <w:sz w:val="24"/>
                <w:szCs w:val="24"/>
                <w:lang w:val="de-DE"/>
              </w:rPr>
              <w:t xml:space="preserve">  “Gaste kommen in die Stadt…”.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Ситуация</w:t>
            </w:r>
            <w:r w:rsidRPr="008400E4">
              <w:rPr>
                <w:rFonts w:ascii="Arial" w:hAnsi="Arial" w:cs="Arial"/>
                <w:b/>
                <w:sz w:val="24"/>
                <w:szCs w:val="24"/>
              </w:rPr>
              <w:t xml:space="preserve"> «Кот в сапогах проводит гостей по городу».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Упражнение на повторение лексики по теме «Профессии».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 xml:space="preserve">Упражнение на тренировку глагола </w:t>
            </w:r>
            <w:r w:rsidRPr="008400E4">
              <w:rPr>
                <w:rFonts w:ascii="Arial" w:hAnsi="Arial" w:cs="Arial"/>
                <w:sz w:val="24"/>
                <w:szCs w:val="24"/>
                <w:lang w:val="en-US"/>
              </w:rPr>
              <w:t>sichinteressieren</w:t>
            </w:r>
            <w:r w:rsidRPr="008400E4">
              <w:rPr>
                <w:rFonts w:ascii="Arial" w:hAnsi="Arial" w:cs="Arial"/>
                <w:sz w:val="24"/>
                <w:szCs w:val="24"/>
              </w:rPr>
              <w:t xml:space="preserve"> (с серией рисунков).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 xml:space="preserve">Ситуации: </w:t>
            </w:r>
            <w:r w:rsidRPr="008400E4">
              <w:rPr>
                <w:rFonts w:ascii="Arial" w:hAnsi="Arial" w:cs="Arial"/>
                <w:b/>
                <w:sz w:val="24"/>
                <w:szCs w:val="24"/>
              </w:rPr>
              <w:t>«Знакомство с космическими гостями в городе», «Мы рассказываем о своих друзьях», «Зачем Габи, Косми и другие посещали кружки?», «Мы знакомим гостей Роби с городом», «Мы показываем план города и рассказываем, где что находится», «Мы совершаем заочную экскурсию по городу», «Мы рассказываем о городах, изображённых на рисунках».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400E4">
              <w:rPr>
                <w:rFonts w:ascii="Arial" w:hAnsi="Arial" w:cs="Arial"/>
                <w:b/>
                <w:sz w:val="24"/>
                <w:szCs w:val="24"/>
              </w:rPr>
              <w:t>Игра-лабиринт с системой заданий «Кто куда идёт и зачем?».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Диалог – расспрос о родном городе/селе.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lang w:val="de-DE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Рифмовка</w:t>
            </w:r>
            <w:r w:rsidRPr="008400E4">
              <w:rPr>
                <w:rFonts w:ascii="Arial" w:hAnsi="Arial" w:cs="Arial"/>
                <w:b/>
                <w:sz w:val="24"/>
                <w:szCs w:val="24"/>
                <w:lang w:val="de-DE"/>
              </w:rPr>
              <w:t xml:space="preserve"> “Male, bastle, projektiere…”.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de-DE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Диалог</w:t>
            </w:r>
            <w:r w:rsidRPr="008400E4">
              <w:rPr>
                <w:rFonts w:ascii="Arial" w:hAnsi="Arial" w:cs="Arial"/>
                <w:b/>
                <w:sz w:val="24"/>
                <w:szCs w:val="24"/>
                <w:lang w:val="de-DE"/>
              </w:rPr>
              <w:t xml:space="preserve"> “Robi 1 und Robi 2”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de-DE"/>
              </w:rPr>
            </w:pP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Повторение материала главы.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Работа над проектом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Повторение материала предыдущих глав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Страноведческая информация о денежной системе  Германии. Рисунки с изображением евро, а также изображения копилок для денег, которые используют немецкие дети.</w:t>
            </w:r>
          </w:p>
        </w:tc>
        <w:tc>
          <w:tcPr>
            <w:tcW w:w="7960" w:type="dxa"/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Совершенствовать фонетические умения и навыки, используя рифмовки.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 xml:space="preserve"> Читать текст и использовать его в качестве образца для рассказа о построенном школьниками городе.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Составлять предложения по подстановочной таблице.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 xml:space="preserve">- Употреблять глагол </w:t>
            </w:r>
            <w:r w:rsidRPr="008400E4">
              <w:rPr>
                <w:rFonts w:ascii="Arial" w:hAnsi="Arial" w:cs="Arial"/>
                <w:sz w:val="24"/>
                <w:szCs w:val="24"/>
                <w:lang w:val="en-US"/>
              </w:rPr>
              <w:t>brauchen</w:t>
            </w:r>
            <w:r w:rsidRPr="008400E4">
              <w:rPr>
                <w:rFonts w:ascii="Arial" w:hAnsi="Arial" w:cs="Arial"/>
                <w:sz w:val="24"/>
                <w:szCs w:val="24"/>
              </w:rPr>
              <w:t xml:space="preserve"> с существительными в </w:t>
            </w:r>
            <w:r w:rsidRPr="008400E4">
              <w:rPr>
                <w:rFonts w:ascii="Arial" w:hAnsi="Arial" w:cs="Arial"/>
                <w:sz w:val="24"/>
                <w:szCs w:val="24"/>
                <w:lang w:val="en-US"/>
              </w:rPr>
              <w:t>Akkusativ</w:t>
            </w:r>
            <w:r w:rsidRPr="008400E4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Отвечать на вопросы по теме «Покупки».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 xml:space="preserve">- Переводить предложения с инфинитивным оборотом </w:t>
            </w:r>
            <w:r w:rsidRPr="008400E4">
              <w:rPr>
                <w:rFonts w:ascii="Arial" w:hAnsi="Arial" w:cs="Arial"/>
                <w:sz w:val="24"/>
                <w:szCs w:val="24"/>
                <w:lang w:val="en-US"/>
              </w:rPr>
              <w:t>um</w:t>
            </w:r>
            <w:r w:rsidRPr="008400E4">
              <w:rPr>
                <w:rFonts w:ascii="Arial" w:hAnsi="Arial" w:cs="Arial"/>
                <w:sz w:val="24"/>
                <w:szCs w:val="24"/>
              </w:rPr>
              <w:t xml:space="preserve"> … </w:t>
            </w:r>
            <w:r w:rsidRPr="008400E4">
              <w:rPr>
                <w:rFonts w:ascii="Arial" w:hAnsi="Arial" w:cs="Arial"/>
                <w:sz w:val="24"/>
                <w:szCs w:val="24"/>
                <w:lang w:val="en-US"/>
              </w:rPr>
              <w:t>zu</w:t>
            </w:r>
            <w:r w:rsidRPr="008400E4">
              <w:rPr>
                <w:rFonts w:ascii="Arial" w:hAnsi="Arial" w:cs="Arial"/>
                <w:sz w:val="24"/>
                <w:szCs w:val="24"/>
              </w:rPr>
              <w:t xml:space="preserve"> + </w:t>
            </w:r>
            <w:r w:rsidRPr="008400E4">
              <w:rPr>
                <w:rFonts w:ascii="Arial" w:hAnsi="Arial" w:cs="Arial"/>
                <w:sz w:val="24"/>
                <w:szCs w:val="24"/>
                <w:lang w:val="en-US"/>
              </w:rPr>
              <w:t>Infinitiv</w:t>
            </w:r>
            <w:r w:rsidRPr="008400E4">
              <w:rPr>
                <w:rFonts w:ascii="Arial" w:hAnsi="Arial" w:cs="Arial"/>
                <w:sz w:val="24"/>
                <w:szCs w:val="24"/>
              </w:rPr>
              <w:t>, опираясь на грамматическую памятку.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Слушать в аудиозаписи и читать диалог, отвечать на вопрос “</w:t>
            </w:r>
            <w:r w:rsidRPr="008400E4">
              <w:rPr>
                <w:rFonts w:ascii="Arial" w:hAnsi="Arial" w:cs="Arial"/>
                <w:sz w:val="24"/>
                <w:szCs w:val="24"/>
                <w:lang w:val="en-US"/>
              </w:rPr>
              <w:t>WozubrauchendieMenschenGeld</w:t>
            </w:r>
            <w:r w:rsidRPr="008400E4">
              <w:rPr>
                <w:rFonts w:ascii="Arial" w:hAnsi="Arial" w:cs="Arial"/>
                <w:sz w:val="24"/>
                <w:szCs w:val="24"/>
              </w:rPr>
              <w:t>?”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Читать и инсценировать диалог с опорой на рисунки.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Догадываться о значении однокоренных слов.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Понимать на слух сообщения, построенные на знакомом языковом материале.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Читать стихотворение про себя, стараясь понять его содержание.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Читать стихотворение друг другу вслух.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Читать текст с полным пониманием содержания.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Отвечать на вопросы по содержанию прочитанного с опорой на рисунок.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 xml:space="preserve">- Употреблять предлоги с </w:t>
            </w:r>
            <w:r w:rsidRPr="008400E4">
              <w:rPr>
                <w:rFonts w:ascii="Arial" w:hAnsi="Arial" w:cs="Arial"/>
                <w:sz w:val="24"/>
                <w:szCs w:val="24"/>
                <w:lang w:val="en-US"/>
              </w:rPr>
              <w:t>Akkusativ</w:t>
            </w:r>
            <w:r w:rsidRPr="008400E4">
              <w:rPr>
                <w:rFonts w:ascii="Arial" w:hAnsi="Arial" w:cs="Arial"/>
                <w:sz w:val="24"/>
                <w:szCs w:val="24"/>
              </w:rPr>
              <w:t xml:space="preserve"> и </w:t>
            </w:r>
            <w:r w:rsidRPr="008400E4">
              <w:rPr>
                <w:rFonts w:ascii="Arial" w:hAnsi="Arial" w:cs="Arial"/>
                <w:sz w:val="24"/>
                <w:szCs w:val="24"/>
                <w:lang w:val="en-US"/>
              </w:rPr>
              <w:t>Dativ</w:t>
            </w:r>
            <w:r w:rsidRPr="008400E4">
              <w:rPr>
                <w:rFonts w:ascii="Arial" w:hAnsi="Arial" w:cs="Arial"/>
                <w:sz w:val="24"/>
                <w:szCs w:val="24"/>
              </w:rPr>
              <w:t xml:space="preserve"> в речи.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Разыгрывать сценки «Школьники знакомятся с инопланетянами и рассказывают о себе».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Рассказывать «инопланетянам» о достопримечательностях города.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Совершенствовать технику чтения вслух, используя рифмовки, и проводить заочную экскурсию по городу, используя реплики, выражающие эмоциональную реакцию.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 xml:space="preserve">- Использовать в речи лексику по теме «Профессии», а также модальный глагол </w:t>
            </w:r>
            <w:r w:rsidRPr="008400E4">
              <w:rPr>
                <w:rFonts w:ascii="Arial" w:hAnsi="Arial" w:cs="Arial"/>
                <w:sz w:val="24"/>
                <w:szCs w:val="24"/>
                <w:lang w:val="en-US"/>
              </w:rPr>
              <w:t>mogen</w:t>
            </w:r>
            <w:r w:rsidRPr="008400E4">
              <w:rPr>
                <w:rFonts w:ascii="Arial" w:hAnsi="Arial" w:cs="Arial"/>
                <w:sz w:val="24"/>
                <w:szCs w:val="24"/>
              </w:rPr>
              <w:t xml:space="preserve"> в форме </w:t>
            </w:r>
            <w:r w:rsidRPr="008400E4">
              <w:rPr>
                <w:rFonts w:ascii="Arial" w:hAnsi="Arial" w:cs="Arial"/>
                <w:sz w:val="24"/>
                <w:szCs w:val="24"/>
                <w:lang w:val="de-DE"/>
              </w:rPr>
              <w:t>mochte</w:t>
            </w:r>
            <w:r w:rsidRPr="008400E4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 xml:space="preserve">- Употреблять глагол </w:t>
            </w:r>
            <w:r w:rsidRPr="008400E4">
              <w:rPr>
                <w:rFonts w:ascii="Arial" w:hAnsi="Arial" w:cs="Arial"/>
                <w:sz w:val="24"/>
                <w:szCs w:val="24"/>
                <w:lang w:val="en-US"/>
              </w:rPr>
              <w:t>sichinteressieren</w:t>
            </w:r>
            <w:r w:rsidRPr="008400E4">
              <w:rPr>
                <w:rFonts w:ascii="Arial" w:hAnsi="Arial" w:cs="Arial"/>
                <w:sz w:val="24"/>
                <w:szCs w:val="24"/>
              </w:rPr>
              <w:t xml:space="preserve"> в различных речевых ситуациях.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Делать высказывания в одной или нескольких ситуациях (по выбору)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Вести беседу и ситуации «Экскурсия по городу» с опорой на иллюстрации и план города.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 xml:space="preserve">- Указывать на направление действия, употребляя вопрос </w:t>
            </w:r>
            <w:r w:rsidRPr="008400E4">
              <w:rPr>
                <w:rFonts w:ascii="Arial" w:hAnsi="Arial" w:cs="Arial"/>
                <w:sz w:val="24"/>
                <w:szCs w:val="24"/>
                <w:lang w:val="en-US"/>
              </w:rPr>
              <w:t>wohin</w:t>
            </w:r>
            <w:r w:rsidRPr="008400E4">
              <w:rPr>
                <w:rFonts w:ascii="Arial" w:hAnsi="Arial" w:cs="Arial"/>
                <w:sz w:val="24"/>
                <w:szCs w:val="24"/>
              </w:rPr>
              <w:t>? и инфинитивный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 xml:space="preserve">оборот </w:t>
            </w:r>
            <w:r w:rsidRPr="008400E4">
              <w:rPr>
                <w:rFonts w:ascii="Arial" w:hAnsi="Arial" w:cs="Arial"/>
                <w:sz w:val="24"/>
                <w:szCs w:val="24"/>
                <w:lang w:val="en-US"/>
              </w:rPr>
              <w:t>um</w:t>
            </w:r>
            <w:r w:rsidRPr="008400E4">
              <w:rPr>
                <w:rFonts w:ascii="Arial" w:hAnsi="Arial" w:cs="Arial"/>
                <w:sz w:val="24"/>
                <w:szCs w:val="24"/>
              </w:rPr>
              <w:t>…</w:t>
            </w:r>
            <w:r w:rsidRPr="008400E4">
              <w:rPr>
                <w:rFonts w:ascii="Arial" w:hAnsi="Arial" w:cs="Arial"/>
                <w:sz w:val="24"/>
                <w:szCs w:val="24"/>
                <w:lang w:val="en-US"/>
              </w:rPr>
              <w:t>zu</w:t>
            </w:r>
            <w:r w:rsidRPr="008400E4">
              <w:rPr>
                <w:rFonts w:ascii="Arial" w:hAnsi="Arial" w:cs="Arial"/>
                <w:sz w:val="24"/>
                <w:szCs w:val="24"/>
              </w:rPr>
              <w:t xml:space="preserve"> + </w:t>
            </w:r>
            <w:r w:rsidRPr="008400E4">
              <w:rPr>
                <w:rFonts w:ascii="Arial" w:hAnsi="Arial" w:cs="Arial"/>
                <w:sz w:val="24"/>
                <w:szCs w:val="24"/>
                <w:lang w:val="en-US"/>
              </w:rPr>
              <w:t>Infinitiv</w:t>
            </w:r>
            <w:r w:rsidRPr="008400E4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Расспрашивать собеседника о его родном городе/селе.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Читать рифмовку вслух с правильной интонацией.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Рассказывать о своём макете города с опорой на образец.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Читать и инсценировать диалог.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-Повторить лексику и грамматику по теме главы.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-Выполнять упражнения из учебника и рабочей тетради по выбору учителя и учащихся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-Работать над выбранным проектом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-Повторить материал предыдущих глав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-Описывать копилки для денег, которые есть у каждого ребенка в Германии</w:t>
            </w:r>
          </w:p>
        </w:tc>
      </w:tr>
      <w:tr w:rsidR="00C14634" w:rsidRPr="008400E4" w:rsidTr="00B47FFB">
        <w:tc>
          <w:tcPr>
            <w:tcW w:w="15920" w:type="dxa"/>
            <w:gridSpan w:val="2"/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14634" w:rsidRPr="008400E4" w:rsidRDefault="00C146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b/>
                <w:sz w:val="24"/>
                <w:szCs w:val="24"/>
                <w:lang w:val="de-DE"/>
              </w:rPr>
              <w:t xml:space="preserve">Kapitel  lX. Unsere deutschen Freundinnen und Freunde bereiten ein Abschiedsfest vor. </w:t>
            </w:r>
            <w:r w:rsidRPr="008400E4">
              <w:rPr>
                <w:rFonts w:ascii="Arial" w:hAnsi="Arial" w:cs="Arial"/>
                <w:b/>
                <w:sz w:val="24"/>
                <w:szCs w:val="24"/>
                <w:lang w:val="en-US"/>
              </w:rPr>
              <w:t>Undwir</w:t>
            </w:r>
            <w:r w:rsidRPr="008400E4">
              <w:rPr>
                <w:rFonts w:ascii="Arial" w:hAnsi="Arial" w:cs="Arial"/>
                <w:b/>
                <w:sz w:val="24"/>
                <w:szCs w:val="24"/>
              </w:rPr>
              <w:t>? (9 часов)</w:t>
            </w:r>
          </w:p>
        </w:tc>
      </w:tr>
      <w:tr w:rsidR="00C14634" w:rsidRPr="008400E4" w:rsidTr="00B47FFB">
        <w:trPr>
          <w:trHeight w:val="76"/>
        </w:trPr>
        <w:tc>
          <w:tcPr>
            <w:tcW w:w="7960" w:type="dxa"/>
          </w:tcPr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Серия вопросов для описания рисунка с изображением города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Небольшой текст для понимания на слух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8400E4">
              <w:rPr>
                <w:rFonts w:ascii="Arial" w:hAnsi="Arial" w:cs="Arial"/>
                <w:sz w:val="24"/>
                <w:szCs w:val="24"/>
                <w:u w:val="single"/>
              </w:rPr>
              <w:t>Грамматический материал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 xml:space="preserve">Предлоги с </w:t>
            </w:r>
            <w:r w:rsidRPr="008400E4">
              <w:rPr>
                <w:rFonts w:ascii="Arial" w:hAnsi="Arial" w:cs="Arial"/>
                <w:sz w:val="24"/>
                <w:szCs w:val="24"/>
                <w:lang w:val="en-US"/>
              </w:rPr>
              <w:t>Akkusativ</w:t>
            </w:r>
            <w:r w:rsidRPr="008400E4">
              <w:rPr>
                <w:rFonts w:ascii="Arial" w:hAnsi="Arial" w:cs="Arial"/>
                <w:sz w:val="24"/>
                <w:szCs w:val="24"/>
              </w:rPr>
              <w:t xml:space="preserve"> – </w:t>
            </w:r>
            <w:r w:rsidRPr="008400E4">
              <w:rPr>
                <w:rFonts w:ascii="Arial" w:hAnsi="Arial" w:cs="Arial"/>
                <w:sz w:val="24"/>
                <w:szCs w:val="24"/>
                <w:lang w:val="en-US"/>
              </w:rPr>
              <w:t>durch</w:t>
            </w:r>
            <w:r w:rsidRPr="008400E4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Pr="008400E4">
              <w:rPr>
                <w:rFonts w:ascii="Arial" w:hAnsi="Arial" w:cs="Arial"/>
                <w:sz w:val="24"/>
                <w:szCs w:val="24"/>
                <w:lang w:val="en-US"/>
              </w:rPr>
              <w:t>fur</w:t>
            </w:r>
            <w:r w:rsidRPr="008400E4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Pr="008400E4">
              <w:rPr>
                <w:rFonts w:ascii="Arial" w:hAnsi="Arial" w:cs="Arial"/>
                <w:sz w:val="24"/>
                <w:szCs w:val="24"/>
                <w:lang w:val="en-US"/>
              </w:rPr>
              <w:t>ohne</w:t>
            </w:r>
            <w:r w:rsidRPr="008400E4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Pr="008400E4">
              <w:rPr>
                <w:rFonts w:ascii="Arial" w:hAnsi="Arial" w:cs="Arial"/>
                <w:sz w:val="24"/>
                <w:szCs w:val="24"/>
                <w:lang w:val="en-US"/>
              </w:rPr>
              <w:t>um</w:t>
            </w:r>
            <w:r w:rsidRPr="008400E4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Упражнение на закрепление нового грамматического материала.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Изображение сувениров и вопросы к рисункам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Рисунки, побуждающие к диалогу типа интервью.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Образцы приглашений на прощальный вечер.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Микротексты к серии рисунков для презентации лексики по теме «Подготовка к празднику».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Песенка типа“</w:t>
            </w:r>
            <w:r w:rsidRPr="008400E4">
              <w:rPr>
                <w:rFonts w:ascii="Arial" w:hAnsi="Arial" w:cs="Arial"/>
                <w:sz w:val="24"/>
                <w:szCs w:val="24"/>
                <w:lang w:val="en-US"/>
              </w:rPr>
              <w:t>Tanz</w:t>
            </w:r>
            <w:r w:rsidRPr="008400E4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Pr="008400E4">
              <w:rPr>
                <w:rFonts w:ascii="Arial" w:hAnsi="Arial" w:cs="Arial"/>
                <w:sz w:val="24"/>
                <w:szCs w:val="24"/>
                <w:lang w:val="en-US"/>
              </w:rPr>
              <w:t>Mariechen</w:t>
            </w:r>
            <w:r w:rsidRPr="008400E4">
              <w:rPr>
                <w:rFonts w:ascii="Arial" w:hAnsi="Arial" w:cs="Arial"/>
                <w:sz w:val="24"/>
                <w:szCs w:val="24"/>
              </w:rPr>
              <w:t>”.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Упражнение, нацеленное на проведение игры “</w:t>
            </w:r>
            <w:r w:rsidRPr="008400E4">
              <w:rPr>
                <w:rFonts w:ascii="Arial" w:hAnsi="Arial" w:cs="Arial"/>
                <w:sz w:val="24"/>
                <w:szCs w:val="24"/>
                <w:lang w:val="en-US"/>
              </w:rPr>
              <w:t>DerstureHans</w:t>
            </w:r>
            <w:r w:rsidRPr="008400E4">
              <w:rPr>
                <w:rFonts w:ascii="Arial" w:hAnsi="Arial" w:cs="Arial"/>
                <w:sz w:val="24"/>
                <w:szCs w:val="24"/>
              </w:rPr>
              <w:t>”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Мини- диалоги и иллюстрации к ним.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Ключевые слова для высказывания фрау вебер об идее Косми о генеральной уборке в городе.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Задания направленные на обсуждение работ, выполненных в рамках проекта.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Сценка «За праздничным столом»(рисунок) и ряд ситуаций. Связанных с описанием праздничного стола и ритуалом «Угощение»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Формулы речевого этикета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Песенка “</w:t>
            </w:r>
            <w:r w:rsidRPr="008400E4">
              <w:rPr>
                <w:rFonts w:ascii="Arial" w:hAnsi="Arial" w:cs="Arial"/>
                <w:sz w:val="24"/>
                <w:szCs w:val="24"/>
                <w:lang w:val="en-US"/>
              </w:rPr>
              <w:t>AufWiedersehen</w:t>
            </w:r>
            <w:r w:rsidRPr="008400E4">
              <w:rPr>
                <w:rFonts w:ascii="Arial" w:hAnsi="Arial" w:cs="Arial"/>
                <w:sz w:val="24"/>
                <w:szCs w:val="24"/>
              </w:rPr>
              <w:t>”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Повторение материала главы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Работа над проектом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Повторение материала учебника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Повторение страноведческого материала учебника</w:t>
            </w:r>
          </w:p>
        </w:tc>
        <w:tc>
          <w:tcPr>
            <w:tcW w:w="7960" w:type="dxa"/>
          </w:tcPr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 xml:space="preserve">- Делать презентацию своих проектов 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(макет города, рисунки с изображением города и т.д.)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Описывать город своей мечты.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Воспринимать на слух небольшой текст с пониманием основного содержания.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Выполнять тестовые задания с целью проверки понимания прослушанного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 xml:space="preserve">- Употреблять в речи предлоги </w:t>
            </w:r>
            <w:r w:rsidRPr="008400E4">
              <w:rPr>
                <w:rFonts w:ascii="Arial" w:hAnsi="Arial" w:cs="Arial"/>
                <w:sz w:val="24"/>
                <w:szCs w:val="24"/>
                <w:lang w:val="en-US"/>
              </w:rPr>
              <w:t>durch</w:t>
            </w:r>
            <w:r w:rsidRPr="008400E4">
              <w:rPr>
                <w:rFonts w:ascii="Arial" w:hAnsi="Arial" w:cs="Arial"/>
                <w:sz w:val="24"/>
                <w:szCs w:val="24"/>
              </w:rPr>
              <w:t xml:space="preserve"> ,</w:t>
            </w:r>
            <w:r w:rsidRPr="008400E4">
              <w:rPr>
                <w:rFonts w:ascii="Arial" w:hAnsi="Arial" w:cs="Arial"/>
                <w:sz w:val="24"/>
                <w:szCs w:val="24"/>
                <w:lang w:val="en-US"/>
              </w:rPr>
              <w:t>fur</w:t>
            </w:r>
            <w:r w:rsidRPr="008400E4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Pr="008400E4">
              <w:rPr>
                <w:rFonts w:ascii="Arial" w:hAnsi="Arial" w:cs="Arial"/>
                <w:sz w:val="24"/>
                <w:szCs w:val="24"/>
                <w:lang w:val="en-US"/>
              </w:rPr>
              <w:t>ohne</w:t>
            </w:r>
            <w:r w:rsidRPr="008400E4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Pr="008400E4">
              <w:rPr>
                <w:rFonts w:ascii="Arial" w:hAnsi="Arial" w:cs="Arial"/>
                <w:sz w:val="24"/>
                <w:szCs w:val="24"/>
                <w:lang w:val="en-US"/>
              </w:rPr>
              <w:t>um</w:t>
            </w:r>
            <w:r w:rsidRPr="008400E4">
              <w:rPr>
                <w:rFonts w:ascii="Arial" w:hAnsi="Arial" w:cs="Arial"/>
                <w:sz w:val="24"/>
                <w:szCs w:val="24"/>
              </w:rPr>
              <w:t xml:space="preserve"> с существительными в </w:t>
            </w:r>
            <w:r w:rsidRPr="008400E4">
              <w:rPr>
                <w:rFonts w:ascii="Arial" w:hAnsi="Arial" w:cs="Arial"/>
                <w:sz w:val="24"/>
                <w:szCs w:val="24"/>
                <w:lang w:val="en-US"/>
              </w:rPr>
              <w:t>Akkusativ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Расспрашивать о подготовке прощального вечера с опорой на рисунки.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Писать приглашения на праздник по образцу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Семантизировать  лексику по контексту и с опорой на рисунок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Переводить отдельные фразы из микротекстов, используя словарь.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Отвечать на вопросы к картинкам, используя новую лексику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 Разучивать новую песню к празднику.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Участвовать в игре «Упрямый Ганс», используя образец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Слушать мини-диалоги с аудионосителя  полным пониманием содержания.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Готовить выступление от лица фрау Вебер об идее Косми с использованием ключевых слов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Обсуждать работы, выполненные в рамках проекта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Описывать рисунок «За праздничным столом» с использованием вопросов.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Использовать формулы речевого этикета в ситуации «Угощение за праздничным столом»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Использовать песенку “</w:t>
            </w:r>
            <w:r w:rsidRPr="008400E4">
              <w:rPr>
                <w:rFonts w:ascii="Arial" w:hAnsi="Arial" w:cs="Arial"/>
                <w:sz w:val="24"/>
                <w:szCs w:val="24"/>
                <w:lang w:val="en-US"/>
              </w:rPr>
              <w:t>AufWiedersehen</w:t>
            </w:r>
            <w:r w:rsidRPr="008400E4">
              <w:rPr>
                <w:rFonts w:ascii="Arial" w:hAnsi="Arial" w:cs="Arial"/>
                <w:sz w:val="24"/>
                <w:szCs w:val="24"/>
              </w:rPr>
              <w:t>”  с использованием аудиозаписи, сопровождая пение танцевальными движениями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Повторять материал главы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Подводить итоги работы над выбранным проектом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Повторять материал учебника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- Повторять страноведческий материал учебника</w:t>
            </w: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C14634" w:rsidRPr="008400E4" w:rsidRDefault="00C14634" w:rsidP="00B47FFB">
      <w:pPr>
        <w:pStyle w:val="NoSpacing"/>
        <w:jc w:val="both"/>
        <w:rPr>
          <w:rFonts w:ascii="Arial" w:hAnsi="Arial" w:cs="Arial"/>
          <w:b/>
          <w:sz w:val="24"/>
          <w:szCs w:val="24"/>
        </w:rPr>
      </w:pPr>
    </w:p>
    <w:p w:rsidR="00C14634" w:rsidRPr="008400E4" w:rsidRDefault="00C14634" w:rsidP="00B47FFB">
      <w:pPr>
        <w:pStyle w:val="NoSpacing"/>
        <w:ind w:left="360"/>
        <w:jc w:val="both"/>
        <w:rPr>
          <w:rFonts w:ascii="Arial" w:hAnsi="Arial" w:cs="Arial"/>
          <w:b/>
          <w:sz w:val="24"/>
          <w:szCs w:val="24"/>
        </w:rPr>
      </w:pPr>
    </w:p>
    <w:p w:rsidR="00C14634" w:rsidRPr="008400E4" w:rsidRDefault="00C14634" w:rsidP="00B47FFB">
      <w:pPr>
        <w:pStyle w:val="NoSpacing"/>
        <w:ind w:left="360"/>
        <w:jc w:val="both"/>
        <w:rPr>
          <w:rFonts w:ascii="Arial" w:hAnsi="Arial" w:cs="Arial"/>
          <w:b/>
          <w:sz w:val="24"/>
          <w:szCs w:val="24"/>
        </w:rPr>
      </w:pPr>
    </w:p>
    <w:p w:rsidR="00C14634" w:rsidRPr="008400E4" w:rsidRDefault="00C14634" w:rsidP="00B47FFB">
      <w:pPr>
        <w:pStyle w:val="NoSpacing"/>
        <w:ind w:left="360"/>
        <w:jc w:val="both"/>
        <w:rPr>
          <w:rFonts w:ascii="Arial" w:hAnsi="Arial" w:cs="Arial"/>
          <w:b/>
          <w:sz w:val="24"/>
          <w:szCs w:val="24"/>
        </w:rPr>
      </w:pPr>
    </w:p>
    <w:p w:rsidR="00C14634" w:rsidRPr="008400E4" w:rsidRDefault="00C14634" w:rsidP="00B47FFB">
      <w:pPr>
        <w:pStyle w:val="NoSpacing"/>
        <w:ind w:left="360"/>
        <w:jc w:val="both"/>
        <w:rPr>
          <w:rFonts w:ascii="Arial" w:hAnsi="Arial" w:cs="Arial"/>
          <w:b/>
          <w:sz w:val="24"/>
          <w:szCs w:val="24"/>
        </w:rPr>
      </w:pPr>
    </w:p>
    <w:p w:rsidR="00C14634" w:rsidRPr="008400E4" w:rsidRDefault="00C14634" w:rsidP="00B47FFB">
      <w:pPr>
        <w:pStyle w:val="NoSpacing"/>
        <w:ind w:left="360"/>
        <w:jc w:val="both"/>
        <w:rPr>
          <w:rFonts w:ascii="Arial" w:hAnsi="Arial" w:cs="Arial"/>
          <w:b/>
          <w:sz w:val="24"/>
          <w:szCs w:val="24"/>
        </w:rPr>
      </w:pPr>
    </w:p>
    <w:p w:rsidR="00C14634" w:rsidRPr="008400E4" w:rsidRDefault="00C14634" w:rsidP="00317429">
      <w:pPr>
        <w:pStyle w:val="NoSpacing"/>
        <w:ind w:left="360"/>
        <w:jc w:val="center"/>
        <w:rPr>
          <w:rFonts w:ascii="Arial" w:hAnsi="Arial" w:cs="Arial"/>
          <w:b/>
          <w:sz w:val="24"/>
          <w:szCs w:val="24"/>
        </w:rPr>
      </w:pPr>
      <w:r w:rsidRPr="008400E4">
        <w:rPr>
          <w:rFonts w:ascii="Arial" w:hAnsi="Arial" w:cs="Arial"/>
          <w:b/>
          <w:sz w:val="24"/>
          <w:szCs w:val="24"/>
        </w:rPr>
        <w:t>13. Требования  к   уровню   подготовки   учащихся   5   класса</w:t>
      </w:r>
    </w:p>
    <w:p w:rsidR="00C14634" w:rsidRPr="008400E4" w:rsidRDefault="00C14634" w:rsidP="00B47FFB">
      <w:pPr>
        <w:pStyle w:val="NoSpacing"/>
        <w:ind w:firstLine="360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Основная  цель   обучения   немецкому   языку   в   5  классе — совершенствование   и   дальнейшее   развитие   способности  и   готовности обучающихся     осуществлять   элементарное   общение   на    немецком языке;   в   рамках   ограниченного   числа   наиболее   распространенных стандартных   ситуаций   общения,   а   также   их   воспитание   и   развитие средствами   учебного   предмета:   их   речевое   и   интеллектуальное   развитие.   Развитие    мотивации   к   изучению   немецкого   языка,   интереса к  страноведческой   информации,   развитие   чувств   и   эмоций   и  в   определенной    мере   ценностных   ориентаций   и   творческого потенциала.</w:t>
      </w:r>
    </w:p>
    <w:p w:rsidR="00C14634" w:rsidRPr="008400E4" w:rsidRDefault="00C14634" w:rsidP="00B47FFB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 xml:space="preserve">      Таким образом,   рабочая    программа    </w:t>
      </w:r>
      <w:r w:rsidRPr="008400E4">
        <w:rPr>
          <w:rFonts w:ascii="Arial" w:hAnsi="Arial" w:cs="Arial"/>
          <w:b/>
          <w:sz w:val="24"/>
          <w:szCs w:val="24"/>
          <w:u w:val="single"/>
        </w:rPr>
        <w:t xml:space="preserve">ориентирована </w:t>
      </w:r>
      <w:r w:rsidRPr="008400E4">
        <w:rPr>
          <w:rFonts w:ascii="Arial" w:hAnsi="Arial" w:cs="Arial"/>
          <w:sz w:val="24"/>
          <w:szCs w:val="24"/>
        </w:rPr>
        <w:t xml:space="preserve">  на совершенствование  и  дальнейшее  развитие     приобретенного  в  начальной школе   уровня   коммуникативной   компетенции — </w:t>
      </w:r>
      <w:r w:rsidRPr="008400E4">
        <w:rPr>
          <w:rFonts w:ascii="Arial" w:hAnsi="Arial" w:cs="Arial"/>
          <w:i/>
          <w:sz w:val="24"/>
          <w:szCs w:val="24"/>
        </w:rPr>
        <w:t>уровня начинающего</w:t>
      </w:r>
      <w:r w:rsidRPr="008400E4">
        <w:rPr>
          <w:rFonts w:ascii="Arial" w:hAnsi="Arial" w:cs="Arial"/>
          <w:sz w:val="24"/>
          <w:szCs w:val="24"/>
        </w:rPr>
        <w:t>. Это   предусматривает   развитие   умений   решать   следующие элементарные   учебные  и   собственно   коммуникативные   задачи, а именно:</w:t>
      </w:r>
    </w:p>
    <w:p w:rsidR="00C14634" w:rsidRPr="008400E4" w:rsidRDefault="00C14634" w:rsidP="00B47FFB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I. 1. Относительно  правильно   произносить  уже   известные, а также новые немецкие звукосочетания, слова и фразы, соблюдая наиболее важные интонационные правила: ударение в слове, фразе, восходящую и нисходящую мелодии.</w:t>
      </w:r>
    </w:p>
    <w:p w:rsidR="00C14634" w:rsidRPr="008400E4" w:rsidRDefault="00C14634" w:rsidP="00B47FFB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2. Закрепить словарный запас, приобретенный ранее, и овладеть новым. Его объем — примерно 157  лексических единиц (ЛЕ), включая также устойчивые словосочетания  и  обороты речи.</w:t>
      </w:r>
    </w:p>
    <w:p w:rsidR="00C14634" w:rsidRPr="008400E4" w:rsidRDefault="00C14634" w:rsidP="00B47FFB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3. Более   сознательно   грамматически   оформлять свою речь в ходе решения как уже известных, так и новых коммуникативных задач, оперируя всеми основными типами немецкого простого предложения: утверждением, вопросом, возражением, восклицанием.</w:t>
      </w:r>
    </w:p>
    <w:p w:rsidR="00C14634" w:rsidRPr="008400E4" w:rsidRDefault="00C14634" w:rsidP="00B47FFB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4. Расширить   представление  и   развивать знания о некоторых основополагающих языковых правилах/закономерностях, например: о порядке слов в немецком предложении, о наличии глагола-связки, артикля, об отрицаниях „nicht“ и „kein“, о слабых и некоторых сильных глаголах в Präsens и Perfekt и др.</w:t>
      </w:r>
    </w:p>
    <w:p w:rsidR="00C14634" w:rsidRPr="008400E4" w:rsidRDefault="00C14634" w:rsidP="00B47FFB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 xml:space="preserve">II. 1. Закрепить умения решать уже известные коммуникативные задачи, а также  новые  </w:t>
      </w:r>
      <w:r w:rsidRPr="008400E4">
        <w:rPr>
          <w:rFonts w:ascii="Arial" w:hAnsi="Arial" w:cs="Arial"/>
          <w:b/>
          <w:i/>
          <w:sz w:val="24"/>
          <w:szCs w:val="24"/>
        </w:rPr>
        <w:t>в  области   говорения</w:t>
      </w:r>
      <w:r w:rsidRPr="008400E4">
        <w:rPr>
          <w:rFonts w:ascii="Arial" w:hAnsi="Arial" w:cs="Arial"/>
          <w:sz w:val="24"/>
          <w:szCs w:val="24"/>
        </w:rPr>
        <w:t>:</w:t>
      </w:r>
    </w:p>
    <w:p w:rsidR="00C14634" w:rsidRPr="008400E4" w:rsidRDefault="00C14634" w:rsidP="00B47FFB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а)   — приветствовать сверстника, взрослого, используя  вариативные  формы приветствия;</w:t>
      </w:r>
    </w:p>
    <w:p w:rsidR="00C14634" w:rsidRPr="008400E4" w:rsidRDefault="00C14634" w:rsidP="00B47FFB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 xml:space="preserve">      — давать краткие сведения о себе, других  и  запрашивать аналогичную информацию  у  партнера;</w:t>
      </w:r>
    </w:p>
    <w:p w:rsidR="00C14634" w:rsidRPr="008400E4" w:rsidRDefault="00C14634" w:rsidP="00B47FFB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 xml:space="preserve">      — что-то утверждать, подтверждать;</w:t>
      </w:r>
    </w:p>
    <w:p w:rsidR="00C14634" w:rsidRPr="008400E4" w:rsidRDefault="00C14634" w:rsidP="00B47FFB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 xml:space="preserve">      — выражать сомнение, переспрашивать;</w:t>
      </w:r>
    </w:p>
    <w:p w:rsidR="00C14634" w:rsidRPr="008400E4" w:rsidRDefault="00C14634" w:rsidP="00B47FFB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 xml:space="preserve">      — возражать;</w:t>
      </w:r>
    </w:p>
    <w:p w:rsidR="00C14634" w:rsidRPr="008400E4" w:rsidRDefault="00C14634" w:rsidP="00B47FFB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 xml:space="preserve">      — запрашивать информацию с помощью вопросительных предложений с вопросительными словами: „Wer? Was? Wie? Wo? Wohin? Wann?“;</w:t>
      </w:r>
    </w:p>
    <w:p w:rsidR="00C14634" w:rsidRPr="008400E4" w:rsidRDefault="00C14634" w:rsidP="00B47FFB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 xml:space="preserve">      — о чем-то просить (с помощью повелительных предложений);</w:t>
      </w:r>
    </w:p>
    <w:p w:rsidR="00C14634" w:rsidRPr="008400E4" w:rsidRDefault="00C14634" w:rsidP="00B47FFB">
      <w:pPr>
        <w:pStyle w:val="NoSpacing"/>
        <w:jc w:val="both"/>
        <w:rPr>
          <w:rFonts w:ascii="Arial" w:hAnsi="Arial" w:cs="Arial"/>
          <w:sz w:val="24"/>
          <w:szCs w:val="24"/>
          <w:lang w:val="de-DE"/>
        </w:rPr>
      </w:pPr>
      <w:r w:rsidRPr="008400E4">
        <w:rPr>
          <w:rFonts w:ascii="Arial" w:hAnsi="Arial" w:cs="Arial"/>
          <w:sz w:val="24"/>
          <w:szCs w:val="24"/>
        </w:rPr>
        <w:t xml:space="preserve">      — выражать мнение, оценку, используя оценочную лексику, клише: „Klasse! </w:t>
      </w:r>
      <w:r w:rsidRPr="008400E4">
        <w:rPr>
          <w:rFonts w:ascii="Arial" w:hAnsi="Arial" w:cs="Arial"/>
          <w:sz w:val="24"/>
          <w:szCs w:val="24"/>
          <w:lang w:val="de-DE"/>
        </w:rPr>
        <w:t>Toll! Ich denke/Ich glaube ... Ich finde das interessant. Wieschön!“;</w:t>
      </w:r>
    </w:p>
    <w:p w:rsidR="00C14634" w:rsidRPr="008400E4" w:rsidRDefault="00C14634" w:rsidP="00B47FFB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— соблюдать речевой этикет при непосредственном общении: знать, как обратиться к сверстнику, взрослому, как поблагодарить, начать разговор, завершить его и т. п.;</w:t>
      </w:r>
    </w:p>
    <w:p w:rsidR="00C14634" w:rsidRPr="008400E4" w:rsidRDefault="00C14634" w:rsidP="00B47FFB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 xml:space="preserve">б) вести ритуализированные диалоги в таких типичных ситуациях общения, как «Знакомство», «Встреча», «Разговор по телефону» (о том, кто что делает, приглашение прийти и т. п.), «Обмен впечатлениями» (о каникулах, о погоде, о празднике и др.); </w:t>
      </w:r>
    </w:p>
    <w:p w:rsidR="00C14634" w:rsidRPr="008400E4" w:rsidRDefault="00C14634" w:rsidP="00B47FFB">
      <w:pPr>
        <w:pStyle w:val="NoSpacing"/>
        <w:jc w:val="both"/>
        <w:rPr>
          <w:rFonts w:ascii="Arial" w:hAnsi="Arial" w:cs="Arial"/>
          <w:b/>
          <w:sz w:val="24"/>
          <w:szCs w:val="24"/>
        </w:rPr>
      </w:pPr>
      <w:r w:rsidRPr="008400E4">
        <w:rPr>
          <w:rFonts w:ascii="Arial" w:hAnsi="Arial" w:cs="Arial"/>
          <w:b/>
          <w:sz w:val="24"/>
          <w:szCs w:val="24"/>
        </w:rPr>
        <w:t>Объём   диалогов: диалога - расспроса  -  до   3  реплик  со  стороны  каждого  обучающегося;  диалога – побуждения – к действию  - до  3  реплик  со  стороны  каждого  обучающегося;  диалога-обмена   мнениями  -  до   2  реплик   со  стороны  каждого  обучающегося.</w:t>
      </w:r>
    </w:p>
    <w:p w:rsidR="00C14634" w:rsidRPr="008400E4" w:rsidRDefault="00C14634" w:rsidP="00B47FFB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 xml:space="preserve">в) уметь делать краткие связные сообщения: описывать, характеризовать, рассказывать о себе, своей семье, о погоде в разное время года, о каникулах, животных, а также кратко выражать свое мнение.  </w:t>
      </w:r>
    </w:p>
    <w:p w:rsidR="00C14634" w:rsidRPr="008400E4" w:rsidRDefault="00C14634" w:rsidP="00B47FFB">
      <w:pPr>
        <w:pStyle w:val="NoSpacing"/>
        <w:jc w:val="both"/>
        <w:rPr>
          <w:rFonts w:ascii="Arial" w:hAnsi="Arial" w:cs="Arial"/>
          <w:b/>
          <w:sz w:val="24"/>
          <w:szCs w:val="24"/>
        </w:rPr>
      </w:pPr>
      <w:r w:rsidRPr="008400E4">
        <w:rPr>
          <w:rFonts w:ascii="Arial" w:hAnsi="Arial" w:cs="Arial"/>
          <w:b/>
          <w:sz w:val="24"/>
          <w:szCs w:val="24"/>
        </w:rPr>
        <w:t>Объём  монологического  высказывания  для   5  -  7  классов   -   до  8-10  фраз.</w:t>
      </w:r>
    </w:p>
    <w:p w:rsidR="00C14634" w:rsidRPr="008400E4" w:rsidRDefault="00C14634" w:rsidP="00B47FFB">
      <w:pPr>
        <w:pStyle w:val="NoSpacing"/>
        <w:jc w:val="both"/>
        <w:rPr>
          <w:rFonts w:ascii="Arial" w:hAnsi="Arial" w:cs="Arial"/>
          <w:b/>
          <w:i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 xml:space="preserve">2. Уметь решать следующие коммуникативные задачи  </w:t>
      </w:r>
      <w:r w:rsidRPr="008400E4">
        <w:rPr>
          <w:rFonts w:ascii="Arial" w:hAnsi="Arial" w:cs="Arial"/>
          <w:b/>
          <w:i/>
          <w:sz w:val="24"/>
          <w:szCs w:val="24"/>
        </w:rPr>
        <w:t>в  области аудирования:</w:t>
      </w:r>
    </w:p>
    <w:p w:rsidR="00C14634" w:rsidRPr="008400E4" w:rsidRDefault="00C14634" w:rsidP="00B47FFB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 xml:space="preserve">      — понимать речь учителя по ведению урока;</w:t>
      </w:r>
    </w:p>
    <w:p w:rsidR="00C14634" w:rsidRPr="008400E4" w:rsidRDefault="00C14634" w:rsidP="00B47FFB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 xml:space="preserve">      — распознавать и полностью понимать речь одноклассника в ходе диалогического общения с ним;</w:t>
      </w:r>
    </w:p>
    <w:p w:rsidR="00C14634" w:rsidRPr="008400E4" w:rsidRDefault="00C14634" w:rsidP="00B47FFB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 xml:space="preserve">      — распознавать на слух и полностью понимать монологическое высказывание соученика, построенное на знакомом языковом материале;</w:t>
      </w:r>
    </w:p>
    <w:p w:rsidR="00C14634" w:rsidRPr="008400E4" w:rsidRDefault="00C14634" w:rsidP="00B47FFB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 xml:space="preserve">      — понимать в целом основное содержание связного сообщения учителя, диктора, включающего некоторые незнакомые явления, опираясь на языковую догадку.</w:t>
      </w:r>
    </w:p>
    <w:p w:rsidR="00C14634" w:rsidRPr="008400E4" w:rsidRDefault="00C14634" w:rsidP="00B47FFB">
      <w:pPr>
        <w:pStyle w:val="NoSpacing"/>
        <w:jc w:val="both"/>
        <w:rPr>
          <w:rFonts w:ascii="Arial" w:hAnsi="Arial" w:cs="Arial"/>
          <w:b/>
          <w:sz w:val="24"/>
          <w:szCs w:val="24"/>
        </w:rPr>
      </w:pPr>
      <w:r w:rsidRPr="008400E4">
        <w:rPr>
          <w:rFonts w:ascii="Arial" w:hAnsi="Arial" w:cs="Arial"/>
          <w:b/>
          <w:sz w:val="24"/>
          <w:szCs w:val="24"/>
        </w:rPr>
        <w:t>Время   звучания   текстов   для  аудирования  -  до   1  минуты.</w:t>
      </w:r>
    </w:p>
    <w:p w:rsidR="00C14634" w:rsidRPr="008400E4" w:rsidRDefault="00C14634" w:rsidP="00B47FFB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 xml:space="preserve">3. Уметь  решать  следующие  коммуникативные  задачи  </w:t>
      </w:r>
      <w:r w:rsidRPr="008400E4">
        <w:rPr>
          <w:rFonts w:ascii="Arial" w:hAnsi="Arial" w:cs="Arial"/>
          <w:b/>
          <w:i/>
          <w:sz w:val="24"/>
          <w:szCs w:val="24"/>
        </w:rPr>
        <w:t>в  области  чтения</w:t>
      </w:r>
      <w:r w:rsidRPr="008400E4">
        <w:rPr>
          <w:rFonts w:ascii="Arial" w:hAnsi="Arial" w:cs="Arial"/>
          <w:sz w:val="24"/>
          <w:szCs w:val="24"/>
        </w:rPr>
        <w:t>:</w:t>
      </w:r>
    </w:p>
    <w:p w:rsidR="00C14634" w:rsidRPr="008400E4" w:rsidRDefault="00C14634" w:rsidP="00B47FFB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а) с  полным  пониманием  читаемого:</w:t>
      </w:r>
    </w:p>
    <w:p w:rsidR="00C14634" w:rsidRPr="008400E4" w:rsidRDefault="00C14634" w:rsidP="00B47FFB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 xml:space="preserve">      — прогнозировать общее содержание текста по заголовку, иллюстрациям;</w:t>
      </w:r>
    </w:p>
    <w:p w:rsidR="00C14634" w:rsidRPr="008400E4" w:rsidRDefault="00C14634" w:rsidP="00B47FFB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 xml:space="preserve">      — зрительно воспринимать текст, узнавая знакомые слова, грамматические явления;</w:t>
      </w:r>
    </w:p>
    <w:p w:rsidR="00C14634" w:rsidRPr="008400E4" w:rsidRDefault="00C14634" w:rsidP="00B47FFB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 xml:space="preserve">      — догадываться о значении отдельных незнакомых слов по сходству с русским языком, по контексту;</w:t>
      </w:r>
    </w:p>
    <w:p w:rsidR="00C14634" w:rsidRPr="008400E4" w:rsidRDefault="00C14634" w:rsidP="00B47FFB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 xml:space="preserve">      — определять значение незнакомого слова по данному в учебнике переводу, а также самостоятельно с помощью немецко-русского словаря (в учебнике);</w:t>
      </w:r>
    </w:p>
    <w:p w:rsidR="00C14634" w:rsidRPr="008400E4" w:rsidRDefault="00C14634" w:rsidP="00B47FFB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 xml:space="preserve">      — находить в тексте требуемую информацию;</w:t>
      </w:r>
    </w:p>
    <w:p w:rsidR="00C14634" w:rsidRPr="008400E4" w:rsidRDefault="00C14634" w:rsidP="00B47FFB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 xml:space="preserve">      — кратко  выражать  оценку  прочитанного;</w:t>
      </w:r>
    </w:p>
    <w:p w:rsidR="00C14634" w:rsidRPr="008400E4" w:rsidRDefault="00C14634" w:rsidP="00B47FFB">
      <w:pPr>
        <w:pStyle w:val="NoSpacing"/>
        <w:jc w:val="both"/>
        <w:rPr>
          <w:rFonts w:ascii="Arial" w:hAnsi="Arial" w:cs="Arial"/>
          <w:b/>
          <w:sz w:val="24"/>
          <w:szCs w:val="24"/>
        </w:rPr>
      </w:pPr>
      <w:r w:rsidRPr="008400E4">
        <w:rPr>
          <w:rFonts w:ascii="Arial" w:hAnsi="Arial" w:cs="Arial"/>
          <w:b/>
          <w:sz w:val="24"/>
          <w:szCs w:val="24"/>
        </w:rPr>
        <w:t xml:space="preserve">Объём  текстов  для  чтения  -  для  5  -  7  классов   -   до  250  слов. </w:t>
      </w:r>
    </w:p>
    <w:p w:rsidR="00C14634" w:rsidRPr="008400E4" w:rsidRDefault="00C14634" w:rsidP="00B47FFB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б) с  пониманием  основного  содержания:</w:t>
      </w:r>
    </w:p>
    <w:p w:rsidR="00C14634" w:rsidRPr="008400E4" w:rsidRDefault="00C14634" w:rsidP="00B47FFB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 xml:space="preserve">      — осуществлять те же действия с текстом, но с установкой понять только основное, в целом охватить его содержание, не стремясь понять каждое слово, лишь в случае необходимости обращаясь к словарю;</w:t>
      </w:r>
    </w:p>
    <w:p w:rsidR="00C14634" w:rsidRPr="008400E4" w:rsidRDefault="00C14634" w:rsidP="00B47FFB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 xml:space="preserve">      — опускать избыточную информацию.</w:t>
      </w:r>
    </w:p>
    <w:p w:rsidR="00C14634" w:rsidRPr="008400E4" w:rsidRDefault="00C14634" w:rsidP="00B47FFB">
      <w:pPr>
        <w:pStyle w:val="NoSpacing"/>
        <w:jc w:val="both"/>
        <w:rPr>
          <w:rFonts w:ascii="Arial" w:hAnsi="Arial" w:cs="Arial"/>
          <w:b/>
          <w:sz w:val="24"/>
          <w:szCs w:val="24"/>
        </w:rPr>
      </w:pPr>
      <w:r w:rsidRPr="008400E4">
        <w:rPr>
          <w:rFonts w:ascii="Arial" w:hAnsi="Arial" w:cs="Arial"/>
          <w:b/>
          <w:sz w:val="24"/>
          <w:szCs w:val="24"/>
        </w:rPr>
        <w:t>Объём  текстов   для   чтения  -  для   5  -  7  классов   -  400   -   500   слов.</w:t>
      </w:r>
    </w:p>
    <w:p w:rsidR="00C14634" w:rsidRPr="008400E4" w:rsidRDefault="00C14634" w:rsidP="00B47FFB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4. Совершенствовать технику письма и письменные речевые умения:</w:t>
      </w:r>
    </w:p>
    <w:p w:rsidR="00C14634" w:rsidRPr="008400E4" w:rsidRDefault="00C14634" w:rsidP="00B47FFB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 xml:space="preserve">      — уметь кратко письменно излагать сведения о себе, о других, о погоде, описать картинку;</w:t>
      </w:r>
    </w:p>
    <w:p w:rsidR="00C14634" w:rsidRPr="008400E4" w:rsidRDefault="00C14634" w:rsidP="00B47FFB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 xml:space="preserve">      — уметь написать поздравительную открытку, приглашение (по образцу).</w:t>
      </w:r>
    </w:p>
    <w:p w:rsidR="00C14634" w:rsidRPr="008400E4" w:rsidRDefault="00C14634" w:rsidP="00B47FFB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III. 1. Знать ряд страноведческих реалий, например:</w:t>
      </w:r>
    </w:p>
    <w:p w:rsidR="00C14634" w:rsidRPr="008400E4" w:rsidRDefault="00C14634" w:rsidP="00B47FFB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 xml:space="preserve">      — имена некоторых великих представителей немецкой культуры;</w:t>
      </w:r>
    </w:p>
    <w:p w:rsidR="00C14634" w:rsidRPr="008400E4" w:rsidRDefault="00C14634" w:rsidP="00B47FFB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 xml:space="preserve">      — название наиболее популярных праздников, формы  поздравления с этими  праздниками („Weihnachten“, „Muttertag“, „Ostern“ и др.);</w:t>
      </w:r>
    </w:p>
    <w:p w:rsidR="00C14634" w:rsidRPr="008400E4" w:rsidRDefault="00C14634" w:rsidP="00B47FFB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 xml:space="preserve">      — некоторые особенности быта немецких школьников, например: получение от родителей карманных денег, отношение к ним и т. п.;</w:t>
      </w:r>
    </w:p>
    <w:p w:rsidR="00C14634" w:rsidRPr="008400E4" w:rsidRDefault="00C14634" w:rsidP="00B47FFB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 xml:space="preserve">      — типы немецких домов, марки немецких автомобилей наиболее популярных в мире и др.</w:t>
      </w:r>
    </w:p>
    <w:p w:rsidR="00C14634" w:rsidRPr="008400E4" w:rsidRDefault="00C14634" w:rsidP="00B47FFB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2. Получить некоторое представление об облике маленьких немецких городов (отсутствие деревень в нашем понимании и др.).</w:t>
      </w:r>
    </w:p>
    <w:p w:rsidR="00C14634" w:rsidRPr="008400E4" w:rsidRDefault="00C14634" w:rsidP="00B47FFB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3. Несколько расширить представление о персонажах немецких сказок.</w:t>
      </w:r>
    </w:p>
    <w:p w:rsidR="00C14634" w:rsidRPr="008400E4" w:rsidRDefault="00C14634" w:rsidP="00B47FFB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4. Уметь воспроизводить произведения немецкого фольклора: стихи, считалки, песни.</w:t>
      </w:r>
    </w:p>
    <w:p w:rsidR="00C14634" w:rsidRPr="008400E4" w:rsidRDefault="00C14634" w:rsidP="00B47FFB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5. Уметь ориентироваться в упрощенном аутентичном тексте, пользуясь сносками, содержащими  в том числе страноведческий комментарий.</w:t>
      </w:r>
    </w:p>
    <w:p w:rsidR="00C14634" w:rsidRPr="008400E4" w:rsidRDefault="00C14634" w:rsidP="00B47FFB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IV. 1. Совершенствовать   уже   известные   общеучебные   умения (списывание, выписывание, элементарная  работа с текстом)   и развивать новые — выделение смысловых частей, установление    логических  связей  в тексте.</w:t>
      </w:r>
    </w:p>
    <w:p w:rsidR="00C14634" w:rsidRPr="008400E4" w:rsidRDefault="00C14634" w:rsidP="00B47FFB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2. Развивать  специальные  учебные   умения, например: умение   использовать  языковую   догадку   на   основе   сходства  немецких   и русских слов, по  знакомому   корню, устанавливать  тематические  и словообразовательные   ассоциативные  связи  между   словами, использовать немецко-русский   словарь      учебника  для   семантизации   незнакомых слов.</w:t>
      </w:r>
    </w:p>
    <w:p w:rsidR="00C14634" w:rsidRPr="008400E4" w:rsidRDefault="00C14634" w:rsidP="00B47FFB">
      <w:pPr>
        <w:pStyle w:val="NoSpacing"/>
        <w:jc w:val="both"/>
        <w:rPr>
          <w:rFonts w:ascii="Arial" w:hAnsi="Arial" w:cs="Arial"/>
          <w:b/>
          <w:i/>
          <w:sz w:val="24"/>
          <w:szCs w:val="24"/>
        </w:rPr>
      </w:pPr>
    </w:p>
    <w:p w:rsidR="00C14634" w:rsidRPr="008400E4" w:rsidRDefault="00C14634" w:rsidP="006604AC">
      <w:pPr>
        <w:pStyle w:val="ListParagraph"/>
        <w:spacing w:line="240" w:lineRule="auto"/>
        <w:ind w:left="360"/>
        <w:jc w:val="center"/>
        <w:rPr>
          <w:rFonts w:ascii="Arial" w:hAnsi="Arial" w:cs="Arial"/>
          <w:b/>
          <w:sz w:val="24"/>
          <w:szCs w:val="24"/>
        </w:rPr>
      </w:pPr>
      <w:r w:rsidRPr="008400E4">
        <w:rPr>
          <w:rFonts w:ascii="Arial" w:hAnsi="Arial" w:cs="Arial"/>
          <w:b/>
          <w:sz w:val="24"/>
          <w:szCs w:val="24"/>
        </w:rPr>
        <w:t>14. Планируемые результаты освоения учебного предмета</w:t>
      </w:r>
    </w:p>
    <w:p w:rsidR="00C14634" w:rsidRPr="008400E4" w:rsidRDefault="00C14634" w:rsidP="00B47FFB">
      <w:pPr>
        <w:pStyle w:val="ListParagraph"/>
        <w:spacing w:line="240" w:lineRule="auto"/>
        <w:ind w:left="0" w:firstLine="360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 xml:space="preserve">Представленная программа обеспечивает достижение личностных, метапредметных и предметных результатов. </w:t>
      </w:r>
    </w:p>
    <w:p w:rsidR="00C14634" w:rsidRPr="008400E4" w:rsidRDefault="00C14634" w:rsidP="00B47FFB">
      <w:pPr>
        <w:pStyle w:val="ListParagraph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8400E4">
        <w:rPr>
          <w:rFonts w:ascii="Arial" w:hAnsi="Arial" w:cs="Arial"/>
          <w:b/>
          <w:bCs/>
          <w:i/>
          <w:iCs/>
          <w:sz w:val="24"/>
          <w:szCs w:val="24"/>
        </w:rPr>
        <w:t>Личностные результаты</w:t>
      </w:r>
    </w:p>
    <w:p w:rsidR="00C14634" w:rsidRPr="008400E4" w:rsidRDefault="00C14634" w:rsidP="00B47FFB">
      <w:pPr>
        <w:spacing w:after="0" w:line="24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  <w:r w:rsidRPr="008400E4">
        <w:rPr>
          <w:rFonts w:ascii="Arial" w:hAnsi="Arial" w:cs="Arial"/>
          <w:b/>
          <w:bCs/>
          <w:sz w:val="24"/>
          <w:szCs w:val="24"/>
        </w:rPr>
        <w:t>1. Воспитание гражданственности, патриотизма, уважения к правам, свободам и обязанностям человека.</w:t>
      </w:r>
    </w:p>
    <w:p w:rsidR="00C14634" w:rsidRPr="008400E4" w:rsidRDefault="00C14634" w:rsidP="00CD0FF7">
      <w:pPr>
        <w:widowControl w:val="0"/>
        <w:numPr>
          <w:ilvl w:val="0"/>
          <w:numId w:val="20"/>
        </w:numPr>
        <w:tabs>
          <w:tab w:val="num" w:pos="531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ценностное отношение к своей малой родине, семейным традициям; государственной символике, родному языку, к России;</w:t>
      </w:r>
    </w:p>
    <w:p w:rsidR="00C14634" w:rsidRPr="008400E4" w:rsidRDefault="00C14634" w:rsidP="00CD0FF7">
      <w:pPr>
        <w:widowControl w:val="0"/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элементарные представления о культурном достоянии малой Родины;</w:t>
      </w:r>
    </w:p>
    <w:p w:rsidR="00C14634" w:rsidRPr="008400E4" w:rsidRDefault="00C14634" w:rsidP="00CD0FF7">
      <w:pPr>
        <w:widowControl w:val="0"/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первоначальный опыт постижения ценностей национальной культуры;</w:t>
      </w:r>
    </w:p>
    <w:p w:rsidR="00C14634" w:rsidRPr="008400E4" w:rsidRDefault="00C14634" w:rsidP="00CD0FF7">
      <w:pPr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первоначальный опыт участия в межкультурной коммуникации и умение представлять родную культуру;</w:t>
      </w:r>
    </w:p>
    <w:p w:rsidR="00C14634" w:rsidRPr="008400E4" w:rsidRDefault="00C14634" w:rsidP="00CD0FF7">
      <w:pPr>
        <w:widowControl w:val="0"/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Arial" w:hAnsi="Arial" w:cs="Arial"/>
          <w:b/>
          <w:bCs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 xml:space="preserve"> представления о правах и обязанностях человека и товарища;</w:t>
      </w:r>
    </w:p>
    <w:p w:rsidR="00C14634" w:rsidRPr="008400E4" w:rsidRDefault="00C14634" w:rsidP="00B47FFB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8400E4">
        <w:rPr>
          <w:rFonts w:ascii="Arial" w:hAnsi="Arial" w:cs="Arial"/>
          <w:b/>
          <w:bCs/>
          <w:sz w:val="24"/>
          <w:szCs w:val="24"/>
        </w:rPr>
        <w:t>2. Воспитание нравственных чувств и этического сознания.</w:t>
      </w:r>
    </w:p>
    <w:p w:rsidR="00C14634" w:rsidRPr="008400E4" w:rsidRDefault="00C14634" w:rsidP="00CD0FF7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элементарные представления о моральных нормах и правилах нравственного поведения, в том числе об этических нормах взаимоотношений в семье, классе, школе, а также между носителями разных культур;</w:t>
      </w:r>
    </w:p>
    <w:p w:rsidR="00C14634" w:rsidRPr="008400E4" w:rsidRDefault="00C14634" w:rsidP="00CD0FF7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представления о гуманистическом мировоззрении: доброта, желание доставить радость людям; бережное, гуманное отношение ко всему живому; великодушие, сочувствие; товарищество и взаимопомощь;</w:t>
      </w:r>
    </w:p>
    <w:p w:rsidR="00C14634" w:rsidRPr="008400E4" w:rsidRDefault="00C14634" w:rsidP="00CD0FF7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стремление делать правильный нравственный выбор: способность анализировать нравственную сторону своих поступков и поступков других людей;</w:t>
      </w:r>
    </w:p>
    <w:p w:rsidR="00C14634" w:rsidRPr="008400E4" w:rsidRDefault="00C14634" w:rsidP="00CD0FF7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почтительное отношение к родителям, уважительное отношение к старшим, заботливое отношение к младшим;</w:t>
      </w:r>
    </w:p>
    <w:p w:rsidR="00C14634" w:rsidRPr="008400E4" w:rsidRDefault="00C14634" w:rsidP="00CD0FF7">
      <w:pPr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 xml:space="preserve">нравственно-этический опыт взаимодействия со сверстниками, старшими и младшими детьми, взрослыми в соответствии с общепринятыми нравственными этическими нормами; </w:t>
      </w:r>
    </w:p>
    <w:p w:rsidR="00C14634" w:rsidRPr="008400E4" w:rsidRDefault="00C14634" w:rsidP="00CD0FF7">
      <w:pPr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доброжелательное отношение к другим участникам учебной и игровой деятельности на основе этических норм;</w:t>
      </w:r>
    </w:p>
    <w:p w:rsidR="00C14634" w:rsidRPr="008400E4" w:rsidRDefault="00C14634" w:rsidP="00B47FFB">
      <w:pPr>
        <w:spacing w:line="24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  <w:r w:rsidRPr="008400E4">
        <w:rPr>
          <w:rFonts w:ascii="Arial" w:hAnsi="Arial" w:cs="Arial"/>
          <w:b/>
          <w:bCs/>
          <w:sz w:val="24"/>
          <w:szCs w:val="24"/>
        </w:rPr>
        <w:t xml:space="preserve">3. Воспитание уважения к культуре народов стран изучаемого языка. </w:t>
      </w:r>
    </w:p>
    <w:p w:rsidR="00C14634" w:rsidRPr="008400E4" w:rsidRDefault="00C14634" w:rsidP="00CD0FF7">
      <w:pPr>
        <w:widowControl w:val="0"/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элементарные представления о культурном достоянии стран;</w:t>
      </w:r>
    </w:p>
    <w:p w:rsidR="00C14634" w:rsidRPr="008400E4" w:rsidRDefault="00C14634" w:rsidP="00CD0FF7">
      <w:pPr>
        <w:widowControl w:val="0"/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Arial" w:hAnsi="Arial" w:cs="Arial"/>
          <w:b/>
          <w:bCs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первоначальный опыт межкультурной  коммуникации;</w:t>
      </w:r>
    </w:p>
    <w:p w:rsidR="00C14634" w:rsidRPr="008400E4" w:rsidRDefault="00C14634" w:rsidP="00B47FF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уважение к иному мнению и культуре других народов;</w:t>
      </w:r>
    </w:p>
    <w:p w:rsidR="00C14634" w:rsidRPr="008400E4" w:rsidRDefault="00C14634" w:rsidP="00B47FF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b/>
          <w:bCs/>
          <w:sz w:val="24"/>
          <w:szCs w:val="24"/>
        </w:rPr>
        <w:t>4. Воспитание ценностного отношения к прекрасному, формирование представлений об эстетических идеалах и ценностях (эстетическое воспитание)</w:t>
      </w:r>
    </w:p>
    <w:p w:rsidR="00C14634" w:rsidRPr="008400E4" w:rsidRDefault="00C14634" w:rsidP="00245032">
      <w:pPr>
        <w:pStyle w:val="21"/>
        <w:widowControl w:val="0"/>
        <w:numPr>
          <w:ilvl w:val="0"/>
          <w:numId w:val="24"/>
        </w:numPr>
        <w:overflowPunct w:val="0"/>
        <w:autoSpaceDE w:val="0"/>
        <w:autoSpaceDN w:val="0"/>
        <w:adjustRightInd w:val="0"/>
        <w:ind w:left="0" w:right="0" w:firstLine="709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элементарные представления об эстетических и художественных ценностях родной культуры и  культуры других стран;</w:t>
      </w:r>
    </w:p>
    <w:p w:rsidR="00C14634" w:rsidRPr="008400E4" w:rsidRDefault="00C14634" w:rsidP="00245032">
      <w:pPr>
        <w:pStyle w:val="21"/>
        <w:widowControl w:val="0"/>
        <w:numPr>
          <w:ilvl w:val="0"/>
          <w:numId w:val="24"/>
        </w:numPr>
        <w:overflowPunct w:val="0"/>
        <w:autoSpaceDE w:val="0"/>
        <w:autoSpaceDN w:val="0"/>
        <w:adjustRightInd w:val="0"/>
        <w:ind w:left="0" w:right="0" w:firstLine="709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опыт эмоционального постижения народного творчества, детского фольклора, памятников культуры;</w:t>
      </w:r>
    </w:p>
    <w:p w:rsidR="00C14634" w:rsidRPr="008400E4" w:rsidRDefault="00C14634" w:rsidP="00245032">
      <w:pPr>
        <w:pStyle w:val="21"/>
        <w:widowControl w:val="0"/>
        <w:numPr>
          <w:ilvl w:val="0"/>
          <w:numId w:val="24"/>
        </w:numPr>
        <w:overflowPunct w:val="0"/>
        <w:autoSpaceDE w:val="0"/>
        <w:autoSpaceDN w:val="0"/>
        <w:adjustRightInd w:val="0"/>
        <w:ind w:left="0" w:right="0" w:firstLine="709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опыт самореализации в различных видах творческой деятельности, формирования потребности и умения выражать себя в доступных видах творчества;</w:t>
      </w:r>
    </w:p>
    <w:p w:rsidR="00C14634" w:rsidRPr="008400E4" w:rsidRDefault="00C14634" w:rsidP="00245032">
      <w:pPr>
        <w:numPr>
          <w:ilvl w:val="0"/>
          <w:numId w:val="24"/>
        </w:numPr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мотивация к реализации эстетических ценностей в пространстве школы и семьи;</w:t>
      </w:r>
    </w:p>
    <w:p w:rsidR="00C14634" w:rsidRPr="008400E4" w:rsidRDefault="00C14634" w:rsidP="00CD0FF7">
      <w:pPr>
        <w:numPr>
          <w:ilvl w:val="0"/>
          <w:numId w:val="24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отношение к учебе как творческой деятельности;</w:t>
      </w:r>
    </w:p>
    <w:p w:rsidR="00C14634" w:rsidRPr="008400E4" w:rsidRDefault="00C14634" w:rsidP="00B47FFB">
      <w:pPr>
        <w:spacing w:after="0" w:line="24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  <w:r w:rsidRPr="008400E4">
        <w:rPr>
          <w:rFonts w:ascii="Arial" w:hAnsi="Arial" w:cs="Arial"/>
          <w:b/>
          <w:bCs/>
          <w:sz w:val="24"/>
          <w:szCs w:val="24"/>
        </w:rPr>
        <w:t>5.Воспитание трудолюбия, творческого отношения к учению, труду, жизни.</w:t>
      </w:r>
    </w:p>
    <w:p w:rsidR="00C14634" w:rsidRPr="008400E4" w:rsidRDefault="00C14634" w:rsidP="00CD0FF7">
      <w:pPr>
        <w:widowControl w:val="0"/>
        <w:numPr>
          <w:ilvl w:val="0"/>
          <w:numId w:val="25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ценностное отношение к труду, учебе и творчеству, трудолюбие;</w:t>
      </w:r>
    </w:p>
    <w:p w:rsidR="00C14634" w:rsidRPr="008400E4" w:rsidRDefault="00C14634" w:rsidP="00CD0FF7">
      <w:pPr>
        <w:widowControl w:val="0"/>
        <w:numPr>
          <w:ilvl w:val="0"/>
          <w:numId w:val="25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потребности и умения выражать себя в различных доступных и наиболее привлекательных для ребенка видах творческой деятельности;</w:t>
      </w:r>
    </w:p>
    <w:p w:rsidR="00C14634" w:rsidRPr="008400E4" w:rsidRDefault="00C14634" w:rsidP="00CD0FF7">
      <w:pPr>
        <w:widowControl w:val="0"/>
        <w:numPr>
          <w:ilvl w:val="0"/>
          <w:numId w:val="25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дисциплинированность, последовательность, настойчивость и самостоятельность;</w:t>
      </w:r>
    </w:p>
    <w:p w:rsidR="00C14634" w:rsidRPr="008400E4" w:rsidRDefault="00C14634" w:rsidP="00CD0FF7">
      <w:pPr>
        <w:widowControl w:val="0"/>
        <w:numPr>
          <w:ilvl w:val="0"/>
          <w:numId w:val="25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опыт участия в учебной деятельности по овладению иностранным языком и осознание ее значимости для личности учащегося;</w:t>
      </w:r>
    </w:p>
    <w:p w:rsidR="00C14634" w:rsidRPr="008400E4" w:rsidRDefault="00C14634" w:rsidP="00CD0FF7">
      <w:pPr>
        <w:pStyle w:val="BodyText2"/>
        <w:widowControl w:val="0"/>
        <w:numPr>
          <w:ilvl w:val="0"/>
          <w:numId w:val="25"/>
        </w:numPr>
        <w:ind w:left="0" w:firstLine="709"/>
        <w:jc w:val="both"/>
        <w:rPr>
          <w:rFonts w:ascii="Arial" w:hAnsi="Arial" w:cs="Arial"/>
          <w:szCs w:val="24"/>
          <w:lang w:val="ru-RU"/>
        </w:rPr>
      </w:pPr>
      <w:r w:rsidRPr="008400E4">
        <w:rPr>
          <w:rFonts w:ascii="Arial" w:hAnsi="Arial" w:cs="Arial"/>
          <w:szCs w:val="24"/>
          <w:lang w:val="ru-RU"/>
        </w:rPr>
        <w:t xml:space="preserve"> навыки сотрудничества в процессе учебной и игровой деятельности со сверстниками и взрослыми;</w:t>
      </w:r>
    </w:p>
    <w:p w:rsidR="00C14634" w:rsidRPr="008400E4" w:rsidRDefault="00C14634" w:rsidP="00CD0FF7">
      <w:pPr>
        <w:widowControl w:val="0"/>
        <w:numPr>
          <w:ilvl w:val="0"/>
          <w:numId w:val="25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бережное отношение к результатам своего труда, труда других людей, к школьному имуществу, учебникам, личным вещам,</w:t>
      </w:r>
    </w:p>
    <w:p w:rsidR="00C14634" w:rsidRPr="008400E4" w:rsidRDefault="00C14634" w:rsidP="00CD0FF7">
      <w:pPr>
        <w:widowControl w:val="0"/>
        <w:numPr>
          <w:ilvl w:val="0"/>
          <w:numId w:val="25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мотивация к самореализации в познавательной и учебной деятельности;</w:t>
      </w:r>
    </w:p>
    <w:p w:rsidR="00C14634" w:rsidRPr="008400E4" w:rsidRDefault="00C14634" w:rsidP="00CD0FF7">
      <w:pPr>
        <w:widowControl w:val="0"/>
        <w:numPr>
          <w:ilvl w:val="0"/>
          <w:numId w:val="25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любознательность и стремление расширять кругозор</w:t>
      </w:r>
    </w:p>
    <w:p w:rsidR="00C14634" w:rsidRPr="008400E4" w:rsidRDefault="00C14634" w:rsidP="00B47FFB">
      <w:pPr>
        <w:spacing w:after="0" w:line="240" w:lineRule="auto"/>
        <w:ind w:firstLine="708"/>
        <w:jc w:val="both"/>
        <w:rPr>
          <w:rFonts w:ascii="Arial" w:hAnsi="Arial" w:cs="Arial"/>
          <w:b/>
          <w:bCs/>
          <w:sz w:val="24"/>
          <w:szCs w:val="24"/>
        </w:rPr>
      </w:pPr>
      <w:r w:rsidRPr="008400E4">
        <w:rPr>
          <w:rFonts w:ascii="Arial" w:hAnsi="Arial" w:cs="Arial"/>
          <w:b/>
          <w:bCs/>
          <w:sz w:val="24"/>
          <w:szCs w:val="24"/>
        </w:rPr>
        <w:t>6.Формирование ценностного отношения к здоровью и здоровому образу жизни.</w:t>
      </w:r>
    </w:p>
    <w:p w:rsidR="00C14634" w:rsidRPr="008400E4" w:rsidRDefault="00C14634" w:rsidP="00CD0FF7">
      <w:pPr>
        <w:widowControl w:val="0"/>
        <w:numPr>
          <w:ilvl w:val="0"/>
          <w:numId w:val="26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ценностное отношение к своему здоровью, здоровью близких и окружающих людей;</w:t>
      </w:r>
    </w:p>
    <w:p w:rsidR="00C14634" w:rsidRPr="008400E4" w:rsidRDefault="00C14634" w:rsidP="00CD0FF7">
      <w:pPr>
        <w:widowControl w:val="0"/>
        <w:numPr>
          <w:ilvl w:val="0"/>
          <w:numId w:val="26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представления о роли физической культуры и спорта для здоровья человека;</w:t>
      </w:r>
    </w:p>
    <w:p w:rsidR="00C14634" w:rsidRPr="008400E4" w:rsidRDefault="00C14634" w:rsidP="00CD0FF7">
      <w:pPr>
        <w:widowControl w:val="0"/>
        <w:numPr>
          <w:ilvl w:val="0"/>
          <w:numId w:val="26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личный опыт здоровьесберегающей деятельности;</w:t>
      </w:r>
    </w:p>
    <w:p w:rsidR="00C14634" w:rsidRPr="008400E4" w:rsidRDefault="00C14634" w:rsidP="00B47FFB">
      <w:pPr>
        <w:spacing w:after="0" w:line="240" w:lineRule="auto"/>
        <w:ind w:firstLine="708"/>
        <w:jc w:val="both"/>
        <w:rPr>
          <w:rFonts w:ascii="Arial" w:hAnsi="Arial" w:cs="Arial"/>
          <w:b/>
          <w:bCs/>
          <w:sz w:val="24"/>
          <w:szCs w:val="24"/>
        </w:rPr>
      </w:pPr>
      <w:r w:rsidRPr="008400E4">
        <w:rPr>
          <w:rFonts w:ascii="Arial" w:hAnsi="Arial" w:cs="Arial"/>
          <w:b/>
          <w:bCs/>
          <w:sz w:val="24"/>
          <w:szCs w:val="24"/>
        </w:rPr>
        <w:t>7.Воспитание ценностного отношения к природе, окружающей среде (экологическое воспитание).</w:t>
      </w:r>
    </w:p>
    <w:p w:rsidR="00C14634" w:rsidRPr="008400E4" w:rsidRDefault="00C14634" w:rsidP="00CD0FF7">
      <w:pPr>
        <w:widowControl w:val="0"/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ценностное отношение к природе;</w:t>
      </w:r>
    </w:p>
    <w:p w:rsidR="00C14634" w:rsidRPr="008400E4" w:rsidRDefault="00C14634" w:rsidP="00CD0FF7">
      <w:pPr>
        <w:widowControl w:val="0"/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опыт эстетического, эмоционально-нравственного отношения к природе.</w:t>
      </w:r>
    </w:p>
    <w:p w:rsidR="00C14634" w:rsidRPr="008400E4" w:rsidRDefault="00C14634" w:rsidP="00B47FFB">
      <w:pPr>
        <w:widowControl w:val="0"/>
        <w:spacing w:after="0" w:line="240" w:lineRule="auto"/>
        <w:ind w:left="709"/>
        <w:jc w:val="center"/>
        <w:rPr>
          <w:rFonts w:ascii="Arial" w:hAnsi="Arial" w:cs="Arial"/>
          <w:b/>
          <w:bCs/>
          <w:iCs/>
          <w:sz w:val="24"/>
          <w:szCs w:val="24"/>
        </w:rPr>
      </w:pPr>
    </w:p>
    <w:p w:rsidR="00C14634" w:rsidRPr="008400E4" w:rsidRDefault="00C14634" w:rsidP="00B47FFB">
      <w:pPr>
        <w:widowControl w:val="0"/>
        <w:spacing w:after="0" w:line="240" w:lineRule="auto"/>
        <w:ind w:left="709"/>
        <w:jc w:val="center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b/>
          <w:bCs/>
          <w:iCs/>
          <w:sz w:val="24"/>
          <w:szCs w:val="24"/>
        </w:rPr>
        <w:t>15. Предметные результаты</w:t>
      </w:r>
    </w:p>
    <w:p w:rsidR="00C14634" w:rsidRPr="008400E4" w:rsidRDefault="00C14634" w:rsidP="00317429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В процессе овладения познавательным (социокультурным) аспектом выпускник научится:</w:t>
      </w:r>
    </w:p>
    <w:p w:rsidR="00C14634" w:rsidRPr="008400E4" w:rsidRDefault="00C14634" w:rsidP="00317429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- находить на карте страны изучаемого языка и континенты;</w:t>
      </w:r>
    </w:p>
    <w:p w:rsidR="00C14634" w:rsidRPr="008400E4" w:rsidRDefault="00C14634" w:rsidP="00317429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- узнавать достопримечательности стран изучаемого языка/родной страны;</w:t>
      </w:r>
    </w:p>
    <w:p w:rsidR="00C14634" w:rsidRPr="008400E4" w:rsidRDefault="00C14634" w:rsidP="00317429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- понимать особенности национальных и семейных праздников и традиций стран изучаемого языка;</w:t>
      </w:r>
    </w:p>
    <w:p w:rsidR="00C14634" w:rsidRPr="008400E4" w:rsidRDefault="00C14634" w:rsidP="00317429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-понимать особенности образа жизни своих зарубежных сверстников;</w:t>
      </w:r>
    </w:p>
    <w:p w:rsidR="00C14634" w:rsidRPr="008400E4" w:rsidRDefault="00C14634" w:rsidP="00317429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- узнавать наиболее известных персонажей иностранной детской литературы и популярные литературные произведения для детей;</w:t>
      </w:r>
    </w:p>
    <w:p w:rsidR="00C14634" w:rsidRPr="008400E4" w:rsidRDefault="00C14634" w:rsidP="00317429">
      <w:pPr>
        <w:spacing w:after="0" w:line="240" w:lineRule="auto"/>
        <w:rPr>
          <w:rFonts w:ascii="Arial" w:hAnsi="Arial" w:cs="Arial"/>
          <w:i/>
          <w:iCs/>
          <w:sz w:val="24"/>
          <w:szCs w:val="24"/>
        </w:rPr>
      </w:pPr>
      <w:r w:rsidRPr="008400E4">
        <w:rPr>
          <w:rFonts w:ascii="Arial" w:hAnsi="Arial" w:cs="Arial"/>
          <w:i/>
          <w:iCs/>
          <w:sz w:val="24"/>
          <w:szCs w:val="24"/>
        </w:rPr>
        <w:t>Пятиклассник получит возможность:</w:t>
      </w:r>
    </w:p>
    <w:p w:rsidR="00C14634" w:rsidRPr="008400E4" w:rsidRDefault="00C14634" w:rsidP="00317429">
      <w:pPr>
        <w:spacing w:after="0" w:line="240" w:lineRule="auto"/>
        <w:rPr>
          <w:rFonts w:ascii="Arial" w:hAnsi="Arial" w:cs="Arial"/>
          <w:i/>
          <w:iCs/>
          <w:sz w:val="24"/>
          <w:szCs w:val="24"/>
        </w:rPr>
      </w:pPr>
      <w:r w:rsidRPr="008400E4">
        <w:rPr>
          <w:rFonts w:ascii="Arial" w:hAnsi="Arial" w:cs="Arial"/>
          <w:i/>
          <w:iCs/>
          <w:sz w:val="24"/>
          <w:szCs w:val="24"/>
        </w:rPr>
        <w:t xml:space="preserve">     - сопоставлять реалии стран изучаемого языка и родной страны;</w:t>
      </w:r>
    </w:p>
    <w:p w:rsidR="00C14634" w:rsidRPr="008400E4" w:rsidRDefault="00C14634" w:rsidP="00317429">
      <w:pPr>
        <w:spacing w:after="0" w:line="240" w:lineRule="auto"/>
        <w:ind w:left="360"/>
        <w:rPr>
          <w:rFonts w:ascii="Arial" w:hAnsi="Arial" w:cs="Arial"/>
          <w:i/>
          <w:iCs/>
          <w:sz w:val="24"/>
          <w:szCs w:val="24"/>
        </w:rPr>
      </w:pPr>
      <w:r w:rsidRPr="008400E4">
        <w:rPr>
          <w:rFonts w:ascii="Arial" w:hAnsi="Arial" w:cs="Arial"/>
          <w:i/>
          <w:iCs/>
          <w:sz w:val="24"/>
          <w:szCs w:val="24"/>
        </w:rPr>
        <w:t>- представлять реалии своей страны средствами иностранного языка.</w:t>
      </w:r>
    </w:p>
    <w:p w:rsidR="00C14634" w:rsidRPr="008400E4" w:rsidRDefault="00C14634" w:rsidP="00317429">
      <w:pPr>
        <w:spacing w:after="0" w:line="240" w:lineRule="auto"/>
        <w:ind w:left="360"/>
        <w:rPr>
          <w:rFonts w:ascii="Arial" w:hAnsi="Arial" w:cs="Arial"/>
          <w:i/>
          <w:iCs/>
          <w:sz w:val="24"/>
          <w:szCs w:val="24"/>
        </w:rPr>
      </w:pPr>
      <w:r w:rsidRPr="008400E4">
        <w:rPr>
          <w:rFonts w:ascii="Arial" w:hAnsi="Arial" w:cs="Arial"/>
          <w:i/>
          <w:iCs/>
          <w:sz w:val="24"/>
          <w:szCs w:val="24"/>
        </w:rPr>
        <w:t>- познакомиться и выучить наизусть популярные детские песенки и стихотворения;</w:t>
      </w:r>
    </w:p>
    <w:p w:rsidR="00C14634" w:rsidRPr="008400E4" w:rsidRDefault="00C14634" w:rsidP="00B47FF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b/>
          <w:sz w:val="24"/>
          <w:szCs w:val="24"/>
        </w:rPr>
        <w:t>Метапредметными</w:t>
      </w:r>
      <w:r w:rsidRPr="008400E4">
        <w:rPr>
          <w:rFonts w:ascii="Arial" w:hAnsi="Arial" w:cs="Arial"/>
          <w:sz w:val="24"/>
          <w:szCs w:val="24"/>
        </w:rPr>
        <w:t>результатами изучения немецкого языка в 5 классе являются:</w:t>
      </w:r>
    </w:p>
    <w:p w:rsidR="00C14634" w:rsidRPr="008400E4" w:rsidRDefault="00C14634" w:rsidP="00B47FF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- развитие умения взаимодействовать с окружающими, выполняя разные роли в пределах речевых потребностей и возможностей школьника;</w:t>
      </w:r>
    </w:p>
    <w:p w:rsidR="00C14634" w:rsidRPr="008400E4" w:rsidRDefault="00C14634" w:rsidP="00B47FF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- развитие коммуникативных способностей школьника, умения выбирать адекватные языковые и речевые средства для успешного решения элементарной коммуникативной задачи;</w:t>
      </w:r>
    </w:p>
    <w:p w:rsidR="00C14634" w:rsidRPr="008400E4" w:rsidRDefault="00C14634" w:rsidP="00B47FF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-  расширение общего лингвистического кругозора школьника;</w:t>
      </w:r>
    </w:p>
    <w:p w:rsidR="00C14634" w:rsidRPr="008400E4" w:rsidRDefault="00C14634" w:rsidP="00B47FF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- развитие познавательной, эмоциональной и волевой сфер школьника; формирование мотивации к изучению иностранного языка;</w:t>
      </w:r>
    </w:p>
    <w:p w:rsidR="00C14634" w:rsidRPr="008400E4" w:rsidRDefault="00C14634" w:rsidP="00B47FF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- овладение умениями координированной работы с разными компонентами учебно-методического комплекса (учебником, аудиодиском и т.д.).</w:t>
      </w:r>
    </w:p>
    <w:p w:rsidR="00C14634" w:rsidRPr="008400E4" w:rsidRDefault="00C14634" w:rsidP="00245032">
      <w:pPr>
        <w:pStyle w:val="ListParagraph"/>
        <w:spacing w:after="0" w:line="240" w:lineRule="auto"/>
        <w:ind w:left="0"/>
        <w:rPr>
          <w:rFonts w:ascii="Arial" w:hAnsi="Arial" w:cs="Arial"/>
          <w:b/>
          <w:sz w:val="24"/>
          <w:szCs w:val="24"/>
        </w:rPr>
      </w:pPr>
    </w:p>
    <w:p w:rsidR="00C14634" w:rsidRPr="008400E4" w:rsidRDefault="00C14634" w:rsidP="00B47FFB">
      <w:pPr>
        <w:pStyle w:val="ListParagraph"/>
        <w:spacing w:after="0" w:line="240" w:lineRule="auto"/>
        <w:ind w:left="360"/>
        <w:jc w:val="center"/>
        <w:rPr>
          <w:rFonts w:ascii="Arial" w:hAnsi="Arial" w:cs="Arial"/>
          <w:b/>
          <w:sz w:val="24"/>
          <w:szCs w:val="24"/>
        </w:rPr>
      </w:pPr>
      <w:r w:rsidRPr="008400E4">
        <w:rPr>
          <w:rFonts w:ascii="Arial" w:hAnsi="Arial" w:cs="Arial"/>
          <w:b/>
          <w:sz w:val="24"/>
          <w:szCs w:val="24"/>
        </w:rPr>
        <w:t xml:space="preserve">16. Перечень  самостоятельных, проверочных, зачетных, контрольных и проектных работ </w:t>
      </w:r>
    </w:p>
    <w:p w:rsidR="00C14634" w:rsidRPr="008400E4" w:rsidRDefault="00C14634" w:rsidP="00B47FFB">
      <w:pPr>
        <w:pStyle w:val="ListParagraph"/>
        <w:spacing w:after="0" w:line="240" w:lineRule="auto"/>
        <w:ind w:left="360"/>
        <w:jc w:val="center"/>
        <w:rPr>
          <w:rFonts w:ascii="Arial" w:hAnsi="Arial" w:cs="Arial"/>
          <w:b/>
          <w:sz w:val="24"/>
          <w:szCs w:val="24"/>
        </w:rPr>
      </w:pPr>
    </w:p>
    <w:p w:rsidR="00C14634" w:rsidRPr="008400E4" w:rsidRDefault="00C14634" w:rsidP="00CD0FF7">
      <w:pPr>
        <w:pStyle w:val="ListParagraph"/>
        <w:numPr>
          <w:ilvl w:val="0"/>
          <w:numId w:val="27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Зачет по усвоению лексического материала по теме: «Старый немецкий город. Что в нем?»</w:t>
      </w:r>
    </w:p>
    <w:p w:rsidR="00C14634" w:rsidRPr="008400E4" w:rsidRDefault="00C14634" w:rsidP="00CD0FF7">
      <w:pPr>
        <w:pStyle w:val="ListParagraph"/>
        <w:numPr>
          <w:ilvl w:val="0"/>
          <w:numId w:val="27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Мини – проект «Мой город»</w:t>
      </w:r>
    </w:p>
    <w:p w:rsidR="00C14634" w:rsidRPr="008400E4" w:rsidRDefault="00C14634" w:rsidP="00CD0FF7">
      <w:pPr>
        <w:pStyle w:val="ListParagraph"/>
        <w:numPr>
          <w:ilvl w:val="0"/>
          <w:numId w:val="27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Контрольный тест по теме «Старый немецкий город. Что в нем?»</w:t>
      </w:r>
    </w:p>
    <w:p w:rsidR="00C14634" w:rsidRPr="008400E4" w:rsidRDefault="00C14634" w:rsidP="00CD0FF7">
      <w:pPr>
        <w:pStyle w:val="ListParagraph"/>
        <w:numPr>
          <w:ilvl w:val="0"/>
          <w:numId w:val="27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Монологическое высказывание по теме «Где и как здесь живут люди?»</w:t>
      </w:r>
    </w:p>
    <w:p w:rsidR="00C14634" w:rsidRPr="008400E4" w:rsidRDefault="00C14634" w:rsidP="00CD0FF7">
      <w:pPr>
        <w:pStyle w:val="ListParagraph"/>
        <w:numPr>
          <w:ilvl w:val="0"/>
          <w:numId w:val="27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Мини – проект «Готовим подарки». Традиции празднования Рождества</w:t>
      </w:r>
    </w:p>
    <w:p w:rsidR="00C14634" w:rsidRPr="008400E4" w:rsidRDefault="00C14634" w:rsidP="00CD0FF7">
      <w:pPr>
        <w:pStyle w:val="ListParagraph"/>
        <w:numPr>
          <w:ilvl w:val="0"/>
          <w:numId w:val="27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Тест по теме «В городе снова гости»</w:t>
      </w:r>
    </w:p>
    <w:p w:rsidR="00C14634" w:rsidRPr="008400E4" w:rsidRDefault="00C14634" w:rsidP="00CD0FF7">
      <w:pPr>
        <w:pStyle w:val="ListParagraph"/>
        <w:numPr>
          <w:ilvl w:val="0"/>
          <w:numId w:val="27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Тест по теме «Наши немецкие друзья готовят прощальный праздник».</w:t>
      </w:r>
    </w:p>
    <w:p w:rsidR="00C14634" w:rsidRPr="008400E4" w:rsidRDefault="00C14634" w:rsidP="00CD0FF7">
      <w:pPr>
        <w:pStyle w:val="ListParagraph"/>
        <w:numPr>
          <w:ilvl w:val="0"/>
          <w:numId w:val="27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Итоговая контрольная работа по материалам учебного курса 5 класса</w:t>
      </w:r>
    </w:p>
    <w:p w:rsidR="00C14634" w:rsidRPr="008400E4" w:rsidRDefault="00C14634" w:rsidP="00B47FFB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C14634" w:rsidRPr="008400E4" w:rsidRDefault="00C14634" w:rsidP="00B47FFB">
      <w:pPr>
        <w:spacing w:after="0"/>
        <w:rPr>
          <w:rFonts w:ascii="Arial" w:hAnsi="Arial" w:cs="Arial"/>
          <w:b/>
          <w:sz w:val="24"/>
          <w:szCs w:val="24"/>
        </w:rPr>
      </w:pPr>
    </w:p>
    <w:p w:rsidR="00C14634" w:rsidRPr="008400E4" w:rsidRDefault="00C14634" w:rsidP="00B47FFB">
      <w:pPr>
        <w:spacing w:after="0"/>
        <w:rPr>
          <w:rFonts w:ascii="Arial" w:hAnsi="Arial" w:cs="Arial"/>
          <w:b/>
          <w:sz w:val="24"/>
          <w:szCs w:val="24"/>
        </w:rPr>
      </w:pPr>
    </w:p>
    <w:p w:rsidR="00C14634" w:rsidRPr="008400E4" w:rsidRDefault="00C14634" w:rsidP="00B47FFB">
      <w:pPr>
        <w:spacing w:after="0"/>
        <w:rPr>
          <w:rFonts w:ascii="Arial" w:hAnsi="Arial" w:cs="Arial"/>
          <w:b/>
          <w:sz w:val="24"/>
          <w:szCs w:val="24"/>
        </w:rPr>
      </w:pPr>
    </w:p>
    <w:p w:rsidR="00C14634" w:rsidRPr="008400E4" w:rsidRDefault="00C14634" w:rsidP="00B47FFB">
      <w:pPr>
        <w:spacing w:after="0"/>
        <w:rPr>
          <w:rFonts w:ascii="Arial" w:hAnsi="Arial" w:cs="Arial"/>
          <w:b/>
          <w:sz w:val="24"/>
          <w:szCs w:val="24"/>
        </w:rPr>
      </w:pPr>
    </w:p>
    <w:p w:rsidR="00C14634" w:rsidRPr="008400E4" w:rsidRDefault="00C14634" w:rsidP="00B47FFB">
      <w:pPr>
        <w:spacing w:after="0"/>
        <w:rPr>
          <w:rFonts w:ascii="Arial" w:hAnsi="Arial" w:cs="Arial"/>
          <w:b/>
          <w:sz w:val="24"/>
          <w:szCs w:val="24"/>
        </w:rPr>
      </w:pPr>
    </w:p>
    <w:p w:rsidR="00C14634" w:rsidRPr="008400E4" w:rsidRDefault="00C14634" w:rsidP="00B47FFB">
      <w:pPr>
        <w:spacing w:after="0"/>
        <w:rPr>
          <w:rFonts w:ascii="Arial" w:hAnsi="Arial" w:cs="Arial"/>
          <w:b/>
          <w:sz w:val="24"/>
          <w:szCs w:val="24"/>
        </w:rPr>
      </w:pPr>
    </w:p>
    <w:p w:rsidR="00C14634" w:rsidRPr="008400E4" w:rsidRDefault="00C14634" w:rsidP="00B47FFB">
      <w:pPr>
        <w:spacing w:after="0"/>
        <w:rPr>
          <w:rFonts w:ascii="Arial" w:hAnsi="Arial" w:cs="Arial"/>
          <w:b/>
          <w:sz w:val="24"/>
          <w:szCs w:val="24"/>
        </w:rPr>
      </w:pPr>
    </w:p>
    <w:p w:rsidR="00C14634" w:rsidRPr="008400E4" w:rsidRDefault="00C14634" w:rsidP="00B47FFB">
      <w:pPr>
        <w:spacing w:after="0"/>
        <w:rPr>
          <w:rFonts w:ascii="Arial" w:hAnsi="Arial" w:cs="Arial"/>
          <w:b/>
          <w:sz w:val="24"/>
          <w:szCs w:val="24"/>
        </w:rPr>
      </w:pPr>
    </w:p>
    <w:p w:rsidR="00C14634" w:rsidRPr="008400E4" w:rsidRDefault="00C14634" w:rsidP="00B47FFB">
      <w:pPr>
        <w:spacing w:after="0"/>
        <w:rPr>
          <w:rFonts w:ascii="Arial" w:hAnsi="Arial" w:cs="Arial"/>
          <w:b/>
          <w:sz w:val="24"/>
          <w:szCs w:val="24"/>
        </w:rPr>
      </w:pPr>
    </w:p>
    <w:p w:rsidR="00C14634" w:rsidRPr="008400E4" w:rsidRDefault="00C14634" w:rsidP="00B47FFB">
      <w:pPr>
        <w:spacing w:after="0"/>
        <w:rPr>
          <w:rFonts w:ascii="Arial" w:hAnsi="Arial" w:cs="Arial"/>
          <w:b/>
          <w:sz w:val="24"/>
          <w:szCs w:val="24"/>
        </w:rPr>
      </w:pPr>
    </w:p>
    <w:p w:rsidR="00C14634" w:rsidRPr="008400E4" w:rsidRDefault="00C14634" w:rsidP="00B47FFB">
      <w:pPr>
        <w:spacing w:after="0"/>
        <w:rPr>
          <w:rFonts w:ascii="Arial" w:hAnsi="Arial" w:cs="Arial"/>
          <w:b/>
          <w:sz w:val="24"/>
          <w:szCs w:val="24"/>
        </w:rPr>
      </w:pPr>
    </w:p>
    <w:p w:rsidR="00C14634" w:rsidRPr="008400E4" w:rsidRDefault="00C14634" w:rsidP="00B47FFB">
      <w:pPr>
        <w:spacing w:after="0"/>
        <w:rPr>
          <w:rFonts w:ascii="Arial" w:hAnsi="Arial" w:cs="Arial"/>
          <w:b/>
          <w:sz w:val="24"/>
          <w:szCs w:val="24"/>
        </w:rPr>
      </w:pPr>
    </w:p>
    <w:p w:rsidR="00C14634" w:rsidRPr="008400E4" w:rsidRDefault="00C14634" w:rsidP="00B47FFB">
      <w:pPr>
        <w:spacing w:after="0"/>
        <w:rPr>
          <w:rFonts w:ascii="Arial" w:hAnsi="Arial" w:cs="Arial"/>
          <w:b/>
          <w:sz w:val="24"/>
          <w:szCs w:val="24"/>
        </w:rPr>
      </w:pPr>
    </w:p>
    <w:p w:rsidR="00C14634" w:rsidRPr="008400E4" w:rsidRDefault="00C14634" w:rsidP="00B47FFB">
      <w:pPr>
        <w:spacing w:after="0"/>
        <w:rPr>
          <w:rFonts w:ascii="Arial" w:hAnsi="Arial" w:cs="Arial"/>
          <w:b/>
          <w:sz w:val="24"/>
          <w:szCs w:val="24"/>
        </w:rPr>
      </w:pPr>
    </w:p>
    <w:p w:rsidR="00C14634" w:rsidRPr="008400E4" w:rsidRDefault="00C14634" w:rsidP="00B47FFB">
      <w:pPr>
        <w:spacing w:after="0"/>
        <w:rPr>
          <w:rFonts w:ascii="Arial" w:hAnsi="Arial" w:cs="Arial"/>
          <w:b/>
          <w:sz w:val="24"/>
          <w:szCs w:val="24"/>
        </w:rPr>
      </w:pPr>
    </w:p>
    <w:p w:rsidR="00C14634" w:rsidRPr="008400E4" w:rsidRDefault="00C14634" w:rsidP="00B47FFB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8400E4">
        <w:rPr>
          <w:rFonts w:ascii="Arial" w:hAnsi="Arial" w:cs="Arial"/>
          <w:b/>
          <w:sz w:val="24"/>
          <w:szCs w:val="24"/>
        </w:rPr>
        <w:t>17.  Календарно-тематическое планирование</w:t>
      </w:r>
    </w:p>
    <w:tbl>
      <w:tblPr>
        <w:tblpPr w:leftFromText="180" w:rightFromText="180" w:vertAnchor="page" w:horzAnchor="margin" w:tblpXSpec="center" w:tblpY="2699"/>
        <w:tblW w:w="13482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767"/>
        <w:gridCol w:w="223"/>
        <w:gridCol w:w="2210"/>
        <w:gridCol w:w="643"/>
        <w:gridCol w:w="567"/>
        <w:gridCol w:w="3440"/>
        <w:gridCol w:w="163"/>
        <w:gridCol w:w="649"/>
        <w:gridCol w:w="142"/>
        <w:gridCol w:w="2835"/>
        <w:gridCol w:w="425"/>
        <w:gridCol w:w="1418"/>
      </w:tblGrid>
      <w:tr w:rsidR="00C14634" w:rsidRPr="008400E4" w:rsidTr="009277BB">
        <w:trPr>
          <w:trHeight w:val="834"/>
          <w:tblCellSpacing w:w="0" w:type="dxa"/>
        </w:trPr>
        <w:tc>
          <w:tcPr>
            <w:tcW w:w="767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400E4">
              <w:rPr>
                <w:rFonts w:ascii="Arial" w:hAnsi="Arial" w:cs="Arial"/>
                <w:b/>
                <w:sz w:val="24"/>
                <w:szCs w:val="24"/>
              </w:rPr>
              <w:t>№ урока</w:t>
            </w:r>
          </w:p>
        </w:tc>
        <w:tc>
          <w:tcPr>
            <w:tcW w:w="243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400E4">
              <w:rPr>
                <w:rFonts w:ascii="Arial" w:hAnsi="Arial" w:cs="Arial"/>
                <w:b/>
                <w:sz w:val="24"/>
                <w:szCs w:val="24"/>
              </w:rPr>
              <w:t>Тема урока</w:t>
            </w:r>
          </w:p>
        </w:tc>
        <w:tc>
          <w:tcPr>
            <w:tcW w:w="5604" w:type="dxa"/>
            <w:gridSpan w:val="6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400E4">
              <w:rPr>
                <w:rFonts w:ascii="Arial" w:hAnsi="Arial" w:cs="Arial"/>
                <w:b/>
                <w:sz w:val="24"/>
                <w:szCs w:val="24"/>
              </w:rPr>
              <w:t>Требования   к уровню подготовки обучающихся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400E4">
              <w:rPr>
                <w:rFonts w:ascii="Arial" w:hAnsi="Arial" w:cs="Arial"/>
                <w:b/>
                <w:sz w:val="24"/>
                <w:szCs w:val="24"/>
              </w:rPr>
              <w:t>Вид контроля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nil"/>
            </w:tcBorders>
          </w:tcPr>
          <w:p w:rsidR="00C14634" w:rsidRPr="008400E4" w:rsidRDefault="00C1463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8400E4">
              <w:rPr>
                <w:rFonts w:ascii="Arial" w:hAnsi="Arial" w:cs="Arial"/>
                <w:b/>
                <w:sz w:val="24"/>
                <w:szCs w:val="24"/>
              </w:rPr>
              <w:t>Календарные сроки</w:t>
            </w:r>
          </w:p>
        </w:tc>
      </w:tr>
      <w:tr w:rsidR="00C14634" w:rsidRPr="008400E4" w:rsidTr="001A62E1">
        <w:trPr>
          <w:tblCellSpacing w:w="0" w:type="dxa"/>
        </w:trPr>
        <w:tc>
          <w:tcPr>
            <w:tcW w:w="767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872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8400E4">
              <w:rPr>
                <w:rFonts w:ascii="Arial" w:hAnsi="Arial" w:cs="Arial"/>
                <w:b/>
                <w:sz w:val="24"/>
                <w:szCs w:val="24"/>
                <w:lang w:val="de-DE"/>
              </w:rPr>
              <w:t>Hallo, 5. (fünfte) Klasse! Womit kommen wir aus der vierten Klasse? Kleiner Wiederholungskurs</w:t>
            </w:r>
          </w:p>
          <w:p w:rsidR="00C14634" w:rsidRPr="008400E4" w:rsidRDefault="00C14634">
            <w:pPr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8400E4">
              <w:rPr>
                <w:rFonts w:ascii="Arial" w:hAnsi="Arial" w:cs="Arial"/>
                <w:b/>
                <w:bCs/>
                <w:sz w:val="24"/>
                <w:szCs w:val="24"/>
              </w:rPr>
              <w:t>(8 часов)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634" w:rsidRPr="008400E4" w:rsidRDefault="00C14634">
            <w:pPr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  <w:lang w:val="de-DE" w:eastAsia="en-US"/>
              </w:rPr>
            </w:pPr>
          </w:p>
        </w:tc>
      </w:tr>
      <w:tr w:rsidR="00C14634" w:rsidRPr="008400E4" w:rsidTr="009277BB">
        <w:trPr>
          <w:tblCellSpacing w:w="0" w:type="dxa"/>
        </w:trPr>
        <w:tc>
          <w:tcPr>
            <w:tcW w:w="767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bCs/>
                <w:sz w:val="24"/>
                <w:szCs w:val="24"/>
              </w:rPr>
              <w:t>1</w:t>
            </w:r>
          </w:p>
        </w:tc>
        <w:tc>
          <w:tcPr>
            <w:tcW w:w="307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1.Первый учебный день в новом учебном году. Как дети знакомятся?</w:t>
            </w:r>
          </w:p>
        </w:tc>
        <w:tc>
          <w:tcPr>
            <w:tcW w:w="4961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 w:rsidP="0009013E">
            <w:pPr>
              <w:pStyle w:val="ListParagraph"/>
              <w:numPr>
                <w:ilvl w:val="0"/>
                <w:numId w:val="81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Уметь составлять диалог по теме «Знакомство», «Встреча». Уметь читать диалог по ролям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Контроль диалогической речи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  <w:tr w:rsidR="00C14634" w:rsidRPr="008400E4" w:rsidTr="009277BB">
        <w:trPr>
          <w:tblCellSpacing w:w="0" w:type="dxa"/>
        </w:trPr>
        <w:tc>
          <w:tcPr>
            <w:tcW w:w="767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07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2.Также родители новых учеников знакомятся</w:t>
            </w:r>
          </w:p>
        </w:tc>
        <w:tc>
          <w:tcPr>
            <w:tcW w:w="4961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 w:rsidP="0009013E">
            <w:pPr>
              <w:pStyle w:val="ListParagraph"/>
              <w:numPr>
                <w:ilvl w:val="0"/>
                <w:numId w:val="80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Понимать лексику классного обихода. Чтение диалога. Спряжение возвратного глагола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Контроль навыков чтения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  <w:tr w:rsidR="00C14634" w:rsidRPr="008400E4" w:rsidTr="009277BB">
        <w:trPr>
          <w:tblCellSpacing w:w="0" w:type="dxa"/>
        </w:trPr>
        <w:tc>
          <w:tcPr>
            <w:tcW w:w="767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307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3.Мы знакомимся с новым сказочным героем - Котом в сапогах</w:t>
            </w:r>
          </w:p>
        </w:tc>
        <w:tc>
          <w:tcPr>
            <w:tcW w:w="4961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 w:rsidP="0009013E">
            <w:pPr>
              <w:pStyle w:val="ListParagraph"/>
              <w:numPr>
                <w:ilvl w:val="0"/>
                <w:numId w:val="79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Повторить необходимую лексику для описания сказочного героя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Контроль навыков монологической речи, составление вопросительных предложений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  <w:tr w:rsidR="00C14634" w:rsidRPr="008400E4" w:rsidTr="009277BB">
        <w:trPr>
          <w:tblCellSpacing w:w="0" w:type="dxa"/>
        </w:trPr>
        <w:tc>
          <w:tcPr>
            <w:tcW w:w="767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307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4.Что делают обычно дети на летних каникулах?</w:t>
            </w:r>
          </w:p>
        </w:tc>
        <w:tc>
          <w:tcPr>
            <w:tcW w:w="4961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 w:rsidP="0009013E">
            <w:pPr>
              <w:pStyle w:val="ListParagraph"/>
              <w:numPr>
                <w:ilvl w:val="0"/>
                <w:numId w:val="78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Уметь составлять связный рассказ из словосочетаний, описывать погоду летом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Контроль освоенности употребления прилагательных (степени сравнения)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  <w:tr w:rsidR="00C14634" w:rsidRPr="008400E4" w:rsidTr="009277BB">
        <w:trPr>
          <w:tblCellSpacing w:w="0" w:type="dxa"/>
        </w:trPr>
        <w:tc>
          <w:tcPr>
            <w:tcW w:w="767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307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5.А что Сабина, Свен и другие делали летом?</w:t>
            </w:r>
          </w:p>
        </w:tc>
        <w:tc>
          <w:tcPr>
            <w:tcW w:w="4961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 w:rsidP="0009013E">
            <w:pPr>
              <w:pStyle w:val="ListParagraph"/>
              <w:numPr>
                <w:ilvl w:val="0"/>
                <w:numId w:val="77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Уметь понимать на слух диалоги,     использовать в речи глаголы прошедшего времени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Употребление сильных и слабых гл-в в прошедшем времени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  <w:tr w:rsidR="00C14634" w:rsidRPr="008400E4" w:rsidTr="009277BB">
        <w:trPr>
          <w:tblCellSpacing w:w="0" w:type="dxa"/>
        </w:trPr>
        <w:tc>
          <w:tcPr>
            <w:tcW w:w="767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307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6.Дети говорят о своих летних каникулах. А мы?</w:t>
            </w:r>
          </w:p>
        </w:tc>
        <w:tc>
          <w:tcPr>
            <w:tcW w:w="4961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 w:rsidP="0009013E">
            <w:pPr>
              <w:pStyle w:val="ListParagraph"/>
              <w:numPr>
                <w:ilvl w:val="0"/>
                <w:numId w:val="76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Уметь читать и переводить диалоги, обращая внимание на глаголы прошедшего времени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Проверка навыка монологического высказывания, письменной речи. 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  <w:tr w:rsidR="00C14634" w:rsidRPr="008400E4" w:rsidTr="009277BB">
        <w:trPr>
          <w:tblCellSpacing w:w="0" w:type="dxa"/>
        </w:trPr>
        <w:tc>
          <w:tcPr>
            <w:tcW w:w="767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307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7.Что бы вы хотели еще повторить?</w:t>
            </w:r>
          </w:p>
        </w:tc>
        <w:tc>
          <w:tcPr>
            <w:tcW w:w="4961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 w:rsidP="0009013E">
            <w:pPr>
              <w:pStyle w:val="ListParagraph"/>
              <w:numPr>
                <w:ilvl w:val="0"/>
                <w:numId w:val="75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Повторить изученный лексический материал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Контроль устной речи на базе изучаемого лексико-грамматического материала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  <w:tr w:rsidR="00C14634" w:rsidRPr="008400E4" w:rsidTr="009277BB">
        <w:trPr>
          <w:tblCellSpacing w:w="0" w:type="dxa"/>
        </w:trPr>
        <w:tc>
          <w:tcPr>
            <w:tcW w:w="767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307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8.Учить немецкий язык - значит знакомиться со страной и людьми</w:t>
            </w:r>
          </w:p>
        </w:tc>
        <w:tc>
          <w:tcPr>
            <w:tcW w:w="4961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 w:rsidP="0009013E">
            <w:pPr>
              <w:pStyle w:val="ListParagraph"/>
              <w:numPr>
                <w:ilvl w:val="0"/>
                <w:numId w:val="74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Научиться узнавать по портретам выдающихся людей Германии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Контроль освоения страноведческого материала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  <w:tr w:rsidR="00C14634" w:rsidRPr="008400E4" w:rsidTr="001A62E1">
        <w:trPr>
          <w:tblCellSpacing w:w="0" w:type="dxa"/>
        </w:trPr>
        <w:tc>
          <w:tcPr>
            <w:tcW w:w="11639" w:type="dxa"/>
            <w:gridSpan w:val="10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jc w:val="center"/>
              <w:outlineLvl w:val="2"/>
              <w:rPr>
                <w:rFonts w:ascii="Arial" w:hAnsi="Arial" w:cs="Arial"/>
                <w:b/>
                <w:bCs/>
                <w:sz w:val="24"/>
                <w:szCs w:val="24"/>
                <w:lang w:val="de-DE"/>
              </w:rPr>
            </w:pPr>
            <w:r w:rsidRPr="008400E4">
              <w:rPr>
                <w:rFonts w:ascii="Arial" w:hAnsi="Arial" w:cs="Arial"/>
                <w:b/>
                <w:bCs/>
                <w:sz w:val="24"/>
                <w:szCs w:val="24"/>
              </w:rPr>
              <w:t>Основнойкурс</w:t>
            </w:r>
            <w:r w:rsidRPr="008400E4">
              <w:rPr>
                <w:rFonts w:ascii="Arial" w:hAnsi="Arial" w:cs="Arial"/>
                <w:b/>
                <w:bCs/>
                <w:sz w:val="24"/>
                <w:szCs w:val="24"/>
                <w:lang w:val="de-DE"/>
              </w:rPr>
              <w:t xml:space="preserve"> (Grundkurs)</w:t>
            </w:r>
          </w:p>
          <w:p w:rsidR="00C14634" w:rsidRPr="008400E4" w:rsidRDefault="00C14634">
            <w:pPr>
              <w:spacing w:after="0" w:line="240" w:lineRule="auto"/>
              <w:jc w:val="center"/>
              <w:outlineLvl w:val="2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400E4">
              <w:rPr>
                <w:rFonts w:ascii="Arial" w:hAnsi="Arial" w:cs="Arial"/>
                <w:b/>
                <w:bCs/>
                <w:sz w:val="24"/>
                <w:szCs w:val="24"/>
                <w:lang w:val="de-DE"/>
              </w:rPr>
              <w:t xml:space="preserve">1. Eine alte deutsche Stadt. </w:t>
            </w:r>
            <w:r w:rsidRPr="008400E4">
              <w:rPr>
                <w:rFonts w:ascii="Arial" w:hAnsi="Arial" w:cs="Arial"/>
                <w:b/>
                <w:bCs/>
                <w:sz w:val="24"/>
                <w:szCs w:val="24"/>
              </w:rPr>
              <w:t>Wasisthier? (12 часов)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jc w:val="center"/>
              <w:outlineLvl w:val="2"/>
              <w:rPr>
                <w:rFonts w:ascii="Arial" w:hAnsi="Arial" w:cs="Arial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C14634" w:rsidRPr="008400E4" w:rsidTr="009277BB">
        <w:trPr>
          <w:tblCellSpacing w:w="0" w:type="dxa"/>
        </w:trPr>
        <w:tc>
          <w:tcPr>
            <w:tcW w:w="990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342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1. Что учишь, то и знаешь!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39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 w:rsidP="0009013E">
            <w:pPr>
              <w:pStyle w:val="ListParagraph"/>
              <w:numPr>
                <w:ilvl w:val="0"/>
                <w:numId w:val="73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Коротко рассказать о стране изучаемого языка-Германии.</w:t>
            </w:r>
          </w:p>
          <w:p w:rsidR="00C14634" w:rsidRPr="008400E4" w:rsidRDefault="00C14634" w:rsidP="0009013E">
            <w:pPr>
              <w:pStyle w:val="ListParagraph"/>
              <w:numPr>
                <w:ilvl w:val="0"/>
                <w:numId w:val="73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Ознакомиться  с УМК, с персонажами учебника,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Контроль лексических и грамматических навыков в устной речи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  <w:tr w:rsidR="00C14634" w:rsidRPr="008400E4" w:rsidTr="009277BB">
        <w:trPr>
          <w:tblCellSpacing w:w="0" w:type="dxa"/>
        </w:trPr>
        <w:tc>
          <w:tcPr>
            <w:tcW w:w="990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342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2. Речевой этикет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39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 w:rsidP="00CD0FF7">
            <w:pPr>
              <w:numPr>
                <w:ilvl w:val="0"/>
                <w:numId w:val="28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Тренировать в употреблении речевого этикета.</w:t>
            </w:r>
          </w:p>
          <w:p w:rsidR="00C14634" w:rsidRPr="008400E4" w:rsidRDefault="00C14634" w:rsidP="00CD0FF7">
            <w:pPr>
              <w:numPr>
                <w:ilvl w:val="0"/>
                <w:numId w:val="28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Воспитывать правила хорошего тона.</w:t>
            </w:r>
          </w:p>
          <w:p w:rsidR="00C14634" w:rsidRPr="008400E4" w:rsidRDefault="00C14634" w:rsidP="00CD0FF7">
            <w:pPr>
              <w:numPr>
                <w:ilvl w:val="0"/>
                <w:numId w:val="28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Уметь возражать, используя отрицания kein, nicht.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Контроль диалогической речи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  <w:tr w:rsidR="00C14634" w:rsidRPr="008400E4" w:rsidTr="009277BB">
        <w:trPr>
          <w:tblCellSpacing w:w="0" w:type="dxa"/>
        </w:trPr>
        <w:tc>
          <w:tcPr>
            <w:tcW w:w="990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342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3. Мы читаем и пишем.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39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 w:rsidP="00CD0FF7">
            <w:pPr>
              <w:numPr>
                <w:ilvl w:val="0"/>
                <w:numId w:val="29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Тренировать в чтении диалога по ролям.</w:t>
            </w:r>
          </w:p>
          <w:p w:rsidR="00C14634" w:rsidRPr="008400E4" w:rsidRDefault="00C14634" w:rsidP="00CD0FF7">
            <w:pPr>
              <w:numPr>
                <w:ilvl w:val="0"/>
                <w:numId w:val="29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Воспитывать культуру общения при знакомстве.</w:t>
            </w:r>
          </w:p>
          <w:p w:rsidR="00C14634" w:rsidRPr="008400E4" w:rsidRDefault="00C14634" w:rsidP="00CD0FF7">
            <w:pPr>
              <w:numPr>
                <w:ilvl w:val="0"/>
                <w:numId w:val="29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Совершенствовать технику чтения и орфографии.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Контроль навыков письм. речи. Словарный диктант.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  <w:tr w:rsidR="00C14634" w:rsidRPr="008400E4" w:rsidTr="009277BB">
        <w:trPr>
          <w:tblCellSpacing w:w="0" w:type="dxa"/>
        </w:trPr>
        <w:tc>
          <w:tcPr>
            <w:tcW w:w="990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12-13</w:t>
            </w:r>
          </w:p>
        </w:tc>
        <w:tc>
          <w:tcPr>
            <w:tcW w:w="342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4. Поговорим!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5. Старый немецкий город.</w:t>
            </w:r>
          </w:p>
        </w:tc>
        <w:tc>
          <w:tcPr>
            <w:tcW w:w="439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 w:rsidP="00CD0FF7">
            <w:pPr>
              <w:numPr>
                <w:ilvl w:val="0"/>
                <w:numId w:val="30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Тренировать переспросу, выражению сомнения, уточнению в ситуациях знакомств.</w:t>
            </w:r>
          </w:p>
          <w:p w:rsidR="00C14634" w:rsidRPr="008400E4" w:rsidRDefault="00C14634" w:rsidP="00CD0FF7">
            <w:pPr>
              <w:numPr>
                <w:ilvl w:val="0"/>
                <w:numId w:val="30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Развивать мышление, память.</w:t>
            </w:r>
          </w:p>
          <w:p w:rsidR="00C14634" w:rsidRPr="008400E4" w:rsidRDefault="00C14634" w:rsidP="00CD0FF7">
            <w:pPr>
              <w:numPr>
                <w:ilvl w:val="0"/>
                <w:numId w:val="30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Уметь описывать старый немецкий город.</w:t>
            </w:r>
          </w:p>
          <w:p w:rsidR="00C14634" w:rsidRPr="008400E4" w:rsidRDefault="00C14634" w:rsidP="00CD0FF7">
            <w:pPr>
              <w:numPr>
                <w:ilvl w:val="0"/>
                <w:numId w:val="30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Уметь  вести диалог-расспрос.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Контроль диалогической речи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  <w:tr w:rsidR="00C14634" w:rsidRPr="008400E4" w:rsidTr="009277BB">
        <w:trPr>
          <w:tblCellSpacing w:w="0" w:type="dxa"/>
        </w:trPr>
        <w:tc>
          <w:tcPr>
            <w:tcW w:w="990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342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6. Что мы уже знаем и умеем?</w:t>
            </w:r>
          </w:p>
        </w:tc>
        <w:tc>
          <w:tcPr>
            <w:tcW w:w="439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C14634" w:rsidRPr="008400E4" w:rsidRDefault="00C14634" w:rsidP="00CD0FF7">
            <w:pPr>
              <w:numPr>
                <w:ilvl w:val="0"/>
                <w:numId w:val="31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Систематизация по лексике.</w:t>
            </w:r>
          </w:p>
          <w:p w:rsidR="00C14634" w:rsidRPr="008400E4" w:rsidRDefault="00C14634" w:rsidP="00CD0FF7">
            <w:pPr>
              <w:numPr>
                <w:ilvl w:val="0"/>
                <w:numId w:val="31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Уметь вести диалог-обмен мнениями.</w:t>
            </w:r>
          </w:p>
          <w:p w:rsidR="00C14634" w:rsidRPr="008400E4" w:rsidRDefault="00C14634" w:rsidP="00CD0FF7">
            <w:pPr>
              <w:numPr>
                <w:ilvl w:val="0"/>
                <w:numId w:val="31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Контроль навыков диалогической речи в ситуациях «Знакомство», чтения и письма.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  <w:tr w:rsidR="00C14634" w:rsidRPr="008400E4" w:rsidTr="009277BB">
        <w:trPr>
          <w:tblCellSpacing w:w="0" w:type="dxa"/>
        </w:trPr>
        <w:tc>
          <w:tcPr>
            <w:tcW w:w="990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342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7. Предъявление страноведческой информации.</w:t>
            </w:r>
          </w:p>
        </w:tc>
        <w:tc>
          <w:tcPr>
            <w:tcW w:w="439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 w:rsidP="00CD0FF7">
            <w:pPr>
              <w:numPr>
                <w:ilvl w:val="0"/>
                <w:numId w:val="32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Дальнейшая тренировка и развитие речевых умений.</w:t>
            </w:r>
          </w:p>
          <w:p w:rsidR="00C14634" w:rsidRPr="008400E4" w:rsidRDefault="00C14634" w:rsidP="00CD0FF7">
            <w:pPr>
              <w:numPr>
                <w:ilvl w:val="0"/>
                <w:numId w:val="32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Уметь  читать тексты с полным пониманием содержания.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Контроль освоения страноведческого материала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  <w:tr w:rsidR="00C14634" w:rsidRPr="008400E4" w:rsidTr="009277BB">
        <w:trPr>
          <w:tblCellSpacing w:w="0" w:type="dxa"/>
        </w:trPr>
        <w:tc>
          <w:tcPr>
            <w:tcW w:w="990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16</w:t>
            </w:r>
          </w:p>
        </w:tc>
        <w:tc>
          <w:tcPr>
            <w:tcW w:w="342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8. Учить немецкий язык - значит знакомиться со страной и людьми.</w:t>
            </w:r>
          </w:p>
        </w:tc>
        <w:tc>
          <w:tcPr>
            <w:tcW w:w="439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 w:rsidP="00CD0FF7">
            <w:pPr>
              <w:numPr>
                <w:ilvl w:val="0"/>
                <w:numId w:val="33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Уметь читать текст с помощью геометрических фигур.</w:t>
            </w:r>
          </w:p>
          <w:p w:rsidR="00C14634" w:rsidRPr="008400E4" w:rsidRDefault="00C14634" w:rsidP="00CD0FF7">
            <w:pPr>
              <w:numPr>
                <w:ilvl w:val="0"/>
                <w:numId w:val="33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Тренировать в технике чтения и письма.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C14634" w:rsidRPr="008400E4" w:rsidRDefault="00C14634" w:rsidP="00CD0FF7">
            <w:pPr>
              <w:numPr>
                <w:ilvl w:val="0"/>
                <w:numId w:val="33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Уметь понимать при чтении и аудировании сообщения монологического и диалогического характера.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Контроль монологической и диалогической речи.</w:t>
            </w:r>
          </w:p>
          <w:p w:rsidR="00C14634" w:rsidRPr="008400E4" w:rsidRDefault="00C14634" w:rsidP="00E53D3E">
            <w:pPr>
              <w:spacing w:after="0" w:line="240" w:lineRule="auto"/>
              <w:ind w:left="720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  <w:tr w:rsidR="00C14634" w:rsidRPr="008400E4" w:rsidTr="009277BB">
        <w:trPr>
          <w:trHeight w:val="1399"/>
          <w:tblCellSpacing w:w="0" w:type="dxa"/>
        </w:trPr>
        <w:tc>
          <w:tcPr>
            <w:tcW w:w="990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17</w:t>
            </w:r>
          </w:p>
        </w:tc>
        <w:tc>
          <w:tcPr>
            <w:tcW w:w="342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9. Грамматический материал по теме «Счёт»</w:t>
            </w:r>
          </w:p>
        </w:tc>
        <w:tc>
          <w:tcPr>
            <w:tcW w:w="439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 w:rsidP="0009013E">
            <w:pPr>
              <w:numPr>
                <w:ilvl w:val="0"/>
                <w:numId w:val="34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Знать названия  столиц земель Германии.</w:t>
            </w:r>
          </w:p>
          <w:p w:rsidR="00C14634" w:rsidRPr="008400E4" w:rsidRDefault="00C14634" w:rsidP="0009013E">
            <w:pPr>
              <w:numPr>
                <w:ilvl w:val="0"/>
                <w:numId w:val="34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Вспомнить счёт от 1 до 1000. 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Контроль письменной речи (написание числительных)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  <w:tr w:rsidR="00C14634" w:rsidRPr="008400E4" w:rsidTr="009277BB">
        <w:trPr>
          <w:tblCellSpacing w:w="0" w:type="dxa"/>
        </w:trPr>
        <w:tc>
          <w:tcPr>
            <w:tcW w:w="990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18</w:t>
            </w:r>
          </w:p>
        </w:tc>
        <w:tc>
          <w:tcPr>
            <w:tcW w:w="342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10.Зачет по усвоению лексического материала по теме «Старый немецкий город. Что в нем?»</w:t>
            </w:r>
          </w:p>
        </w:tc>
        <w:tc>
          <w:tcPr>
            <w:tcW w:w="439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 w:rsidP="0009013E">
            <w:pPr>
              <w:numPr>
                <w:ilvl w:val="0"/>
                <w:numId w:val="35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Закрепить лексический материал на основе повторения изученных слов.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Контроль ЗУН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  <w:tr w:rsidR="00C14634" w:rsidRPr="008400E4" w:rsidTr="009277BB">
        <w:trPr>
          <w:tblCellSpacing w:w="0" w:type="dxa"/>
        </w:trPr>
        <w:tc>
          <w:tcPr>
            <w:tcW w:w="990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19-20</w:t>
            </w:r>
          </w:p>
        </w:tc>
        <w:tc>
          <w:tcPr>
            <w:tcW w:w="342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11-12.Мини – проект «Мой город»</w:t>
            </w:r>
          </w:p>
        </w:tc>
        <w:tc>
          <w:tcPr>
            <w:tcW w:w="439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 w:rsidP="0009013E">
            <w:pPr>
              <w:numPr>
                <w:ilvl w:val="0"/>
                <w:numId w:val="36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Уметь рассказать о городе, называть отдельно города, достопримечательности.</w:t>
            </w:r>
          </w:p>
          <w:p w:rsidR="00C14634" w:rsidRPr="008400E4" w:rsidRDefault="00C14634" w:rsidP="0009013E">
            <w:pPr>
              <w:numPr>
                <w:ilvl w:val="0"/>
                <w:numId w:val="36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Овладеть новыми страноведческими знаниями.</w:t>
            </w:r>
          </w:p>
          <w:p w:rsidR="00C14634" w:rsidRPr="008400E4" w:rsidRDefault="00C14634" w:rsidP="0009013E">
            <w:pPr>
              <w:numPr>
                <w:ilvl w:val="0"/>
                <w:numId w:val="36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Закрепить пройденные числительные.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Контроль ЗУН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  <w:tr w:rsidR="00C14634" w:rsidRPr="008400E4" w:rsidTr="001A62E1">
        <w:trPr>
          <w:tblCellSpacing w:w="0" w:type="dxa"/>
        </w:trPr>
        <w:tc>
          <w:tcPr>
            <w:tcW w:w="11639" w:type="dxa"/>
            <w:gridSpan w:val="10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 w:rsidP="0009013E">
            <w:pPr>
              <w:pStyle w:val="ListParagraph"/>
              <w:numPr>
                <w:ilvl w:val="0"/>
                <w:numId w:val="37"/>
              </w:num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de-DE" w:eastAsia="ru-RU"/>
              </w:rPr>
            </w:pPr>
            <w:r w:rsidRPr="008400E4">
              <w:rPr>
                <w:rFonts w:ascii="Arial" w:hAnsi="Arial" w:cs="Arial"/>
                <w:b/>
                <w:bCs/>
                <w:sz w:val="24"/>
                <w:szCs w:val="24"/>
                <w:lang w:val="de-DE" w:eastAsia="ru-RU"/>
              </w:rPr>
              <w:t xml:space="preserve">2.      In der Stadt…Wer wohnt hier?  (9 </w:t>
            </w:r>
            <w:r w:rsidRPr="008400E4">
              <w:rPr>
                <w:rFonts w:ascii="Arial" w:hAnsi="Arial" w:cs="Arial"/>
                <w:b/>
                <w:bCs/>
                <w:sz w:val="24"/>
                <w:szCs w:val="24"/>
                <w:lang w:eastAsia="ru-RU"/>
              </w:rPr>
              <w:t>часов</w:t>
            </w:r>
            <w:r w:rsidRPr="008400E4">
              <w:rPr>
                <w:rFonts w:ascii="Arial" w:hAnsi="Arial" w:cs="Arial"/>
                <w:b/>
                <w:bCs/>
                <w:sz w:val="24"/>
                <w:szCs w:val="24"/>
                <w:lang w:val="de-DE" w:eastAsia="ru-RU"/>
              </w:rPr>
              <w:t>)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634" w:rsidRPr="008400E4" w:rsidRDefault="00C14634" w:rsidP="002537EE">
            <w:pPr>
              <w:pStyle w:val="ListParagraph"/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  <w:lang w:val="de-DE" w:eastAsia="ru-RU"/>
              </w:rPr>
            </w:pPr>
          </w:p>
        </w:tc>
      </w:tr>
      <w:tr w:rsidR="00C14634" w:rsidRPr="008400E4" w:rsidTr="009277BB">
        <w:trPr>
          <w:tblCellSpacing w:w="0" w:type="dxa"/>
        </w:trPr>
        <w:tc>
          <w:tcPr>
            <w:tcW w:w="990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21</w:t>
            </w:r>
          </w:p>
        </w:tc>
        <w:tc>
          <w:tcPr>
            <w:tcW w:w="342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1. Что учишь, то и знаешь!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Предъявление новой лексики.</w:t>
            </w:r>
          </w:p>
        </w:tc>
        <w:tc>
          <w:tcPr>
            <w:tcW w:w="439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 w:rsidP="0009013E">
            <w:pPr>
              <w:numPr>
                <w:ilvl w:val="0"/>
                <w:numId w:val="38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Уметь  использовать новую лексику при назывании и характеристике различных городских сооружений.</w:t>
            </w:r>
          </w:p>
          <w:p w:rsidR="00C14634" w:rsidRPr="008400E4" w:rsidRDefault="00C14634" w:rsidP="0009013E">
            <w:pPr>
              <w:numPr>
                <w:ilvl w:val="0"/>
                <w:numId w:val="38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Воспитывать культуру общения.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Контроль лексического материала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  <w:tr w:rsidR="00C14634" w:rsidRPr="008400E4" w:rsidTr="009277BB">
        <w:trPr>
          <w:tblCellSpacing w:w="0" w:type="dxa"/>
        </w:trPr>
        <w:tc>
          <w:tcPr>
            <w:tcW w:w="990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22</w:t>
            </w:r>
          </w:p>
        </w:tc>
        <w:tc>
          <w:tcPr>
            <w:tcW w:w="342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2.Мы читаем и пишем.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Формирование навыков письма.</w:t>
            </w:r>
          </w:p>
        </w:tc>
        <w:tc>
          <w:tcPr>
            <w:tcW w:w="439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 w:rsidP="0009013E">
            <w:pPr>
              <w:numPr>
                <w:ilvl w:val="0"/>
                <w:numId w:val="39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Познакомиться с типами образования множественного числа существительных.</w:t>
            </w:r>
          </w:p>
          <w:p w:rsidR="00C14634" w:rsidRPr="008400E4" w:rsidRDefault="00C14634" w:rsidP="0009013E">
            <w:pPr>
              <w:numPr>
                <w:ilvl w:val="0"/>
                <w:numId w:val="39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Совершенствовать орфографические навыки и технику чтения.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 xml:space="preserve">Контроль орфографических навыков 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(указательные местоимения)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  <w:tr w:rsidR="00C14634" w:rsidRPr="008400E4" w:rsidTr="009277BB">
        <w:trPr>
          <w:tblCellSpacing w:w="0" w:type="dxa"/>
        </w:trPr>
        <w:tc>
          <w:tcPr>
            <w:tcW w:w="990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23</w:t>
            </w:r>
          </w:p>
        </w:tc>
        <w:tc>
          <w:tcPr>
            <w:tcW w:w="342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3. Спорим о погоде. Формирование навыков говорения.</w:t>
            </w:r>
          </w:p>
        </w:tc>
        <w:tc>
          <w:tcPr>
            <w:tcW w:w="439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 w:rsidP="0009013E">
            <w:pPr>
              <w:numPr>
                <w:ilvl w:val="0"/>
                <w:numId w:val="40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Уметь вести диалог-спор о погоде, обмениваться мнениями.</w:t>
            </w:r>
          </w:p>
          <w:p w:rsidR="00C14634" w:rsidRPr="008400E4" w:rsidRDefault="00C14634" w:rsidP="0009013E">
            <w:pPr>
              <w:numPr>
                <w:ilvl w:val="0"/>
                <w:numId w:val="40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Систематизировать знания по пройденной лексике.</w:t>
            </w:r>
          </w:p>
          <w:p w:rsidR="00C14634" w:rsidRPr="008400E4" w:rsidRDefault="00C14634" w:rsidP="0009013E">
            <w:pPr>
              <w:numPr>
                <w:ilvl w:val="0"/>
                <w:numId w:val="40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Уметь вести рассказ от имени героя сказки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Контроль диалогической речи, лексического материала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  <w:tr w:rsidR="00C14634" w:rsidRPr="008400E4" w:rsidTr="009277BB">
        <w:trPr>
          <w:tblCellSpacing w:w="0" w:type="dxa"/>
        </w:trPr>
        <w:tc>
          <w:tcPr>
            <w:tcW w:w="990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24</w:t>
            </w:r>
          </w:p>
        </w:tc>
        <w:tc>
          <w:tcPr>
            <w:tcW w:w="342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4. Имена нарицательные.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Развитие навыков говорения.</w:t>
            </w:r>
          </w:p>
        </w:tc>
        <w:tc>
          <w:tcPr>
            <w:tcW w:w="439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 w:rsidP="0009013E">
            <w:pPr>
              <w:numPr>
                <w:ilvl w:val="0"/>
                <w:numId w:val="41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 xml:space="preserve">Уметь называть имена нарицательные 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Употребление в речи имен нарицательных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  <w:tr w:rsidR="00C14634" w:rsidRPr="008400E4" w:rsidTr="009277BB">
        <w:trPr>
          <w:tblCellSpacing w:w="0" w:type="dxa"/>
        </w:trPr>
        <w:tc>
          <w:tcPr>
            <w:tcW w:w="990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25</w:t>
            </w:r>
          </w:p>
        </w:tc>
        <w:tc>
          <w:tcPr>
            <w:tcW w:w="342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5. Образ жизни других народов.</w:t>
            </w:r>
          </w:p>
        </w:tc>
        <w:tc>
          <w:tcPr>
            <w:tcW w:w="439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 w:rsidP="0009013E">
            <w:pPr>
              <w:numPr>
                <w:ilvl w:val="0"/>
                <w:numId w:val="42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Уметь  рассказать о городе, уметь охарактеризовать жителей города.</w:t>
            </w:r>
          </w:p>
          <w:p w:rsidR="00C14634" w:rsidRPr="008400E4" w:rsidRDefault="00C14634" w:rsidP="0009013E">
            <w:pPr>
              <w:numPr>
                <w:ilvl w:val="0"/>
                <w:numId w:val="42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Развивать наблюдательность, уметь сравнивать предметы.</w:t>
            </w:r>
          </w:p>
          <w:p w:rsidR="00C14634" w:rsidRPr="008400E4" w:rsidRDefault="00C14634" w:rsidP="0009013E">
            <w:pPr>
              <w:numPr>
                <w:ilvl w:val="0"/>
                <w:numId w:val="42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Формировать интерес к образу жизни других народов.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Контроль освоения страноведческого материала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  <w:tr w:rsidR="00C14634" w:rsidRPr="008400E4" w:rsidTr="009277BB">
        <w:trPr>
          <w:tblCellSpacing w:w="0" w:type="dxa"/>
        </w:trPr>
        <w:tc>
          <w:tcPr>
            <w:tcW w:w="990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26-27</w:t>
            </w:r>
          </w:p>
        </w:tc>
        <w:tc>
          <w:tcPr>
            <w:tcW w:w="342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6. Повторим все, что изучили!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7. Мы играем и поем.</w:t>
            </w:r>
          </w:p>
        </w:tc>
        <w:tc>
          <w:tcPr>
            <w:tcW w:w="439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 w:rsidP="0009013E">
            <w:pPr>
              <w:numPr>
                <w:ilvl w:val="0"/>
                <w:numId w:val="43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Уметь рассказать про свой город с новой ЛЕ. Воспитывать терпение к изучению немецкого языка. Уметь  рассказать о своих любимых животных.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Контроль монологической речи с использованием новой ЛЕ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  <w:tr w:rsidR="00C14634" w:rsidRPr="008400E4" w:rsidTr="009277BB">
        <w:trPr>
          <w:tblCellSpacing w:w="0" w:type="dxa"/>
        </w:trPr>
        <w:tc>
          <w:tcPr>
            <w:tcW w:w="990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28</w:t>
            </w:r>
          </w:p>
        </w:tc>
        <w:tc>
          <w:tcPr>
            <w:tcW w:w="342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8. Контрольный тест по теме «Старый немецкий город. Что в нем?»</w:t>
            </w:r>
          </w:p>
        </w:tc>
        <w:tc>
          <w:tcPr>
            <w:tcW w:w="439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 w:rsidP="0009013E">
            <w:pPr>
              <w:numPr>
                <w:ilvl w:val="0"/>
                <w:numId w:val="44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Воспитывать терпение к изучению немецкого языка.</w:t>
            </w:r>
          </w:p>
          <w:p w:rsidR="00C14634" w:rsidRPr="008400E4" w:rsidRDefault="00C14634" w:rsidP="0009013E">
            <w:pPr>
              <w:numPr>
                <w:ilvl w:val="0"/>
                <w:numId w:val="44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Тренировать в чтении предложенных текстов.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Контроль чтения.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  <w:tr w:rsidR="00C14634" w:rsidRPr="008400E4" w:rsidTr="009277BB">
        <w:trPr>
          <w:tblCellSpacing w:w="0" w:type="dxa"/>
        </w:trPr>
        <w:tc>
          <w:tcPr>
            <w:tcW w:w="990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29</w:t>
            </w:r>
          </w:p>
        </w:tc>
        <w:tc>
          <w:tcPr>
            <w:tcW w:w="342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9. Анализ контр. теста. Мой языковой портфель</w:t>
            </w:r>
          </w:p>
        </w:tc>
        <w:tc>
          <w:tcPr>
            <w:tcW w:w="439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 w:rsidP="0009013E">
            <w:pPr>
              <w:numPr>
                <w:ilvl w:val="0"/>
                <w:numId w:val="45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Уметь употреблять новую лексику в беседе.</w:t>
            </w:r>
          </w:p>
          <w:p w:rsidR="00C14634" w:rsidRPr="008400E4" w:rsidRDefault="00C14634" w:rsidP="0009013E">
            <w:pPr>
              <w:numPr>
                <w:ilvl w:val="0"/>
                <w:numId w:val="45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Тренироваться в чтении с полным пониманием основного содержания.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Контроль аудирования, лексического материала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  <w:tr w:rsidR="00C14634" w:rsidRPr="008400E4" w:rsidTr="001A62E1">
        <w:trPr>
          <w:tblCellSpacing w:w="0" w:type="dxa"/>
        </w:trPr>
        <w:tc>
          <w:tcPr>
            <w:tcW w:w="8013" w:type="dxa"/>
            <w:gridSpan w:val="7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 w:rsidP="0009013E">
            <w:pPr>
              <w:numPr>
                <w:ilvl w:val="0"/>
                <w:numId w:val="46"/>
              </w:num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de-DE"/>
              </w:rPr>
            </w:pPr>
            <w:r w:rsidRPr="008400E4">
              <w:rPr>
                <w:rFonts w:ascii="Arial" w:hAnsi="Arial" w:cs="Arial"/>
                <w:b/>
                <w:bCs/>
                <w:sz w:val="24"/>
                <w:szCs w:val="24"/>
                <w:lang w:val="de-DE"/>
              </w:rPr>
              <w:t>3.      Die Stra</w:t>
            </w:r>
            <w:r w:rsidRPr="008400E4">
              <w:rPr>
                <w:rFonts w:ascii="Arial" w:hAnsi="Arial" w:cs="Arial"/>
                <w:b/>
                <w:bCs/>
                <w:sz w:val="24"/>
                <w:szCs w:val="24"/>
              </w:rPr>
              <w:t>β</w:t>
            </w:r>
            <w:r w:rsidRPr="008400E4">
              <w:rPr>
                <w:rFonts w:ascii="Arial" w:hAnsi="Arial" w:cs="Arial"/>
                <w:b/>
                <w:bCs/>
                <w:sz w:val="24"/>
                <w:szCs w:val="24"/>
                <w:lang w:val="de-DE"/>
              </w:rPr>
              <w:t xml:space="preserve">en der Stadt. Wie sind sie? (9 </w:t>
            </w:r>
            <w:r w:rsidRPr="008400E4">
              <w:rPr>
                <w:rFonts w:ascii="Arial" w:hAnsi="Arial" w:cs="Arial"/>
                <w:b/>
                <w:bCs/>
                <w:sz w:val="24"/>
                <w:szCs w:val="24"/>
              </w:rPr>
              <w:t>часов</w:t>
            </w:r>
            <w:r w:rsidRPr="008400E4">
              <w:rPr>
                <w:rFonts w:ascii="Arial" w:hAnsi="Arial" w:cs="Arial"/>
                <w:b/>
                <w:bCs/>
                <w:sz w:val="24"/>
                <w:szCs w:val="24"/>
                <w:lang w:val="de-DE"/>
              </w:rPr>
              <w:t>)</w:t>
            </w:r>
          </w:p>
        </w:tc>
        <w:tc>
          <w:tcPr>
            <w:tcW w:w="362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de-DE"/>
              </w:rPr>
            </w:pPr>
            <w:r w:rsidRPr="008400E4">
              <w:rPr>
                <w:rFonts w:ascii="Arial" w:hAnsi="Arial" w:cs="Arial"/>
                <w:sz w:val="24"/>
                <w:szCs w:val="24"/>
                <w:lang w:val="de-DE"/>
              </w:rPr>
              <w:t> 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de-DE" w:eastAsia="en-US"/>
              </w:rPr>
            </w:pPr>
          </w:p>
        </w:tc>
      </w:tr>
      <w:tr w:rsidR="00C14634" w:rsidRPr="008400E4" w:rsidTr="009277BB">
        <w:trPr>
          <w:tblCellSpacing w:w="0" w:type="dxa"/>
        </w:trPr>
        <w:tc>
          <w:tcPr>
            <w:tcW w:w="990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30-31</w:t>
            </w:r>
          </w:p>
        </w:tc>
        <w:tc>
          <w:tcPr>
            <w:tcW w:w="342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1 Улицы города. Какие они?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2. Уличное движение. Транспорт.</w:t>
            </w:r>
          </w:p>
        </w:tc>
        <w:tc>
          <w:tcPr>
            <w:tcW w:w="439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 w:rsidP="0009013E">
            <w:pPr>
              <w:pStyle w:val="ListParagraph"/>
              <w:numPr>
                <w:ilvl w:val="0"/>
                <w:numId w:val="72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Уметь описывать городские улицы, уличное движение, пешеходов, транспорт, используя новые лексические и грамматические знания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Контроль словарного запаса благодаря усвоению лексики по теме «Улицы города»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  <w:tr w:rsidR="00C14634" w:rsidRPr="008400E4" w:rsidTr="009277BB">
        <w:trPr>
          <w:tblCellSpacing w:w="0" w:type="dxa"/>
        </w:trPr>
        <w:tc>
          <w:tcPr>
            <w:tcW w:w="990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32</w:t>
            </w:r>
          </w:p>
        </w:tc>
        <w:tc>
          <w:tcPr>
            <w:tcW w:w="342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3.Спряжение сильных глаголов в  Präsens</w:t>
            </w:r>
          </w:p>
        </w:tc>
        <w:tc>
          <w:tcPr>
            <w:tcW w:w="439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 w:rsidP="0009013E">
            <w:pPr>
              <w:numPr>
                <w:ilvl w:val="0"/>
                <w:numId w:val="47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Уметь читать с полным пониманием тексты описательного характера, фиксировать устные сообщения  по тематике данной серии. Спряжение сильных глаголов в Präsens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Описание в устной и письменной форме разных аспектов жизни городской улицы, применяя спряжение сильных глаголов в Präsens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  <w:tr w:rsidR="00C14634" w:rsidRPr="008400E4" w:rsidTr="009277BB">
        <w:trPr>
          <w:tblCellSpacing w:w="0" w:type="dxa"/>
        </w:trPr>
        <w:tc>
          <w:tcPr>
            <w:tcW w:w="990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33</w:t>
            </w:r>
          </w:p>
        </w:tc>
        <w:tc>
          <w:tcPr>
            <w:tcW w:w="342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4.Притяжательные местоимения.</w:t>
            </w:r>
          </w:p>
        </w:tc>
        <w:tc>
          <w:tcPr>
            <w:tcW w:w="439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 w:rsidP="0009013E">
            <w:pPr>
              <w:numPr>
                <w:ilvl w:val="0"/>
                <w:numId w:val="48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Уметь инсценировать диалог и вести беседу по аналогии, используя знакомые и новые ЛЕ. Уметь выражать принадлежности с помощью притяжательных местоимений sein, euer, ihr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Умение вести диалог- обмен мнениями по данной теме, используя притяжательные местоимения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  <w:tr w:rsidR="00C14634" w:rsidRPr="008400E4" w:rsidTr="009277BB">
        <w:trPr>
          <w:tblCellSpacing w:w="0" w:type="dxa"/>
        </w:trPr>
        <w:tc>
          <w:tcPr>
            <w:tcW w:w="990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34-35</w:t>
            </w:r>
          </w:p>
        </w:tc>
        <w:tc>
          <w:tcPr>
            <w:tcW w:w="342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5 Модальные глаголы.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6. Что мы уже знаем и умеем?</w:t>
            </w:r>
          </w:p>
        </w:tc>
        <w:tc>
          <w:tcPr>
            <w:tcW w:w="439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 w:rsidP="0009013E">
            <w:pPr>
              <w:numPr>
                <w:ilvl w:val="0"/>
                <w:numId w:val="49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Уметь употреблять модальные глаголы, новую лексику в беседе и кратких высказываниях по данной теме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Контроль лексических и грамматических навыков, аудирование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  <w:tr w:rsidR="00C14634" w:rsidRPr="008400E4" w:rsidTr="009277BB">
        <w:trPr>
          <w:tblCellSpacing w:w="0" w:type="dxa"/>
        </w:trPr>
        <w:tc>
          <w:tcPr>
            <w:tcW w:w="990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36-37</w:t>
            </w:r>
          </w:p>
        </w:tc>
        <w:tc>
          <w:tcPr>
            <w:tcW w:w="342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7. Повторение – мать учения!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8. Что мы еще не повторили?</w:t>
            </w:r>
          </w:p>
        </w:tc>
        <w:tc>
          <w:tcPr>
            <w:tcW w:w="439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 w:rsidP="0009013E">
            <w:pPr>
              <w:pStyle w:val="ListParagraph"/>
              <w:numPr>
                <w:ilvl w:val="0"/>
                <w:numId w:val="71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Уметь использовать изученный лексический и грамматический материал по данной теме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Контроль полученных ЗУН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  <w:tr w:rsidR="00C14634" w:rsidRPr="008400E4" w:rsidTr="009277BB">
        <w:trPr>
          <w:tblCellSpacing w:w="0" w:type="dxa"/>
        </w:trPr>
        <w:tc>
          <w:tcPr>
            <w:tcW w:w="990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38</w:t>
            </w:r>
          </w:p>
        </w:tc>
        <w:tc>
          <w:tcPr>
            <w:tcW w:w="342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9. Знаменитые немецкие марки автомобилей.</w:t>
            </w:r>
          </w:p>
        </w:tc>
        <w:tc>
          <w:tcPr>
            <w:tcW w:w="439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 w:rsidP="0009013E">
            <w:pPr>
              <w:numPr>
                <w:ilvl w:val="0"/>
                <w:numId w:val="50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Ознакомиться с новой страноведческой информацией: СМИ, знаменитые немецкие марки авто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Контроль ЗУН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  <w:tr w:rsidR="00C14634" w:rsidRPr="008400E4" w:rsidTr="009277BB">
        <w:trPr>
          <w:tblCellSpacing w:w="0" w:type="dxa"/>
        </w:trPr>
        <w:tc>
          <w:tcPr>
            <w:tcW w:w="8804" w:type="dxa"/>
            <w:gridSpan w:val="9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b/>
                <w:bCs/>
                <w:sz w:val="24"/>
                <w:szCs w:val="24"/>
                <w:lang w:val="de-DE"/>
              </w:rPr>
              <w:t xml:space="preserve">1. 4. WoundwiewohnenhierdieMenschen? </w:t>
            </w:r>
            <w:r w:rsidRPr="008400E4">
              <w:rPr>
                <w:rFonts w:ascii="Arial" w:hAnsi="Arial" w:cs="Arial"/>
                <w:b/>
                <w:bCs/>
                <w:sz w:val="24"/>
                <w:szCs w:val="24"/>
              </w:rPr>
              <w:t>(12 часов)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  <w:lang w:val="de-DE"/>
              </w:rPr>
              <w:t> 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  <w:tr w:rsidR="00C14634" w:rsidRPr="008400E4" w:rsidTr="009277BB">
        <w:trPr>
          <w:tblCellSpacing w:w="0" w:type="dxa"/>
        </w:trPr>
        <w:tc>
          <w:tcPr>
            <w:tcW w:w="990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39</w:t>
            </w:r>
          </w:p>
        </w:tc>
        <w:tc>
          <w:tcPr>
            <w:tcW w:w="342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1. Где и как живут здесь люди?</w:t>
            </w:r>
          </w:p>
        </w:tc>
        <w:tc>
          <w:tcPr>
            <w:tcW w:w="439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 w:rsidP="0009013E">
            <w:pPr>
              <w:numPr>
                <w:ilvl w:val="0"/>
                <w:numId w:val="51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Развивать культуру общения.</w:t>
            </w:r>
          </w:p>
          <w:p w:rsidR="00C14634" w:rsidRPr="008400E4" w:rsidRDefault="00C14634" w:rsidP="0009013E">
            <w:pPr>
              <w:numPr>
                <w:ilvl w:val="0"/>
                <w:numId w:val="51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Практиковать в устной речи на базе новой лексики.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Контроль устной речи на базе новой лексики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  <w:tr w:rsidR="00C14634" w:rsidRPr="008400E4" w:rsidTr="009277BB">
        <w:trPr>
          <w:tblCellSpacing w:w="0" w:type="dxa"/>
        </w:trPr>
        <w:tc>
          <w:tcPr>
            <w:tcW w:w="990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40</w:t>
            </w:r>
          </w:p>
        </w:tc>
        <w:tc>
          <w:tcPr>
            <w:tcW w:w="342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2. Адрес.</w:t>
            </w:r>
          </w:p>
        </w:tc>
        <w:tc>
          <w:tcPr>
            <w:tcW w:w="439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 w:rsidP="0009013E">
            <w:pPr>
              <w:numPr>
                <w:ilvl w:val="0"/>
                <w:numId w:val="52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Уметь называть адрес по-немецки, описывать здания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Контроль лексико-грамматического материала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  <w:tr w:rsidR="00C14634" w:rsidRPr="008400E4" w:rsidTr="009277BB">
        <w:trPr>
          <w:tblCellSpacing w:w="0" w:type="dxa"/>
        </w:trPr>
        <w:tc>
          <w:tcPr>
            <w:tcW w:w="990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41</w:t>
            </w:r>
          </w:p>
        </w:tc>
        <w:tc>
          <w:tcPr>
            <w:tcW w:w="342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3. План города.</w:t>
            </w:r>
          </w:p>
        </w:tc>
        <w:tc>
          <w:tcPr>
            <w:tcW w:w="439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 w:rsidP="0009013E">
            <w:pPr>
              <w:pStyle w:val="ListParagraph"/>
              <w:numPr>
                <w:ilvl w:val="0"/>
                <w:numId w:val="70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Уметь описывать дома, постройки разного вида, комментировать план города, читать с полным пониманием тексты описательного характера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Контроль письменной и устной речи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  <w:tr w:rsidR="00C14634" w:rsidRPr="008400E4" w:rsidTr="009277BB">
        <w:trPr>
          <w:tblCellSpacing w:w="0" w:type="dxa"/>
        </w:trPr>
        <w:tc>
          <w:tcPr>
            <w:tcW w:w="990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42-43</w:t>
            </w:r>
          </w:p>
        </w:tc>
        <w:tc>
          <w:tcPr>
            <w:tcW w:w="342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4 Местоположение предметов.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5. Поговорим?</w:t>
            </w:r>
          </w:p>
        </w:tc>
        <w:tc>
          <w:tcPr>
            <w:tcW w:w="439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 w:rsidP="0009013E">
            <w:pPr>
              <w:numPr>
                <w:ilvl w:val="0"/>
                <w:numId w:val="53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Уметь отвечать на вопрос Wo?, указывая местоположение предметов c помощью наречий и сочетаний существительных с предлогами. 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Контроль устной речи с использованием новых лексических и грамматических единиц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  <w:tr w:rsidR="00C14634" w:rsidRPr="008400E4" w:rsidTr="009277BB">
        <w:trPr>
          <w:tblCellSpacing w:w="0" w:type="dxa"/>
        </w:trPr>
        <w:tc>
          <w:tcPr>
            <w:tcW w:w="990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44-45</w:t>
            </w:r>
          </w:p>
        </w:tc>
        <w:tc>
          <w:tcPr>
            <w:tcW w:w="342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6. Ориентация в незнакомом городе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7. Чему мы уже научились?</w:t>
            </w:r>
          </w:p>
        </w:tc>
        <w:tc>
          <w:tcPr>
            <w:tcW w:w="439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 w:rsidP="0009013E">
            <w:pPr>
              <w:numPr>
                <w:ilvl w:val="0"/>
                <w:numId w:val="54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Уметь вести диалог-расспрос о городе, интересуясь, в том числе, информацией о местоположении городских объектов, уметь поддержать беседу в ситуации «Ориентация в незнакомом городе»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Контроль монологической и диалогической  речи в форме «Диалог-расспрос»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  <w:tr w:rsidR="00C14634" w:rsidRPr="008400E4" w:rsidTr="009277BB">
        <w:trPr>
          <w:trHeight w:val="2225"/>
          <w:tblCellSpacing w:w="0" w:type="dxa"/>
        </w:trPr>
        <w:tc>
          <w:tcPr>
            <w:tcW w:w="990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46-47</w:t>
            </w:r>
          </w:p>
        </w:tc>
        <w:tc>
          <w:tcPr>
            <w:tcW w:w="342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outlineLvl w:val="4"/>
              <w:rPr>
                <w:rFonts w:ascii="Arial" w:hAnsi="Arial" w:cs="Arial"/>
                <w:bCs/>
                <w:sz w:val="24"/>
                <w:szCs w:val="24"/>
              </w:rPr>
            </w:pPr>
            <w:r w:rsidRPr="008400E4">
              <w:rPr>
                <w:rFonts w:ascii="Arial" w:hAnsi="Arial" w:cs="Arial"/>
                <w:bCs/>
                <w:sz w:val="24"/>
                <w:szCs w:val="24"/>
              </w:rPr>
              <w:t>8. Монологическое высказывание по теме «Где и как здесь живут люди»</w:t>
            </w:r>
          </w:p>
          <w:p w:rsidR="00C14634" w:rsidRPr="008400E4" w:rsidRDefault="00C14634">
            <w:pPr>
              <w:spacing w:after="0" w:line="240" w:lineRule="auto"/>
              <w:outlineLvl w:val="4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400E4">
              <w:rPr>
                <w:rFonts w:ascii="Arial" w:hAnsi="Arial" w:cs="Arial"/>
                <w:bCs/>
                <w:sz w:val="24"/>
                <w:szCs w:val="24"/>
              </w:rPr>
              <w:t>9. Хотим ли мы еще что-то повторить?</w:t>
            </w:r>
          </w:p>
        </w:tc>
        <w:tc>
          <w:tcPr>
            <w:tcW w:w="439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 w:rsidP="0009013E">
            <w:pPr>
              <w:pStyle w:val="ListParagraph"/>
              <w:numPr>
                <w:ilvl w:val="0"/>
                <w:numId w:val="69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Тренировать навыки        монологической речи по данной теме, активизировать употребление изучаемого лексико-грамматического материала в устной речи, практиковаться в вопросно-ответной работе.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Контроль лексико-грамматического материала в устной речи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  <w:tr w:rsidR="00C14634" w:rsidRPr="008400E4" w:rsidTr="009277BB">
        <w:trPr>
          <w:tblCellSpacing w:w="0" w:type="dxa"/>
        </w:trPr>
        <w:tc>
          <w:tcPr>
            <w:tcW w:w="990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48</w:t>
            </w:r>
          </w:p>
        </w:tc>
        <w:tc>
          <w:tcPr>
            <w:tcW w:w="342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10.  Знаменитые здания Германии</w:t>
            </w:r>
          </w:p>
        </w:tc>
        <w:tc>
          <w:tcPr>
            <w:tcW w:w="439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 w:rsidP="0009013E">
            <w:pPr>
              <w:numPr>
                <w:ilvl w:val="0"/>
                <w:numId w:val="55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   </w:t>
            </w:r>
            <w:r w:rsidRPr="008400E4">
              <w:rPr>
                <w:rFonts w:ascii="Arial" w:hAnsi="Arial" w:cs="Arial"/>
                <w:sz w:val="24"/>
                <w:szCs w:val="24"/>
              </w:rPr>
              <w:t>Ознакомиться с новой страноведческой информацией: типичные немецкие жилые дома, знаменитые здания Германии.</w:t>
            </w:r>
          </w:p>
          <w:p w:rsidR="00C14634" w:rsidRPr="008400E4" w:rsidRDefault="00C14634" w:rsidP="0009013E">
            <w:pPr>
              <w:pStyle w:val="ListParagraph"/>
              <w:numPr>
                <w:ilvl w:val="0"/>
                <w:numId w:val="55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 xml:space="preserve"> Уметь рассказать о стране изучаемого языка, ответить на вопросы по данной теме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Контроль освоения страноведческого материала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  <w:tr w:rsidR="00C14634" w:rsidRPr="008400E4" w:rsidTr="009277BB">
        <w:trPr>
          <w:tblCellSpacing w:w="0" w:type="dxa"/>
        </w:trPr>
        <w:tc>
          <w:tcPr>
            <w:tcW w:w="990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49-50</w:t>
            </w:r>
          </w:p>
        </w:tc>
        <w:tc>
          <w:tcPr>
            <w:tcW w:w="342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11-12. Поиграем? Споем?</w:t>
            </w:r>
          </w:p>
        </w:tc>
        <w:tc>
          <w:tcPr>
            <w:tcW w:w="439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 w:rsidP="0009013E">
            <w:pPr>
              <w:numPr>
                <w:ilvl w:val="0"/>
                <w:numId w:val="56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Уметь владеть коммуникативными навыками, необходимыми для правильной речевой и поведенческой реакции в ситуации «Ориентация в незнакомом городе»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Контроль полученных ЗУН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  <w:tr w:rsidR="00C14634" w:rsidRPr="008400E4" w:rsidTr="001A62E1">
        <w:trPr>
          <w:tblCellSpacing w:w="0" w:type="dxa"/>
        </w:trPr>
        <w:tc>
          <w:tcPr>
            <w:tcW w:w="7850" w:type="dxa"/>
            <w:gridSpan w:val="6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 w:rsidP="002537E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b/>
                <w:bCs/>
                <w:sz w:val="24"/>
                <w:szCs w:val="24"/>
                <w:lang w:val="de-DE"/>
              </w:rPr>
              <w:t xml:space="preserve">5. Bei Gabi zu Hause. Was sehen wir da? </w:t>
            </w:r>
            <w:r w:rsidRPr="008400E4">
              <w:rPr>
                <w:rFonts w:ascii="Arial" w:hAnsi="Arial" w:cs="Arial"/>
                <w:b/>
                <w:bCs/>
                <w:sz w:val="24"/>
                <w:szCs w:val="24"/>
              </w:rPr>
              <w:t>(11 часов)</w:t>
            </w:r>
          </w:p>
        </w:tc>
        <w:tc>
          <w:tcPr>
            <w:tcW w:w="3789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  <w:tr w:rsidR="00C14634" w:rsidRPr="008400E4" w:rsidTr="009277BB">
        <w:trPr>
          <w:tblCellSpacing w:w="0" w:type="dxa"/>
        </w:trPr>
        <w:tc>
          <w:tcPr>
            <w:tcW w:w="990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50</w:t>
            </w:r>
          </w:p>
        </w:tc>
        <w:tc>
          <w:tcPr>
            <w:tcW w:w="342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1. В гостях у Габи. Что мы здесь видим?</w:t>
            </w:r>
          </w:p>
        </w:tc>
        <w:tc>
          <w:tcPr>
            <w:tcW w:w="439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 w:rsidP="0009013E">
            <w:pPr>
              <w:numPr>
                <w:ilvl w:val="0"/>
                <w:numId w:val="57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Уметь рассказать о Габи и ее семье, описать их жилой дом, используя лексические и грамматические навыки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Контроль устной и письменной речи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  <w:tr w:rsidR="00C14634" w:rsidRPr="008400E4" w:rsidTr="009277BB">
        <w:trPr>
          <w:tblCellSpacing w:w="0" w:type="dxa"/>
        </w:trPr>
        <w:tc>
          <w:tcPr>
            <w:tcW w:w="990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51-52</w:t>
            </w:r>
          </w:p>
        </w:tc>
        <w:tc>
          <w:tcPr>
            <w:tcW w:w="342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2 Интерьер комнаты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3. Мы читаем и пишем!</w:t>
            </w:r>
          </w:p>
        </w:tc>
        <w:tc>
          <w:tcPr>
            <w:tcW w:w="439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 w:rsidP="0009013E">
            <w:pPr>
              <w:numPr>
                <w:ilvl w:val="0"/>
                <w:numId w:val="58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Уметь читать с полным пониманием тексты-диалоги, составлять рассказ по теме «Интерьер комнаты», вести записи, используя сведения из устных диалогических и монологических высказываний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Контроль чтения текстов с их полным пониманием, умения письменно отвечать на вопросы к прочитанному тексту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  <w:tr w:rsidR="00C14634" w:rsidRPr="008400E4" w:rsidTr="009277BB">
        <w:trPr>
          <w:tblCellSpacing w:w="0" w:type="dxa"/>
        </w:trPr>
        <w:tc>
          <w:tcPr>
            <w:tcW w:w="990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53-54</w:t>
            </w:r>
          </w:p>
        </w:tc>
        <w:tc>
          <w:tcPr>
            <w:tcW w:w="342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4 Я знаю, что…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5. Поговорим!</w:t>
            </w:r>
          </w:p>
        </w:tc>
        <w:tc>
          <w:tcPr>
            <w:tcW w:w="439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 w:rsidP="0009013E">
            <w:pPr>
              <w:numPr>
                <w:ilvl w:val="0"/>
                <w:numId w:val="59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Уметь выразить осведомленность (неосведомленность) по данной теме с помощью глагола wissen;, используя как новый лексический и грамматический материал, так и языковые навыки предыдущих тем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Контроль грамотности устной речи; аудирование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  <w:tr w:rsidR="00C14634" w:rsidRPr="008400E4" w:rsidTr="009277BB">
        <w:trPr>
          <w:tblCellSpacing w:w="0" w:type="dxa"/>
        </w:trPr>
        <w:tc>
          <w:tcPr>
            <w:tcW w:w="990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55-56</w:t>
            </w:r>
          </w:p>
        </w:tc>
        <w:tc>
          <w:tcPr>
            <w:tcW w:w="342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6 Склонение.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7. О чем говорит Косми?</w:t>
            </w:r>
          </w:p>
        </w:tc>
        <w:tc>
          <w:tcPr>
            <w:tcW w:w="439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 w:rsidP="0009013E">
            <w:pPr>
              <w:pStyle w:val="ListParagraph"/>
              <w:numPr>
                <w:ilvl w:val="0"/>
                <w:numId w:val="68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 xml:space="preserve"> Знать названия немецких    падежей, на какие вопросы они отвечают, уметь употреблять предлоги, требующие после себя на вопрос wo? существительное в Dativ, как в письменной, так и в устной речи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Контроль применения грамматических навыков; восприятия на слух текста «о чем говорит Косми?»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  <w:tr w:rsidR="00C14634" w:rsidRPr="008400E4" w:rsidTr="009277BB">
        <w:trPr>
          <w:tblCellSpacing w:w="0" w:type="dxa"/>
        </w:trPr>
        <w:tc>
          <w:tcPr>
            <w:tcW w:w="990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57-58</w:t>
            </w:r>
          </w:p>
        </w:tc>
        <w:tc>
          <w:tcPr>
            <w:tcW w:w="342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8.  Что мы уже знаем и умеем?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9. Хотим ли мы еще что – то повторить?</w:t>
            </w:r>
          </w:p>
        </w:tc>
        <w:tc>
          <w:tcPr>
            <w:tcW w:w="439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 w:rsidP="00317429">
            <w:pPr>
              <w:pStyle w:val="ListParagraph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1. Тренировать навыки монологической и диалогической речи по данной теме,  практиковаться в вопросно-ответной работе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Контроль лексико-грамматического материала в устной и письменной  речи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  <w:tr w:rsidR="00C14634" w:rsidRPr="008400E4" w:rsidTr="009277BB">
        <w:trPr>
          <w:tblCellSpacing w:w="0" w:type="dxa"/>
        </w:trPr>
        <w:tc>
          <w:tcPr>
            <w:tcW w:w="990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59-60</w:t>
            </w:r>
          </w:p>
        </w:tc>
        <w:tc>
          <w:tcPr>
            <w:tcW w:w="342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10-11. Учить немецкий язык – знакомиться со страной и людьми.</w:t>
            </w:r>
          </w:p>
        </w:tc>
        <w:tc>
          <w:tcPr>
            <w:tcW w:w="439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 w:rsidP="0009013E">
            <w:pPr>
              <w:pStyle w:val="ListParagraph"/>
              <w:numPr>
                <w:ilvl w:val="0"/>
                <w:numId w:val="67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Ознакомиться с новой страноведческой информацией: как выглядят немецкие детские комнаты, игровые уголки; уделить внимание экологической обстановке в целом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Контроль освоения страноведческого материала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  <w:tr w:rsidR="00C14634" w:rsidRPr="008400E4" w:rsidTr="001A62E1">
        <w:trPr>
          <w:tblCellSpacing w:w="0" w:type="dxa"/>
        </w:trPr>
        <w:tc>
          <w:tcPr>
            <w:tcW w:w="11639" w:type="dxa"/>
            <w:gridSpan w:val="10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 w:rsidP="0031742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b/>
                <w:bCs/>
                <w:sz w:val="24"/>
                <w:szCs w:val="24"/>
                <w:lang w:val="de-DE"/>
              </w:rPr>
              <w:t xml:space="preserve">6. Wie sieht Gabis Stadt zu verschiedenen Jahreszeiten aus? </w:t>
            </w:r>
            <w:r w:rsidRPr="008400E4">
              <w:rPr>
                <w:rFonts w:ascii="Arial" w:hAnsi="Arial" w:cs="Arial"/>
                <w:b/>
                <w:bCs/>
                <w:sz w:val="24"/>
                <w:szCs w:val="24"/>
              </w:rPr>
              <w:t>(10 часов)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C14634" w:rsidRPr="008400E4" w:rsidTr="009277BB">
        <w:trPr>
          <w:tblCellSpacing w:w="0" w:type="dxa"/>
        </w:trPr>
        <w:tc>
          <w:tcPr>
            <w:tcW w:w="990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61-62</w:t>
            </w:r>
          </w:p>
        </w:tc>
        <w:tc>
          <w:tcPr>
            <w:tcW w:w="342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1.Как выглядит город Габи в разные времена года?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2. Что учишь, то и знаешь!</w:t>
            </w:r>
          </w:p>
        </w:tc>
        <w:tc>
          <w:tcPr>
            <w:tcW w:w="439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 w:rsidP="0009013E">
            <w:pPr>
              <w:pStyle w:val="ListParagraph"/>
              <w:numPr>
                <w:ilvl w:val="0"/>
                <w:numId w:val="66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 xml:space="preserve"> Уметь беседовать о различных временах года, используя оценочную лексику, понимать на слух тексты разного характера, включающие информацию по данной теме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Умение вести диалог-расспрос о временах года, календаре, выражая при этом свое мнение о погоде, природе, городе Габи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  <w:tr w:rsidR="00C14634" w:rsidRPr="008400E4" w:rsidTr="009277BB">
        <w:trPr>
          <w:tblCellSpacing w:w="0" w:type="dxa"/>
        </w:trPr>
        <w:tc>
          <w:tcPr>
            <w:tcW w:w="990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63-64</w:t>
            </w:r>
          </w:p>
        </w:tc>
        <w:tc>
          <w:tcPr>
            <w:tcW w:w="342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3. Образование порядковых числительных.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4. Немецкие праздники.</w:t>
            </w:r>
          </w:p>
        </w:tc>
        <w:tc>
          <w:tcPr>
            <w:tcW w:w="439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 w:rsidP="0009013E">
            <w:pPr>
              <w:numPr>
                <w:ilvl w:val="0"/>
                <w:numId w:val="60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Образование порядковых числительных. Уметь назвать дату (число, месяц, день недели), ответить письменно  на вопросы о календаре. Знать немецкие праздники, уметь при чтении использовать сноски и словарь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Употребление порядковых числительных в письменной речи, контроль чтения текстов по ролям, восприятие информации на слух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  <w:tr w:rsidR="00C14634" w:rsidRPr="008400E4" w:rsidTr="009277BB">
        <w:trPr>
          <w:tblCellSpacing w:w="0" w:type="dxa"/>
        </w:trPr>
        <w:tc>
          <w:tcPr>
            <w:tcW w:w="990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65-66</w:t>
            </w:r>
          </w:p>
        </w:tc>
        <w:tc>
          <w:tcPr>
            <w:tcW w:w="342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5. Аудирование. Диалоги о временах года.</w:t>
            </w:r>
          </w:p>
        </w:tc>
        <w:tc>
          <w:tcPr>
            <w:tcW w:w="439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 w:rsidP="0009013E">
            <w:pPr>
              <w:numPr>
                <w:ilvl w:val="0"/>
                <w:numId w:val="61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Уметь понимать на слух немецкие песенки о временах года, диалоги по данной теме, отвечать по-немецки на вопросы Косми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Контроль навыков аудирования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  <w:tr w:rsidR="00C14634" w:rsidRPr="008400E4" w:rsidTr="009277BB">
        <w:trPr>
          <w:tblCellSpacing w:w="0" w:type="dxa"/>
        </w:trPr>
        <w:tc>
          <w:tcPr>
            <w:tcW w:w="990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67-68</w:t>
            </w:r>
          </w:p>
        </w:tc>
        <w:tc>
          <w:tcPr>
            <w:tcW w:w="342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6. Времена года.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7. Что мы уже знаем и умеем?</w:t>
            </w:r>
          </w:p>
        </w:tc>
        <w:tc>
          <w:tcPr>
            <w:tcW w:w="439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 w:rsidP="0009013E">
            <w:pPr>
              <w:numPr>
                <w:ilvl w:val="0"/>
                <w:numId w:val="62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Знать все времена года, месяцы, числа и дни недели. Уметь при работе группами отвечать на заданные вопросы по теме; читать и переводить тексты с помощью словаря, уметь находить ответы на вопросы в тексте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Контроль чтения и аудирования текстов по данной теме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  <w:tr w:rsidR="00C14634" w:rsidRPr="008400E4" w:rsidTr="009277BB">
        <w:trPr>
          <w:tblCellSpacing w:w="0" w:type="dxa"/>
        </w:trPr>
        <w:tc>
          <w:tcPr>
            <w:tcW w:w="990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69-70</w:t>
            </w:r>
          </w:p>
        </w:tc>
        <w:tc>
          <w:tcPr>
            <w:tcW w:w="342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8. Поиграем? Споем?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9. А все ли мы повторили?</w:t>
            </w:r>
          </w:p>
        </w:tc>
        <w:tc>
          <w:tcPr>
            <w:tcW w:w="439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 w:rsidP="0009013E">
            <w:pPr>
              <w:pStyle w:val="ListParagraph"/>
              <w:numPr>
                <w:ilvl w:val="0"/>
                <w:numId w:val="65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Уметь употреблять порядковые   числительные в сочетании с существительными разного рода и числа; воспринимать на слух немецкие песенки и тексты о временах года и праздниках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Контроль лексико-грамматических навыков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  <w:tr w:rsidR="00C14634" w:rsidRPr="008400E4" w:rsidTr="009277BB">
        <w:trPr>
          <w:tblCellSpacing w:w="0" w:type="dxa"/>
        </w:trPr>
        <w:tc>
          <w:tcPr>
            <w:tcW w:w="990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71</w:t>
            </w:r>
          </w:p>
        </w:tc>
        <w:tc>
          <w:tcPr>
            <w:tcW w:w="342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10. Традиции празднования Рождества. Мини – проект «Готовим подарки»</w:t>
            </w:r>
          </w:p>
        </w:tc>
        <w:tc>
          <w:tcPr>
            <w:tcW w:w="439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 w:rsidP="0009013E">
            <w:pPr>
              <w:pStyle w:val="ListParagraph"/>
              <w:numPr>
                <w:ilvl w:val="0"/>
                <w:numId w:val="82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Уметь высказаться о проведении праздников в Германии, подготовки подарков к ним, традициях празднования Рождества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Контроль освоения страноведческого материала в устной и письменной форме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  <w:tr w:rsidR="00C14634" w:rsidRPr="008400E4" w:rsidTr="001A62E1">
        <w:trPr>
          <w:tblCellSpacing w:w="0" w:type="dxa"/>
        </w:trPr>
        <w:tc>
          <w:tcPr>
            <w:tcW w:w="11639" w:type="dxa"/>
            <w:gridSpan w:val="10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 w:rsidP="002537E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de-DE"/>
              </w:rPr>
            </w:pPr>
            <w:r w:rsidRPr="008400E4">
              <w:rPr>
                <w:rFonts w:ascii="Arial" w:hAnsi="Arial" w:cs="Arial"/>
                <w:b/>
                <w:bCs/>
                <w:sz w:val="24"/>
                <w:szCs w:val="24"/>
                <w:lang w:val="de-DE"/>
              </w:rPr>
              <w:t>7. Gro</w:t>
            </w:r>
            <w:r w:rsidRPr="008400E4">
              <w:rPr>
                <w:rFonts w:ascii="Arial" w:hAnsi="Arial" w:cs="Arial"/>
                <w:b/>
                <w:bCs/>
                <w:sz w:val="24"/>
                <w:szCs w:val="24"/>
              </w:rPr>
              <w:t>β</w:t>
            </w:r>
            <w:r w:rsidRPr="008400E4">
              <w:rPr>
                <w:rFonts w:ascii="Arial" w:hAnsi="Arial" w:cs="Arial"/>
                <w:b/>
                <w:bCs/>
                <w:sz w:val="24"/>
                <w:szCs w:val="24"/>
                <w:lang w:val="de-DE"/>
              </w:rPr>
              <w:t xml:space="preserve">es Reinemachen in der Stadt. Eine tolle Idée! Aber…(10 </w:t>
            </w:r>
            <w:r w:rsidRPr="008400E4">
              <w:rPr>
                <w:rFonts w:ascii="Arial" w:hAnsi="Arial" w:cs="Arial"/>
                <w:b/>
                <w:bCs/>
                <w:sz w:val="24"/>
                <w:szCs w:val="24"/>
              </w:rPr>
              <w:t>часов</w:t>
            </w:r>
            <w:r w:rsidRPr="008400E4">
              <w:rPr>
                <w:rFonts w:ascii="Arial" w:hAnsi="Arial" w:cs="Arial"/>
                <w:b/>
                <w:bCs/>
                <w:sz w:val="24"/>
                <w:szCs w:val="24"/>
                <w:lang w:val="de-DE"/>
              </w:rPr>
              <w:t>)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de-DE"/>
              </w:rPr>
            </w:pPr>
            <w:r w:rsidRPr="008400E4">
              <w:rPr>
                <w:rFonts w:ascii="Arial" w:hAnsi="Arial" w:cs="Arial"/>
                <w:sz w:val="24"/>
                <w:szCs w:val="24"/>
                <w:lang w:val="de-DE"/>
              </w:rPr>
              <w:t> 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  <w:lang w:val="de-DE" w:eastAsia="en-US"/>
              </w:rPr>
            </w:pPr>
          </w:p>
        </w:tc>
      </w:tr>
      <w:tr w:rsidR="00C14634" w:rsidRPr="008400E4" w:rsidTr="009277BB">
        <w:trPr>
          <w:tblCellSpacing w:w="0" w:type="dxa"/>
        </w:trPr>
        <w:tc>
          <w:tcPr>
            <w:tcW w:w="990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72-73</w:t>
            </w:r>
          </w:p>
        </w:tc>
        <w:tc>
          <w:tcPr>
            <w:tcW w:w="342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1. Большая уборка в городе.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2. Защитим окружающую среду!</w:t>
            </w:r>
          </w:p>
        </w:tc>
        <w:tc>
          <w:tcPr>
            <w:tcW w:w="439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 w:rsidP="001A62E1">
            <w:pPr>
              <w:pStyle w:val="ListParagraph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 xml:space="preserve">1. Уметь на слух воспринимать информацию, читать текст о защите окружающей среды с полным пониманием его содержания, находить ответы на вопросы в тексте, читать текст по ролям, знать употребление глаголов </w:t>
            </w:r>
            <w:r w:rsidRPr="008400E4">
              <w:rPr>
                <w:rFonts w:ascii="Arial" w:hAnsi="Arial" w:cs="Arial"/>
                <w:i/>
                <w:iCs/>
                <w:sz w:val="24"/>
                <w:szCs w:val="24"/>
              </w:rPr>
              <w:t>müssen и sollen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Контроль навыков аудирования, лексико-грамматического материала, диалогической речи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  <w:tr w:rsidR="00C14634" w:rsidRPr="008400E4" w:rsidTr="009277BB">
        <w:trPr>
          <w:tblCellSpacing w:w="0" w:type="dxa"/>
        </w:trPr>
        <w:tc>
          <w:tcPr>
            <w:tcW w:w="990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74-75</w:t>
            </w:r>
          </w:p>
        </w:tc>
        <w:tc>
          <w:tcPr>
            <w:tcW w:w="342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3. Профессия.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4. Мы читаем и пишем!</w:t>
            </w:r>
          </w:p>
        </w:tc>
        <w:tc>
          <w:tcPr>
            <w:tcW w:w="439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 w:rsidP="001A62E1">
            <w:pPr>
              <w:pStyle w:val="ListParagraph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1. Уметь прослушивать и читать с полным пониманием тексты, включающие информацию о профессиях; читать диалоги в группах, письменно отвечать на вопросы к тексту.  Употребление e-ie/i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Контроль чтения и письма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  <w:tr w:rsidR="00C14634" w:rsidRPr="008400E4" w:rsidTr="009277BB">
        <w:trPr>
          <w:tblCellSpacing w:w="0" w:type="dxa"/>
        </w:trPr>
        <w:tc>
          <w:tcPr>
            <w:tcW w:w="990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76</w:t>
            </w:r>
          </w:p>
        </w:tc>
        <w:tc>
          <w:tcPr>
            <w:tcW w:w="342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5. Мы строим город!</w:t>
            </w:r>
          </w:p>
        </w:tc>
        <w:tc>
          <w:tcPr>
            <w:tcW w:w="439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 w:rsidP="001A62E1">
            <w:pPr>
              <w:pStyle w:val="ListParagraph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1.  Сравнительная степень прилагательных. Уметь выразить свои предложения для проекта «Мы строим город»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Контроль диалогической речи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  <w:tr w:rsidR="00C14634" w:rsidRPr="008400E4" w:rsidTr="009277BB">
        <w:trPr>
          <w:tblCellSpacing w:w="0" w:type="dxa"/>
        </w:trPr>
        <w:tc>
          <w:tcPr>
            <w:tcW w:w="990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77-78</w:t>
            </w:r>
          </w:p>
        </w:tc>
        <w:tc>
          <w:tcPr>
            <w:tcW w:w="342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6. Повторим все, что изучили!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7. Мы играем и поем!</w:t>
            </w:r>
          </w:p>
        </w:tc>
        <w:tc>
          <w:tcPr>
            <w:tcW w:w="439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 w:rsidP="001A62E1">
            <w:pPr>
              <w:pStyle w:val="ListParagraph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 xml:space="preserve">1.  Знать после каких предлогов существительное  и местоимение употребляется в дательном падеже; чтение текста с выделением в нем важной информации; уметь выразить желания, касающиеся профессиональных намерений, с помощью глагола  </w:t>
            </w:r>
            <w:r w:rsidRPr="008400E4">
              <w:rPr>
                <w:rFonts w:ascii="Arial" w:hAnsi="Arial" w:cs="Arial"/>
                <w:i/>
                <w:iCs/>
                <w:sz w:val="24"/>
                <w:szCs w:val="24"/>
              </w:rPr>
              <w:t>wollen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Контроль чтения, лексико-грамматических навыков, монологической речи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  <w:tr w:rsidR="00C14634" w:rsidRPr="008400E4" w:rsidTr="009277BB">
        <w:trPr>
          <w:tblCellSpacing w:w="0" w:type="dxa"/>
        </w:trPr>
        <w:tc>
          <w:tcPr>
            <w:tcW w:w="990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79-80</w:t>
            </w:r>
          </w:p>
        </w:tc>
        <w:tc>
          <w:tcPr>
            <w:tcW w:w="342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8. Модальные глаголы.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9. Сравнительная степень имен прилагательных.</w:t>
            </w:r>
          </w:p>
        </w:tc>
        <w:tc>
          <w:tcPr>
            <w:tcW w:w="439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 w:rsidP="001A62E1">
            <w:pPr>
              <w:pStyle w:val="ListParagraph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1.  Уметь употреблять речевые обороты с модальными глаголами, прилагательными сравнительной степени; уметь письменно фиксировать сведения из устных диалогических и монологических высказываний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Контроль полученных ЗУН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  <w:tr w:rsidR="00C14634" w:rsidRPr="008400E4" w:rsidTr="009277BB">
        <w:trPr>
          <w:tblCellSpacing w:w="0" w:type="dxa"/>
        </w:trPr>
        <w:tc>
          <w:tcPr>
            <w:tcW w:w="990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81</w:t>
            </w:r>
          </w:p>
        </w:tc>
        <w:tc>
          <w:tcPr>
            <w:tcW w:w="342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10. Профессии, о которых мечтают немецкие дети.</w:t>
            </w:r>
          </w:p>
        </w:tc>
        <w:tc>
          <w:tcPr>
            <w:tcW w:w="439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 w:rsidP="001A62E1">
            <w:pPr>
              <w:pStyle w:val="ListParagraph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1.  Ознакомиться с новой страноведческой информацией: профессии, о которых мечтают немецкие дети; уметь высказать свое мнение по данной теме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Контроль освоения страноведческого материала в устной и письменной форме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  <w:tr w:rsidR="00C14634" w:rsidRPr="008400E4" w:rsidTr="001A62E1">
        <w:trPr>
          <w:tblCellSpacing w:w="0" w:type="dxa"/>
        </w:trPr>
        <w:tc>
          <w:tcPr>
            <w:tcW w:w="13482" w:type="dxa"/>
            <w:gridSpan w:val="12"/>
            <w:tcBorders>
              <w:top w:val="outset" w:sz="6" w:space="0" w:color="auto"/>
              <w:bottom w:val="outset" w:sz="6" w:space="0" w:color="auto"/>
            </w:tcBorders>
          </w:tcPr>
          <w:p w:rsidR="00C14634" w:rsidRPr="008400E4" w:rsidRDefault="00C14634" w:rsidP="002537E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400E4">
              <w:rPr>
                <w:rFonts w:ascii="Arial" w:hAnsi="Arial" w:cs="Arial"/>
                <w:b/>
                <w:sz w:val="24"/>
                <w:szCs w:val="24"/>
                <w:lang w:val="de-DE"/>
              </w:rPr>
              <w:t xml:space="preserve">8. Wieder kommen Gäste in die Stadt, was meint ihr, welche? </w:t>
            </w:r>
            <w:r w:rsidRPr="008400E4">
              <w:rPr>
                <w:rFonts w:ascii="Arial" w:hAnsi="Arial" w:cs="Arial"/>
                <w:b/>
                <w:sz w:val="24"/>
                <w:szCs w:val="24"/>
              </w:rPr>
              <w:t>(11 часов)</w:t>
            </w:r>
          </w:p>
        </w:tc>
      </w:tr>
      <w:tr w:rsidR="00C14634" w:rsidRPr="008400E4" w:rsidTr="001A62E1">
        <w:trPr>
          <w:tblCellSpacing w:w="0" w:type="dxa"/>
        </w:trPr>
        <w:tc>
          <w:tcPr>
            <w:tcW w:w="990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82-83</w:t>
            </w:r>
          </w:p>
        </w:tc>
        <w:tc>
          <w:tcPr>
            <w:tcW w:w="342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1. В городе снова гости!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2. Спряжение глагола  haben.</w:t>
            </w:r>
          </w:p>
        </w:tc>
        <w:tc>
          <w:tcPr>
            <w:tcW w:w="425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 w:rsidP="001A62E1">
            <w:pPr>
              <w:pStyle w:val="ListParagraph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1. Уметь понимать при чтении и прослушивании информацию о городе. Знать особенности спряжения глагола haben, употребление отрицания kein, речевого оборота um…zu</w:t>
            </w:r>
          </w:p>
        </w:tc>
        <w:tc>
          <w:tcPr>
            <w:tcW w:w="340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Контроль усвоения грамматического материала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  <w:tr w:rsidR="00C14634" w:rsidRPr="008400E4" w:rsidTr="001A62E1">
        <w:trPr>
          <w:tblCellSpacing w:w="0" w:type="dxa"/>
        </w:trPr>
        <w:tc>
          <w:tcPr>
            <w:tcW w:w="990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84-85</w:t>
            </w:r>
          </w:p>
        </w:tc>
        <w:tc>
          <w:tcPr>
            <w:tcW w:w="342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3. Мой языковой портфель.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4. Мы читаем и пишем.</w:t>
            </w:r>
          </w:p>
        </w:tc>
        <w:tc>
          <w:tcPr>
            <w:tcW w:w="425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 w:rsidP="001A62E1">
            <w:pPr>
              <w:pStyle w:val="ListParagraph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1.  Уметь коротко ответить на вопросы к прочитанному по ролям тексту, работать со словарем, прослушать текст и озаглавить его, письменно ответить на вопросы к картинкам. Употребление wohin+Akkusativ</w:t>
            </w:r>
          </w:p>
        </w:tc>
        <w:tc>
          <w:tcPr>
            <w:tcW w:w="340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Контроль навыков чтения и письма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  <w:tr w:rsidR="00C14634" w:rsidRPr="008400E4" w:rsidTr="001A62E1">
        <w:trPr>
          <w:tblCellSpacing w:w="0" w:type="dxa"/>
        </w:trPr>
        <w:tc>
          <w:tcPr>
            <w:tcW w:w="990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86-87</w:t>
            </w:r>
          </w:p>
        </w:tc>
        <w:tc>
          <w:tcPr>
            <w:tcW w:w="342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5. Гости из космоса.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6. Поговорим!</w:t>
            </w:r>
          </w:p>
        </w:tc>
        <w:tc>
          <w:tcPr>
            <w:tcW w:w="425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 w:rsidP="001A62E1">
            <w:pPr>
              <w:pStyle w:val="ListParagraph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1.  Уметь высказать свое мнение о гостях из космоса, о туристах из других стран, сопоставить обязанности и профессии, ответить на вопросы по картинкам</w:t>
            </w:r>
          </w:p>
        </w:tc>
        <w:tc>
          <w:tcPr>
            <w:tcW w:w="340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Контроль диалогической и монологической речи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  <w:tr w:rsidR="00C14634" w:rsidRPr="008400E4" w:rsidTr="001A62E1">
        <w:trPr>
          <w:tblCellSpacing w:w="0" w:type="dxa"/>
        </w:trPr>
        <w:tc>
          <w:tcPr>
            <w:tcW w:w="990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88-89</w:t>
            </w:r>
          </w:p>
        </w:tc>
        <w:tc>
          <w:tcPr>
            <w:tcW w:w="342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7. Составляем рассказы.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8. А чем я интересуюсь?</w:t>
            </w:r>
          </w:p>
        </w:tc>
        <w:tc>
          <w:tcPr>
            <w:tcW w:w="425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 w:rsidP="001A62E1">
            <w:pPr>
              <w:pStyle w:val="ListParagraph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1.  Уметь по картинкам составить небольшие рассказы описательного характера, назвать достопримечательности города, читать текст по ролям,  высказать свое мнение по теме «А чем я интересуюсь?»</w:t>
            </w:r>
          </w:p>
        </w:tc>
        <w:tc>
          <w:tcPr>
            <w:tcW w:w="340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Контроль навыков аудирования, лексико-грамматического материала, диалогической речи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  <w:tr w:rsidR="00C14634" w:rsidRPr="008400E4" w:rsidTr="001A62E1">
        <w:trPr>
          <w:tblCellSpacing w:w="0" w:type="dxa"/>
        </w:trPr>
        <w:tc>
          <w:tcPr>
            <w:tcW w:w="990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90-91</w:t>
            </w:r>
          </w:p>
        </w:tc>
        <w:tc>
          <w:tcPr>
            <w:tcW w:w="342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9. Повторим все, что изучили!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10. Тест по теме  «В городе снова гости!»</w:t>
            </w:r>
            <w:bookmarkStart w:id="0" w:name="_GoBack"/>
            <w:bookmarkEnd w:id="0"/>
          </w:p>
        </w:tc>
        <w:tc>
          <w:tcPr>
            <w:tcW w:w="425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 w:rsidP="001A62E1">
            <w:pPr>
              <w:pStyle w:val="ListParagraph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 xml:space="preserve">1. Знать особенности спряжения глагола  haben, употребление отрицания kein, речевого оборота um…zu. Употребление wohin+Akkusativ. </w:t>
            </w:r>
          </w:p>
          <w:p w:rsidR="00C14634" w:rsidRPr="008400E4" w:rsidRDefault="00C14634" w:rsidP="0009013E">
            <w:pPr>
              <w:pStyle w:val="ListParagraph"/>
              <w:numPr>
                <w:ilvl w:val="0"/>
                <w:numId w:val="82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 xml:space="preserve"> Уметь письменно фиксировать сведения из устных высказываний</w:t>
            </w:r>
          </w:p>
        </w:tc>
        <w:tc>
          <w:tcPr>
            <w:tcW w:w="340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Контроль полученных ЗУН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  <w:tr w:rsidR="00C14634" w:rsidRPr="008400E4" w:rsidTr="001A62E1">
        <w:trPr>
          <w:tblCellSpacing w:w="0" w:type="dxa"/>
        </w:trPr>
        <w:tc>
          <w:tcPr>
            <w:tcW w:w="990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92</w:t>
            </w:r>
          </w:p>
        </w:tc>
        <w:tc>
          <w:tcPr>
            <w:tcW w:w="342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11. Анализ теста. Европейские деньги.</w:t>
            </w:r>
          </w:p>
        </w:tc>
        <w:tc>
          <w:tcPr>
            <w:tcW w:w="425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 w:rsidP="001A62E1">
            <w:pPr>
              <w:pStyle w:val="ListParagraph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1.  Ознакомиться с новой страноведческой информацией: как выглядят европейские деньги - бумажные купюры и монеты</w:t>
            </w:r>
          </w:p>
        </w:tc>
        <w:tc>
          <w:tcPr>
            <w:tcW w:w="340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Контроль освоения страноведческого материала в устной и письменной форме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  <w:tr w:rsidR="00C14634" w:rsidRPr="008400E4" w:rsidTr="001A62E1">
        <w:trPr>
          <w:tblCellSpacing w:w="0" w:type="dxa"/>
        </w:trPr>
        <w:tc>
          <w:tcPr>
            <w:tcW w:w="13482" w:type="dxa"/>
            <w:gridSpan w:val="12"/>
            <w:tcBorders>
              <w:top w:val="outset" w:sz="6" w:space="0" w:color="auto"/>
              <w:bottom w:val="outset" w:sz="6" w:space="0" w:color="auto"/>
            </w:tcBorders>
          </w:tcPr>
          <w:p w:rsidR="00C14634" w:rsidRPr="008400E4" w:rsidRDefault="00C14634" w:rsidP="002537E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de-DE" w:eastAsia="en-US"/>
              </w:rPr>
            </w:pPr>
            <w:r w:rsidRPr="008400E4">
              <w:rPr>
                <w:rFonts w:ascii="Arial" w:hAnsi="Arial" w:cs="Arial"/>
                <w:b/>
                <w:sz w:val="24"/>
                <w:szCs w:val="24"/>
                <w:lang w:val="de-DE"/>
              </w:rPr>
              <w:t xml:space="preserve">9.  Unsere deutschen Freundinnen und Freunde bereiten ein Abschiedsfest vor. Und wir? (13 </w:t>
            </w:r>
            <w:r w:rsidRPr="008400E4">
              <w:rPr>
                <w:rFonts w:ascii="Arial" w:hAnsi="Arial" w:cs="Arial"/>
                <w:b/>
                <w:sz w:val="24"/>
                <w:szCs w:val="24"/>
              </w:rPr>
              <w:t>часов</w:t>
            </w:r>
            <w:r w:rsidRPr="008400E4">
              <w:rPr>
                <w:rFonts w:ascii="Arial" w:hAnsi="Arial" w:cs="Arial"/>
                <w:b/>
                <w:sz w:val="24"/>
                <w:szCs w:val="24"/>
                <w:lang w:val="de-DE"/>
              </w:rPr>
              <w:t>)</w:t>
            </w:r>
          </w:p>
        </w:tc>
      </w:tr>
      <w:tr w:rsidR="00C14634" w:rsidRPr="008400E4" w:rsidTr="001A62E1">
        <w:trPr>
          <w:tblCellSpacing w:w="0" w:type="dxa"/>
        </w:trPr>
        <w:tc>
          <w:tcPr>
            <w:tcW w:w="990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de-DE"/>
              </w:rPr>
            </w:pPr>
            <w:r w:rsidRPr="008400E4">
              <w:rPr>
                <w:rFonts w:ascii="Arial" w:hAnsi="Arial" w:cs="Arial"/>
                <w:sz w:val="24"/>
                <w:szCs w:val="24"/>
                <w:lang w:val="de-DE"/>
              </w:rPr>
              <w:t> 93-94</w:t>
            </w:r>
          </w:p>
        </w:tc>
        <w:tc>
          <w:tcPr>
            <w:tcW w:w="342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1. Наши немецкие друзья готовят прощальный праздник. А мы?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2. Что учишь, то и знаешь!</w:t>
            </w:r>
          </w:p>
        </w:tc>
        <w:tc>
          <w:tcPr>
            <w:tcW w:w="425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 w:rsidP="001A62E1">
            <w:pPr>
              <w:pStyle w:val="ListParagraph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1.  Понимать, что рассказывают дети о своем городе, уметь ответить письменно на вопросы Роби; перевести после прослушивания текст с помощью словаря, выбрать правильный ответ, уметь определить в тексте какого падежа требуют предлоги</w:t>
            </w:r>
          </w:p>
        </w:tc>
        <w:tc>
          <w:tcPr>
            <w:tcW w:w="340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Контроль лексико-грамматического материала, навыков диалогической и монологической речи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  <w:tr w:rsidR="00C14634" w:rsidRPr="008400E4" w:rsidTr="001A62E1">
        <w:trPr>
          <w:tblCellSpacing w:w="0" w:type="dxa"/>
        </w:trPr>
        <w:tc>
          <w:tcPr>
            <w:tcW w:w="990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95-96</w:t>
            </w:r>
          </w:p>
        </w:tc>
        <w:tc>
          <w:tcPr>
            <w:tcW w:w="342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3. Берем интервью.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4. Мы читаем и пишем.</w:t>
            </w:r>
          </w:p>
        </w:tc>
        <w:tc>
          <w:tcPr>
            <w:tcW w:w="425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 w:rsidP="001A62E1">
            <w:pPr>
              <w:pStyle w:val="ListParagraph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1.  Уметь брать интервью, используя новый лексический и грамматический материал, языковой материал предыдущих тем,  находить в тексте ответы на вопросы, прослушивание песен с пониманием их содержания</w:t>
            </w:r>
          </w:p>
        </w:tc>
        <w:tc>
          <w:tcPr>
            <w:tcW w:w="340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Контроль навыков аудирования, лексико-грамматического материала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  <w:tr w:rsidR="00C14634" w:rsidRPr="008400E4" w:rsidTr="001A62E1">
        <w:trPr>
          <w:tblCellSpacing w:w="0" w:type="dxa"/>
        </w:trPr>
        <w:tc>
          <w:tcPr>
            <w:tcW w:w="990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97-98</w:t>
            </w:r>
          </w:p>
        </w:tc>
        <w:tc>
          <w:tcPr>
            <w:tcW w:w="342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5. Анекдот.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6. Поговорим!</w:t>
            </w:r>
          </w:p>
        </w:tc>
        <w:tc>
          <w:tcPr>
            <w:tcW w:w="425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 w:rsidP="001A62E1">
            <w:pPr>
              <w:pStyle w:val="ListParagraph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1.  Прослушать текст и понять его содержание, ответить на вопросы в форме диалога, уметь рассказать анекдот, остроумную шутку, составить небольшой текст описательного характера по картинке</w:t>
            </w:r>
          </w:p>
        </w:tc>
        <w:tc>
          <w:tcPr>
            <w:tcW w:w="340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Контроль грамотности устной речи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  <w:tr w:rsidR="00C14634" w:rsidRPr="008400E4" w:rsidTr="001A62E1">
        <w:trPr>
          <w:tblCellSpacing w:w="0" w:type="dxa"/>
        </w:trPr>
        <w:tc>
          <w:tcPr>
            <w:tcW w:w="990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99-100</w:t>
            </w:r>
          </w:p>
        </w:tc>
        <w:tc>
          <w:tcPr>
            <w:tcW w:w="342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7. Наши пожелания гостям.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8. Тест по теме «Наши немецкие друзья готовят прощальный праздник»</w:t>
            </w:r>
          </w:p>
        </w:tc>
        <w:tc>
          <w:tcPr>
            <w:tcW w:w="425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 w:rsidP="001A62E1">
            <w:pPr>
              <w:pStyle w:val="ListParagraph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1.  Уметь вести беседу, используя полученные лексические и грамматические навыки; высказать пожелания гостям Косми и Роби</w:t>
            </w:r>
          </w:p>
        </w:tc>
        <w:tc>
          <w:tcPr>
            <w:tcW w:w="340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Контроль полученных ЗУН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  <w:tr w:rsidR="00C14634" w:rsidRPr="008400E4" w:rsidTr="001A62E1">
        <w:trPr>
          <w:tblCellSpacing w:w="0" w:type="dxa"/>
        </w:trPr>
        <w:tc>
          <w:tcPr>
            <w:tcW w:w="990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101-102</w:t>
            </w:r>
          </w:p>
        </w:tc>
        <w:tc>
          <w:tcPr>
            <w:tcW w:w="342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9.Анализ теста.  Повторение – мать учения!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10. Итоговая контрольная работа по материалам учебного курса 5 класса</w:t>
            </w:r>
          </w:p>
        </w:tc>
        <w:tc>
          <w:tcPr>
            <w:tcW w:w="425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 w:rsidP="001A62E1">
            <w:pPr>
              <w:pStyle w:val="ListParagraph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1.  Уметь перевести после прослушивания текст с помощью словаря, ответить на вопросы в форме диалога, выбрать правильный ответ, уметь определить в тексте какого падежа требуют предлоги</w:t>
            </w:r>
          </w:p>
        </w:tc>
        <w:tc>
          <w:tcPr>
            <w:tcW w:w="340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Контроль полученных ЗУН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  <w:tr w:rsidR="00C14634" w:rsidRPr="008400E4" w:rsidTr="001A62E1">
        <w:trPr>
          <w:tblCellSpacing w:w="0" w:type="dxa"/>
        </w:trPr>
        <w:tc>
          <w:tcPr>
            <w:tcW w:w="990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103-105</w:t>
            </w:r>
          </w:p>
        </w:tc>
        <w:tc>
          <w:tcPr>
            <w:tcW w:w="342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11.Анализ итоговой контр. Работы.  Поиграем? Споем?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12.  Учить немецкий язык – знакомиться со страной и людьми.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13.Итоговый урок в форме игры «Мой языковой портфель»</w:t>
            </w:r>
          </w:p>
        </w:tc>
        <w:tc>
          <w:tcPr>
            <w:tcW w:w="425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 w:rsidP="001A62E1">
            <w:pPr>
              <w:pStyle w:val="ListParagraph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1.  Знать изученный страноведческий материал, уметь систематизировать полученные знания</w:t>
            </w:r>
          </w:p>
        </w:tc>
        <w:tc>
          <w:tcPr>
            <w:tcW w:w="340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Контроль полученных знаний страноведческого материала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</w:tbl>
    <w:p w:rsidR="00C14634" w:rsidRPr="008400E4" w:rsidRDefault="00C14634" w:rsidP="00B47FFB">
      <w:pPr>
        <w:spacing w:after="0"/>
        <w:jc w:val="center"/>
        <w:rPr>
          <w:rFonts w:ascii="Arial" w:hAnsi="Arial" w:cs="Arial"/>
          <w:b/>
          <w:sz w:val="24"/>
          <w:szCs w:val="24"/>
          <w:lang w:eastAsia="en-US"/>
        </w:rPr>
      </w:pPr>
    </w:p>
    <w:p w:rsidR="00C14634" w:rsidRPr="008400E4" w:rsidRDefault="00C14634" w:rsidP="00B47FFB">
      <w:pPr>
        <w:spacing w:after="0"/>
        <w:rPr>
          <w:rFonts w:ascii="Arial" w:hAnsi="Arial" w:cs="Arial"/>
          <w:b/>
          <w:sz w:val="24"/>
          <w:szCs w:val="24"/>
        </w:rPr>
      </w:pPr>
    </w:p>
    <w:p w:rsidR="00C14634" w:rsidRPr="008400E4" w:rsidRDefault="00C14634" w:rsidP="00B47FFB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C14634" w:rsidRPr="008400E4" w:rsidRDefault="00C14634" w:rsidP="00B47FFB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C14634" w:rsidRPr="008400E4" w:rsidRDefault="00C14634" w:rsidP="009277BB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29.5pt;margin-top:3.25pt;width:.7pt;height:3.45pt;flip:x y;z-index:251658240" o:connectortype="straight"/>
        </w:pict>
      </w:r>
    </w:p>
    <w:p w:rsidR="00C14634" w:rsidRPr="008400E4" w:rsidRDefault="00C14634" w:rsidP="00B47FFB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C14634" w:rsidRPr="008400E4" w:rsidRDefault="00C14634" w:rsidP="00B47FFB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C14634" w:rsidRPr="008400E4" w:rsidRDefault="00C14634" w:rsidP="00B47FFB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C14634" w:rsidRPr="008400E4" w:rsidRDefault="00C14634" w:rsidP="00B47FFB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8400E4">
        <w:rPr>
          <w:rFonts w:ascii="Arial" w:hAnsi="Arial" w:cs="Arial"/>
          <w:b/>
          <w:sz w:val="24"/>
          <w:szCs w:val="24"/>
        </w:rPr>
        <w:t>18. Список литературы для учителя</w:t>
      </w:r>
    </w:p>
    <w:p w:rsidR="00C14634" w:rsidRPr="008400E4" w:rsidRDefault="00C14634" w:rsidP="0009013E">
      <w:pPr>
        <w:pStyle w:val="ListParagraph"/>
        <w:numPr>
          <w:ilvl w:val="0"/>
          <w:numId w:val="63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И.Л.Бим, Л. И. Рыжова. Немецкий язык. Рабочие программы. Предметная линия учебников И. Л. Бим 5 - 9 классы. Пособие для учителей ОУ. – М.:Просвещение, 2011;</w:t>
      </w:r>
    </w:p>
    <w:p w:rsidR="00C14634" w:rsidRPr="008400E4" w:rsidRDefault="00C14634" w:rsidP="0009013E">
      <w:pPr>
        <w:pStyle w:val="ListParagraph"/>
        <w:numPr>
          <w:ilvl w:val="0"/>
          <w:numId w:val="63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И.Л.Бим, Л. И. Рыжова. Немецкий язык. Учебник 5 класса ОУ. – М.:Просвещение, 2012;</w:t>
      </w:r>
    </w:p>
    <w:p w:rsidR="00C14634" w:rsidRPr="008400E4" w:rsidRDefault="00C14634" w:rsidP="0009013E">
      <w:pPr>
        <w:pStyle w:val="ListParagraph"/>
        <w:numPr>
          <w:ilvl w:val="0"/>
          <w:numId w:val="63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 xml:space="preserve">И.Л.Бим, Л. В. Садомова, О. В. Каплина. Книга для учителя к учебнику 5 класса ОУ- М.:Просвещение, 2011; </w:t>
      </w:r>
    </w:p>
    <w:p w:rsidR="00C14634" w:rsidRPr="008400E4" w:rsidRDefault="00C14634" w:rsidP="0009013E">
      <w:pPr>
        <w:pStyle w:val="ListParagraph"/>
        <w:numPr>
          <w:ilvl w:val="0"/>
          <w:numId w:val="63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И.Л.Бим, Л. И. Рыжова. Аудиокурс к учебнику немецкого языка 5 класса - М.:Просвещение, 2011;</w:t>
      </w:r>
    </w:p>
    <w:p w:rsidR="00C14634" w:rsidRPr="008400E4" w:rsidRDefault="00C14634" w:rsidP="0009013E">
      <w:pPr>
        <w:pStyle w:val="ListParagraph"/>
        <w:numPr>
          <w:ilvl w:val="0"/>
          <w:numId w:val="63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И.Л.Бим, Л. И. Рыжова.  Рабочая тетрадь для 5 класса ОУ.  – М.:Просвещение,2011;</w:t>
      </w:r>
    </w:p>
    <w:p w:rsidR="00C14634" w:rsidRPr="008400E4" w:rsidRDefault="00C14634" w:rsidP="0009013E">
      <w:pPr>
        <w:pStyle w:val="ListParagraph"/>
        <w:numPr>
          <w:ilvl w:val="0"/>
          <w:numId w:val="63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Цвиллинг М.Д. Русско-немецкий словарь пословиц и поговорок. – М.:Русский язык, 2002.</w:t>
      </w:r>
    </w:p>
    <w:p w:rsidR="00C14634" w:rsidRPr="008400E4" w:rsidRDefault="00C14634" w:rsidP="00B47FFB">
      <w:pPr>
        <w:pStyle w:val="ListParagraph"/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C14634" w:rsidRPr="008400E4" w:rsidRDefault="00C14634" w:rsidP="00B47FFB">
      <w:pPr>
        <w:pStyle w:val="ListParagraph"/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8400E4">
        <w:rPr>
          <w:rFonts w:ascii="Arial" w:hAnsi="Arial" w:cs="Arial"/>
          <w:b/>
          <w:sz w:val="24"/>
          <w:szCs w:val="24"/>
        </w:rPr>
        <w:t>Для учащихся</w:t>
      </w:r>
    </w:p>
    <w:p w:rsidR="00C14634" w:rsidRPr="008400E4" w:rsidRDefault="00C14634" w:rsidP="0009013E">
      <w:pPr>
        <w:pStyle w:val="ListParagraph"/>
        <w:numPr>
          <w:ilvl w:val="0"/>
          <w:numId w:val="64"/>
        </w:numPr>
        <w:spacing w:after="0"/>
        <w:ind w:left="709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И.Л.Бим,Л. И. Рыжова.  Учебник 5 класса ОУ. – М.:Просвещение, 2012;</w:t>
      </w:r>
    </w:p>
    <w:p w:rsidR="00C14634" w:rsidRPr="008400E4" w:rsidRDefault="00C14634" w:rsidP="0009013E">
      <w:pPr>
        <w:pStyle w:val="ListParagraph"/>
        <w:numPr>
          <w:ilvl w:val="0"/>
          <w:numId w:val="64"/>
        </w:numPr>
        <w:spacing w:after="0"/>
        <w:ind w:left="709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И.Л.Бим,Л. И. Рыжова.  Рабочая тетрадь для 5 класса ОУ.  – М.:Просвещение,2011;</w:t>
      </w:r>
    </w:p>
    <w:p w:rsidR="00C14634" w:rsidRPr="008400E4" w:rsidRDefault="00C14634" w:rsidP="0009013E">
      <w:pPr>
        <w:pStyle w:val="ListParagraph"/>
        <w:numPr>
          <w:ilvl w:val="0"/>
          <w:numId w:val="64"/>
        </w:numPr>
        <w:spacing w:after="0"/>
        <w:ind w:left="709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Грамматические справочники (любое издание)</w:t>
      </w:r>
    </w:p>
    <w:p w:rsidR="00C14634" w:rsidRPr="008400E4" w:rsidRDefault="00C14634" w:rsidP="0009013E">
      <w:pPr>
        <w:pStyle w:val="ListParagraph"/>
        <w:numPr>
          <w:ilvl w:val="0"/>
          <w:numId w:val="64"/>
        </w:numPr>
        <w:spacing w:after="0"/>
        <w:ind w:left="709"/>
        <w:jc w:val="both"/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sz w:val="24"/>
          <w:szCs w:val="24"/>
        </w:rPr>
        <w:t>Словари (любое издание)</w:t>
      </w:r>
    </w:p>
    <w:p w:rsidR="00C14634" w:rsidRPr="008400E4" w:rsidRDefault="00C14634" w:rsidP="00B47FFB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C14634" w:rsidRPr="008400E4" w:rsidRDefault="00C14634" w:rsidP="00B47FFB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8400E4">
        <w:rPr>
          <w:rFonts w:ascii="Arial" w:hAnsi="Arial" w:cs="Arial"/>
          <w:b/>
          <w:bCs/>
          <w:sz w:val="24"/>
          <w:szCs w:val="24"/>
        </w:rPr>
        <w:t>19. Материально - техническое обеспечение</w:t>
      </w:r>
    </w:p>
    <w:p w:rsidR="00C14634" w:rsidRPr="008400E4" w:rsidRDefault="00C14634" w:rsidP="00B47FFB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8400E4">
        <w:rPr>
          <w:rFonts w:ascii="Arial" w:hAnsi="Arial" w:cs="Arial"/>
          <w:b/>
          <w:bCs/>
          <w:sz w:val="24"/>
          <w:szCs w:val="24"/>
        </w:rPr>
        <w:t>учебного предмета «Немецкий язык»</w:t>
      </w:r>
    </w:p>
    <w:p w:rsidR="00C14634" w:rsidRPr="008400E4" w:rsidRDefault="00C14634" w:rsidP="00B47FFB">
      <w:pPr>
        <w:shd w:val="clear" w:color="auto" w:fill="FFFFFF"/>
        <w:spacing w:after="0" w:line="240" w:lineRule="auto"/>
        <w:ind w:left="7" w:right="29" w:firstLine="382"/>
        <w:jc w:val="both"/>
        <w:rPr>
          <w:rFonts w:ascii="Arial" w:hAnsi="Arial" w:cs="Arial"/>
          <w:spacing w:val="2"/>
          <w:sz w:val="24"/>
          <w:szCs w:val="24"/>
        </w:rPr>
      </w:pPr>
      <w:r w:rsidRPr="008400E4">
        <w:rPr>
          <w:rFonts w:ascii="Arial" w:hAnsi="Arial" w:cs="Arial"/>
          <w:spacing w:val="-1"/>
          <w:sz w:val="24"/>
          <w:szCs w:val="24"/>
        </w:rPr>
        <w:t>Для характеристики количественных показателей использу</w:t>
      </w:r>
      <w:r w:rsidRPr="008400E4">
        <w:rPr>
          <w:rFonts w:ascii="Arial" w:hAnsi="Arial" w:cs="Arial"/>
          <w:sz w:val="24"/>
          <w:szCs w:val="24"/>
        </w:rPr>
        <w:t xml:space="preserve">ются следующие обозначения: </w:t>
      </w:r>
      <w:r w:rsidRPr="008400E4">
        <w:rPr>
          <w:rFonts w:ascii="Arial" w:hAnsi="Arial" w:cs="Arial"/>
          <w:spacing w:val="2"/>
          <w:sz w:val="24"/>
          <w:szCs w:val="24"/>
        </w:rPr>
        <w:t>Д - демонстрационный экземпляр</w:t>
      </w:r>
      <w:r w:rsidRPr="008400E4">
        <w:rPr>
          <w:rFonts w:ascii="Arial" w:hAnsi="Arial" w:cs="Arial"/>
          <w:spacing w:val="3"/>
          <w:sz w:val="24"/>
          <w:szCs w:val="24"/>
        </w:rPr>
        <w:t>;</w:t>
      </w:r>
      <w:r w:rsidRPr="008400E4">
        <w:rPr>
          <w:rFonts w:ascii="Arial" w:hAnsi="Arial" w:cs="Arial"/>
          <w:spacing w:val="10"/>
          <w:sz w:val="24"/>
          <w:szCs w:val="24"/>
        </w:rPr>
        <w:t>К - полный комплект (для каждого ученика класса);</w:t>
      </w:r>
      <w:r w:rsidRPr="008400E4">
        <w:rPr>
          <w:rFonts w:ascii="Arial" w:hAnsi="Arial" w:cs="Arial"/>
          <w:spacing w:val="8"/>
          <w:sz w:val="24"/>
          <w:szCs w:val="24"/>
        </w:rPr>
        <w:t>Ф - комплект для фронтальной работы (не менее одно</w:t>
      </w:r>
      <w:r w:rsidRPr="008400E4">
        <w:rPr>
          <w:rFonts w:ascii="Arial" w:hAnsi="Arial" w:cs="Arial"/>
          <w:spacing w:val="6"/>
          <w:sz w:val="24"/>
          <w:szCs w:val="24"/>
        </w:rPr>
        <w:t>го экземпляра на двух учеников);</w:t>
      </w:r>
      <w:r w:rsidRPr="008400E4">
        <w:rPr>
          <w:rFonts w:ascii="Arial" w:hAnsi="Arial" w:cs="Arial"/>
          <w:spacing w:val="2"/>
          <w:sz w:val="24"/>
          <w:szCs w:val="24"/>
        </w:rPr>
        <w:t xml:space="preserve">П - комплект, необходимый для работы в группах. </w:t>
      </w:r>
    </w:p>
    <w:p w:rsidR="00C14634" w:rsidRPr="008400E4" w:rsidRDefault="00C14634" w:rsidP="00B47FFB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C14634" w:rsidRPr="008400E4" w:rsidRDefault="00C14634" w:rsidP="00B47FFB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C14634" w:rsidRPr="008400E4" w:rsidRDefault="00C14634" w:rsidP="00B47FFB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C14634" w:rsidRPr="008400E4" w:rsidRDefault="00C14634" w:rsidP="00B47FFB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C14634" w:rsidRPr="008400E4" w:rsidRDefault="00C14634" w:rsidP="00B47FFB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C14634" w:rsidRPr="008400E4" w:rsidRDefault="00C14634" w:rsidP="00B47FFB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C14634" w:rsidRPr="008400E4" w:rsidRDefault="00C14634" w:rsidP="00B47FFB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8"/>
        <w:gridCol w:w="72"/>
        <w:gridCol w:w="7308"/>
        <w:gridCol w:w="1367"/>
        <w:gridCol w:w="850"/>
      </w:tblGrid>
      <w:tr w:rsidR="00C14634" w:rsidRPr="008400E4" w:rsidTr="00B47FFB">
        <w:tc>
          <w:tcPr>
            <w:tcW w:w="540" w:type="dxa"/>
            <w:gridSpan w:val="2"/>
          </w:tcPr>
          <w:p w:rsidR="00C14634" w:rsidRPr="008400E4" w:rsidRDefault="00C1463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8400E4">
              <w:rPr>
                <w:rFonts w:ascii="Arial" w:hAnsi="Arial" w:cs="Arial"/>
                <w:b/>
                <w:sz w:val="24"/>
                <w:szCs w:val="24"/>
              </w:rPr>
              <w:t>№ п/п</w:t>
            </w:r>
          </w:p>
        </w:tc>
        <w:tc>
          <w:tcPr>
            <w:tcW w:w="7308" w:type="dxa"/>
          </w:tcPr>
          <w:p w:rsidR="00C14634" w:rsidRPr="008400E4" w:rsidRDefault="00C1463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8400E4">
              <w:rPr>
                <w:rFonts w:ascii="Arial" w:hAnsi="Arial" w:cs="Arial"/>
                <w:b/>
                <w:sz w:val="24"/>
                <w:szCs w:val="24"/>
              </w:rPr>
              <w:t>Наименования объектов и средств материально-технического    обеспече</w:t>
            </w:r>
            <w:r w:rsidRPr="008400E4">
              <w:rPr>
                <w:rFonts w:ascii="Arial" w:hAnsi="Arial" w:cs="Arial"/>
                <w:b/>
                <w:sz w:val="24"/>
                <w:szCs w:val="24"/>
              </w:rPr>
              <w:softHyphen/>
              <w:t>ния</w:t>
            </w:r>
          </w:p>
        </w:tc>
        <w:tc>
          <w:tcPr>
            <w:tcW w:w="1367" w:type="dxa"/>
          </w:tcPr>
          <w:p w:rsidR="00C14634" w:rsidRPr="008400E4" w:rsidRDefault="00C14634">
            <w:pPr>
              <w:spacing w:after="0" w:line="240" w:lineRule="auto"/>
              <w:ind w:right="227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8400E4">
              <w:rPr>
                <w:rFonts w:ascii="Arial" w:hAnsi="Arial" w:cs="Arial"/>
                <w:b/>
                <w:sz w:val="24"/>
                <w:szCs w:val="24"/>
              </w:rPr>
              <w:t>Коли</w:t>
            </w:r>
          </w:p>
          <w:p w:rsidR="00C14634" w:rsidRPr="008400E4" w:rsidRDefault="00C14634">
            <w:pPr>
              <w:spacing w:after="0" w:line="240" w:lineRule="auto"/>
              <w:ind w:right="227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8400E4">
              <w:rPr>
                <w:rFonts w:ascii="Arial" w:hAnsi="Arial" w:cs="Arial"/>
                <w:b/>
                <w:sz w:val="24"/>
                <w:szCs w:val="24"/>
              </w:rPr>
              <w:t>чество</w:t>
            </w:r>
          </w:p>
        </w:tc>
        <w:tc>
          <w:tcPr>
            <w:tcW w:w="850" w:type="dxa"/>
          </w:tcPr>
          <w:p w:rsidR="00C14634" w:rsidRPr="008400E4" w:rsidRDefault="00C14634">
            <w:pPr>
              <w:tabs>
                <w:tab w:val="left" w:pos="34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8400E4">
              <w:rPr>
                <w:rFonts w:ascii="Arial" w:hAnsi="Arial" w:cs="Arial"/>
                <w:b/>
                <w:sz w:val="24"/>
                <w:szCs w:val="24"/>
              </w:rPr>
              <w:t>Примечание</w:t>
            </w:r>
          </w:p>
        </w:tc>
      </w:tr>
      <w:tr w:rsidR="00C14634" w:rsidRPr="008400E4" w:rsidTr="00B47FFB">
        <w:tc>
          <w:tcPr>
            <w:tcW w:w="10065" w:type="dxa"/>
            <w:gridSpan w:val="5"/>
          </w:tcPr>
          <w:p w:rsidR="00C14634" w:rsidRPr="008400E4" w:rsidRDefault="00C146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Книгопечатная продукция</w:t>
            </w:r>
          </w:p>
        </w:tc>
      </w:tr>
      <w:tr w:rsidR="00C14634" w:rsidRPr="008400E4" w:rsidTr="00B47FFB">
        <w:trPr>
          <w:trHeight w:val="2476"/>
        </w:trPr>
        <w:tc>
          <w:tcPr>
            <w:tcW w:w="540" w:type="dxa"/>
            <w:gridSpan w:val="2"/>
          </w:tcPr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en-US" w:eastAsia="en-US"/>
              </w:rPr>
            </w:pPr>
          </w:p>
        </w:tc>
        <w:tc>
          <w:tcPr>
            <w:tcW w:w="7308" w:type="dxa"/>
          </w:tcPr>
          <w:p w:rsidR="00C14634" w:rsidRPr="008400E4" w:rsidRDefault="00C14634">
            <w:pPr>
              <w:pStyle w:val="Default"/>
              <w:rPr>
                <w:rFonts w:ascii="Arial" w:hAnsi="Arial" w:cs="Arial"/>
              </w:rPr>
            </w:pPr>
            <w:r w:rsidRPr="008400E4">
              <w:rPr>
                <w:rFonts w:ascii="Arial" w:hAnsi="Arial" w:cs="Arial"/>
              </w:rPr>
              <w:t>1. Рабочая программа к линии “</w:t>
            </w:r>
            <w:r w:rsidRPr="008400E4">
              <w:rPr>
                <w:rFonts w:ascii="Arial" w:hAnsi="Arial" w:cs="Arial"/>
                <w:lang w:val="en-US"/>
              </w:rPr>
              <w:t>Deutsch</w:t>
            </w:r>
            <w:r w:rsidRPr="008400E4">
              <w:rPr>
                <w:rFonts w:ascii="Arial" w:hAnsi="Arial" w:cs="Arial"/>
              </w:rPr>
              <w:t>”для 5 класса общеобразовательной школы.</w:t>
            </w:r>
          </w:p>
          <w:p w:rsidR="00C14634" w:rsidRPr="008400E4" w:rsidRDefault="00C14634">
            <w:pPr>
              <w:pStyle w:val="Default"/>
              <w:rPr>
                <w:rFonts w:ascii="Arial" w:hAnsi="Arial" w:cs="Arial"/>
              </w:rPr>
            </w:pPr>
            <w:r w:rsidRPr="008400E4">
              <w:rPr>
                <w:rFonts w:ascii="Arial" w:hAnsi="Arial" w:cs="Arial"/>
              </w:rPr>
              <w:t>2. Учебно-методический комплект  “</w:t>
            </w:r>
            <w:r w:rsidRPr="008400E4">
              <w:rPr>
                <w:rFonts w:ascii="Arial" w:hAnsi="Arial" w:cs="Arial"/>
                <w:lang w:val="en-US"/>
              </w:rPr>
              <w:t>Deutsch</w:t>
            </w:r>
            <w:r w:rsidRPr="008400E4">
              <w:rPr>
                <w:rFonts w:ascii="Arial" w:hAnsi="Arial" w:cs="Arial"/>
              </w:rPr>
              <w:t>”для 5 класса (Учебник, Рабочая тетрадь).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3. Грамматический справочник с упражнениями (для 2-го, 3-го и 4-го классов)</w:t>
            </w:r>
          </w:p>
          <w:p w:rsidR="00C14634" w:rsidRPr="008400E4" w:rsidRDefault="00C14634">
            <w:pPr>
              <w:pStyle w:val="3"/>
              <w:shd w:val="clear" w:color="auto" w:fill="auto"/>
              <w:spacing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4. Книга для учителя (методические рекомендации к “</w:t>
            </w:r>
            <w:r w:rsidRPr="008400E4">
              <w:rPr>
                <w:rFonts w:ascii="Arial" w:hAnsi="Arial" w:cs="Arial"/>
                <w:sz w:val="24"/>
                <w:szCs w:val="24"/>
                <w:lang w:val="en-US"/>
              </w:rPr>
              <w:t>Deutsch</w:t>
            </w:r>
            <w:r w:rsidRPr="008400E4">
              <w:rPr>
                <w:rFonts w:ascii="Arial" w:hAnsi="Arial" w:cs="Arial"/>
                <w:sz w:val="24"/>
                <w:szCs w:val="24"/>
              </w:rPr>
              <w:t>”для 5 класса</w:t>
            </w:r>
          </w:p>
          <w:p w:rsidR="00C14634" w:rsidRPr="008400E4" w:rsidRDefault="00C14634">
            <w:pPr>
              <w:pStyle w:val="3"/>
              <w:shd w:val="clear" w:color="auto" w:fill="auto"/>
              <w:spacing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5. Пособия по страноведению Германии, Швейцарии и т.д.</w:t>
            </w:r>
          </w:p>
          <w:p w:rsidR="00C14634" w:rsidRPr="008400E4" w:rsidRDefault="00C14634">
            <w:pPr>
              <w:pStyle w:val="3"/>
              <w:shd w:val="clear" w:color="auto" w:fill="auto"/>
              <w:spacing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6. Двуязычные словари</w:t>
            </w:r>
          </w:p>
          <w:p w:rsidR="00C14634" w:rsidRPr="008400E4" w:rsidRDefault="00C14634">
            <w:pPr>
              <w:pStyle w:val="3"/>
              <w:shd w:val="clear" w:color="auto" w:fill="auto"/>
              <w:spacing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7. Толковые словари (одноязычные)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8. Материалы института им. И. В. Гёте, аудио-видеокассеты.</w:t>
            </w:r>
          </w:p>
        </w:tc>
        <w:tc>
          <w:tcPr>
            <w:tcW w:w="1367" w:type="dxa"/>
          </w:tcPr>
          <w:p w:rsidR="00C14634" w:rsidRPr="008400E4" w:rsidRDefault="00C146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Д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C14634" w:rsidRPr="008400E4" w:rsidRDefault="00C146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Д</w:t>
            </w:r>
          </w:p>
          <w:p w:rsidR="00C14634" w:rsidRPr="008400E4" w:rsidRDefault="00C146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Д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C14634" w:rsidRPr="008400E4" w:rsidRDefault="00C146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Д</w:t>
            </w:r>
          </w:p>
          <w:p w:rsidR="00C14634" w:rsidRPr="008400E4" w:rsidRDefault="00C146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14634" w:rsidRPr="008400E4" w:rsidRDefault="00C146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Д</w:t>
            </w:r>
          </w:p>
          <w:p w:rsidR="00C14634" w:rsidRPr="008400E4" w:rsidRDefault="00C146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Д</w:t>
            </w:r>
          </w:p>
          <w:p w:rsidR="00C14634" w:rsidRPr="008400E4" w:rsidRDefault="00C146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Ф</w:t>
            </w:r>
          </w:p>
          <w:p w:rsidR="00C14634" w:rsidRPr="008400E4" w:rsidRDefault="00C146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Д</w:t>
            </w:r>
          </w:p>
          <w:p w:rsidR="00C14634" w:rsidRPr="008400E4" w:rsidRDefault="00C146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C14634" w:rsidRPr="008400E4" w:rsidRDefault="00C14634">
            <w:pPr>
              <w:pStyle w:val="3"/>
              <w:shd w:val="clear" w:color="auto" w:fill="auto"/>
              <w:spacing w:line="240" w:lineRule="auto"/>
              <w:jc w:val="left"/>
              <w:rPr>
                <w:rFonts w:ascii="Arial" w:hAnsi="Arial" w:cs="Arial"/>
                <w:color w:val="0000FF"/>
                <w:sz w:val="24"/>
                <w:szCs w:val="24"/>
              </w:rPr>
            </w:pPr>
          </w:p>
          <w:p w:rsidR="00C14634" w:rsidRPr="008400E4" w:rsidRDefault="00C14634">
            <w:pPr>
              <w:pStyle w:val="3"/>
              <w:shd w:val="clear" w:color="auto" w:fill="auto"/>
              <w:spacing w:line="240" w:lineRule="auto"/>
              <w:jc w:val="left"/>
              <w:rPr>
                <w:rFonts w:ascii="Arial" w:hAnsi="Arial" w:cs="Arial"/>
                <w:color w:val="0000FF"/>
                <w:sz w:val="24"/>
                <w:szCs w:val="24"/>
              </w:rPr>
            </w:pPr>
          </w:p>
          <w:p w:rsidR="00C14634" w:rsidRPr="008400E4" w:rsidRDefault="00C14634">
            <w:pPr>
              <w:pStyle w:val="3"/>
              <w:shd w:val="clear" w:color="auto" w:fill="auto"/>
              <w:spacing w:line="240" w:lineRule="auto"/>
              <w:jc w:val="left"/>
              <w:rPr>
                <w:rFonts w:ascii="Arial" w:hAnsi="Arial" w:cs="Arial"/>
                <w:color w:val="0000FF"/>
                <w:sz w:val="24"/>
                <w:szCs w:val="24"/>
              </w:rPr>
            </w:pPr>
          </w:p>
          <w:p w:rsidR="00C14634" w:rsidRPr="008400E4" w:rsidRDefault="00C14634">
            <w:pPr>
              <w:pStyle w:val="3"/>
              <w:shd w:val="clear" w:color="auto" w:fill="auto"/>
              <w:spacing w:line="240" w:lineRule="auto"/>
              <w:jc w:val="left"/>
              <w:rPr>
                <w:rFonts w:ascii="Arial" w:hAnsi="Arial" w:cs="Arial"/>
                <w:color w:val="0000FF"/>
                <w:sz w:val="24"/>
                <w:szCs w:val="24"/>
              </w:rPr>
            </w:pPr>
          </w:p>
          <w:p w:rsidR="00C14634" w:rsidRPr="008400E4" w:rsidRDefault="00C14634">
            <w:pPr>
              <w:pStyle w:val="3"/>
              <w:shd w:val="clear" w:color="auto" w:fill="auto"/>
              <w:spacing w:line="240" w:lineRule="auto"/>
              <w:jc w:val="left"/>
              <w:rPr>
                <w:rFonts w:ascii="Arial" w:hAnsi="Arial" w:cs="Arial"/>
                <w:color w:val="0000FF"/>
                <w:sz w:val="24"/>
                <w:szCs w:val="24"/>
              </w:rPr>
            </w:pPr>
          </w:p>
          <w:p w:rsidR="00C14634" w:rsidRPr="008400E4" w:rsidRDefault="00C14634">
            <w:pPr>
              <w:pStyle w:val="3"/>
              <w:shd w:val="clear" w:color="auto" w:fill="auto"/>
              <w:spacing w:line="240" w:lineRule="auto"/>
              <w:jc w:val="left"/>
              <w:rPr>
                <w:rFonts w:ascii="Arial" w:hAnsi="Arial" w:cs="Arial"/>
                <w:color w:val="0000FF"/>
                <w:sz w:val="24"/>
                <w:szCs w:val="24"/>
              </w:rPr>
            </w:pPr>
          </w:p>
          <w:p w:rsidR="00C14634" w:rsidRPr="008400E4" w:rsidRDefault="00C14634">
            <w:pPr>
              <w:pStyle w:val="3"/>
              <w:shd w:val="clear" w:color="auto" w:fill="auto"/>
              <w:spacing w:line="240" w:lineRule="auto"/>
              <w:jc w:val="left"/>
              <w:rPr>
                <w:rFonts w:ascii="Arial" w:hAnsi="Arial" w:cs="Arial"/>
                <w:color w:val="0000FF"/>
                <w:sz w:val="24"/>
                <w:szCs w:val="24"/>
              </w:rPr>
            </w:pPr>
          </w:p>
          <w:p w:rsidR="00C14634" w:rsidRPr="008400E4" w:rsidRDefault="00C14634">
            <w:pPr>
              <w:pStyle w:val="3"/>
              <w:shd w:val="clear" w:color="auto" w:fill="auto"/>
              <w:spacing w:line="240" w:lineRule="auto"/>
              <w:jc w:val="left"/>
              <w:rPr>
                <w:rFonts w:ascii="Arial" w:hAnsi="Arial" w:cs="Arial"/>
                <w:color w:val="0000FF"/>
                <w:sz w:val="24"/>
                <w:szCs w:val="24"/>
              </w:rPr>
            </w:pPr>
          </w:p>
          <w:p w:rsidR="00C14634" w:rsidRPr="008400E4" w:rsidRDefault="00C14634">
            <w:pPr>
              <w:pStyle w:val="3"/>
              <w:shd w:val="clear" w:color="auto" w:fill="auto"/>
              <w:spacing w:line="240" w:lineRule="auto"/>
              <w:jc w:val="left"/>
              <w:rPr>
                <w:rFonts w:ascii="Arial" w:hAnsi="Arial" w:cs="Arial"/>
                <w:color w:val="0000FF"/>
                <w:sz w:val="24"/>
                <w:szCs w:val="24"/>
              </w:rPr>
            </w:pPr>
          </w:p>
          <w:p w:rsidR="00C14634" w:rsidRPr="008400E4" w:rsidRDefault="00C14634">
            <w:pPr>
              <w:pStyle w:val="3"/>
              <w:shd w:val="clear" w:color="auto" w:fill="auto"/>
              <w:spacing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4634" w:rsidRPr="008400E4" w:rsidTr="00B47FFB">
        <w:tc>
          <w:tcPr>
            <w:tcW w:w="10065" w:type="dxa"/>
            <w:gridSpan w:val="5"/>
          </w:tcPr>
          <w:p w:rsidR="00C14634" w:rsidRPr="008400E4" w:rsidRDefault="00C146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Рекомендуемые пособия</w:t>
            </w:r>
          </w:p>
        </w:tc>
      </w:tr>
      <w:tr w:rsidR="00C14634" w:rsidRPr="008400E4" w:rsidTr="00B47FFB">
        <w:tc>
          <w:tcPr>
            <w:tcW w:w="540" w:type="dxa"/>
            <w:gridSpan w:val="2"/>
          </w:tcPr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7308" w:type="dxa"/>
          </w:tcPr>
          <w:p w:rsidR="00C14634" w:rsidRPr="008400E4" w:rsidRDefault="00C14634">
            <w:pPr>
              <w:pStyle w:val="3"/>
              <w:shd w:val="clear" w:color="auto" w:fill="auto"/>
              <w:spacing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 xml:space="preserve">1. Алфавит (настенная таблица). </w:t>
            </w:r>
          </w:p>
          <w:p w:rsidR="00C14634" w:rsidRPr="008400E4" w:rsidRDefault="00C14634">
            <w:pPr>
              <w:pStyle w:val="3"/>
              <w:shd w:val="clear" w:color="auto" w:fill="auto"/>
              <w:spacing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2. Грамматические таблицы к основным разделам грамматического материала, со</w:t>
            </w:r>
            <w:r w:rsidRPr="008400E4">
              <w:rPr>
                <w:rFonts w:ascii="Arial" w:hAnsi="Arial" w:cs="Arial"/>
                <w:sz w:val="24"/>
                <w:szCs w:val="24"/>
              </w:rPr>
              <w:softHyphen/>
              <w:t>держащегося в стандарте начального об</w:t>
            </w:r>
            <w:r w:rsidRPr="008400E4">
              <w:rPr>
                <w:rFonts w:ascii="Arial" w:hAnsi="Arial" w:cs="Arial"/>
                <w:sz w:val="24"/>
                <w:szCs w:val="24"/>
              </w:rPr>
              <w:softHyphen/>
              <w:t>разования немецкому языку.</w:t>
            </w:r>
          </w:p>
          <w:p w:rsidR="00C14634" w:rsidRPr="008400E4" w:rsidRDefault="00C14634">
            <w:pPr>
              <w:pStyle w:val="3"/>
              <w:shd w:val="clear" w:color="auto" w:fill="auto"/>
              <w:spacing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3.Ситуационные плакаты (магниты или иные) с раздаточным материалом по те</w:t>
            </w:r>
            <w:r w:rsidRPr="008400E4">
              <w:rPr>
                <w:rFonts w:ascii="Arial" w:hAnsi="Arial" w:cs="Arial"/>
                <w:sz w:val="24"/>
                <w:szCs w:val="24"/>
              </w:rPr>
              <w:softHyphen/>
              <w:t>мам: «Классная комната», «Квартира», «Детская комната», «Магазин» и т. п.</w:t>
            </w:r>
          </w:p>
          <w:p w:rsidR="00C14634" w:rsidRPr="008400E4" w:rsidRDefault="00C14634">
            <w:pPr>
              <w:pStyle w:val="70"/>
              <w:shd w:val="clear" w:color="auto" w:fill="auto"/>
              <w:spacing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4. Карты: географические  карты стран изучаемого языка (Германия, Австрия, Швейцария) карта Европы.</w:t>
            </w:r>
          </w:p>
        </w:tc>
        <w:tc>
          <w:tcPr>
            <w:tcW w:w="1367" w:type="dxa"/>
          </w:tcPr>
          <w:p w:rsidR="00C14634" w:rsidRPr="008400E4" w:rsidRDefault="00C146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Д</w:t>
            </w:r>
          </w:p>
          <w:p w:rsidR="00C14634" w:rsidRPr="008400E4" w:rsidRDefault="00C146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Д</w:t>
            </w:r>
          </w:p>
          <w:p w:rsidR="00C14634" w:rsidRPr="008400E4" w:rsidRDefault="00C146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Д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C14634" w:rsidRPr="008400E4" w:rsidRDefault="00C146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14634" w:rsidRPr="008400E4" w:rsidRDefault="00C146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Д</w:t>
            </w:r>
          </w:p>
          <w:p w:rsidR="00C14634" w:rsidRPr="008400E4" w:rsidRDefault="00C1463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  <w:tr w:rsidR="00C14634" w:rsidRPr="008400E4" w:rsidTr="00B47FFB">
        <w:tc>
          <w:tcPr>
            <w:tcW w:w="10065" w:type="dxa"/>
            <w:gridSpan w:val="5"/>
          </w:tcPr>
          <w:p w:rsidR="00C14634" w:rsidRPr="008400E4" w:rsidRDefault="00C146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Технические средства обучения и оборудование кабинета</w:t>
            </w:r>
          </w:p>
        </w:tc>
      </w:tr>
      <w:tr w:rsidR="00C14634" w:rsidRPr="008400E4" w:rsidTr="00B47FFB">
        <w:trPr>
          <w:trHeight w:val="872"/>
        </w:trPr>
        <w:tc>
          <w:tcPr>
            <w:tcW w:w="468" w:type="dxa"/>
          </w:tcPr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7380" w:type="dxa"/>
            <w:gridSpan w:val="2"/>
          </w:tcPr>
          <w:p w:rsidR="00C14634" w:rsidRPr="008400E4" w:rsidRDefault="00C14634">
            <w:pPr>
              <w:pStyle w:val="3"/>
              <w:shd w:val="clear" w:color="auto" w:fill="auto"/>
              <w:spacing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1. Классная доска с набором приспособ</w:t>
            </w:r>
            <w:r w:rsidRPr="008400E4">
              <w:rPr>
                <w:rFonts w:ascii="Arial" w:hAnsi="Arial" w:cs="Arial"/>
                <w:sz w:val="24"/>
                <w:szCs w:val="24"/>
              </w:rPr>
              <w:softHyphen/>
              <w:t>лений для крепления таблиц и т.д.</w:t>
            </w:r>
          </w:p>
          <w:p w:rsidR="00C14634" w:rsidRPr="008400E4" w:rsidRDefault="00C14634">
            <w:pPr>
              <w:pStyle w:val="3"/>
              <w:shd w:val="clear" w:color="auto" w:fill="auto"/>
              <w:spacing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2. Интерактивный комплекс с выходом в интернет:</w:t>
            </w:r>
          </w:p>
          <w:p w:rsidR="00C14634" w:rsidRPr="008400E4" w:rsidRDefault="00C14634">
            <w:pPr>
              <w:pStyle w:val="3"/>
              <w:shd w:val="clear" w:color="auto" w:fill="auto"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мультимедийный проектор, компьютер, экран,</w:t>
            </w:r>
          </w:p>
          <w:p w:rsidR="00C14634" w:rsidRPr="008400E4" w:rsidRDefault="00C14634">
            <w:pPr>
              <w:pStyle w:val="3"/>
              <w:shd w:val="clear" w:color="auto" w:fill="auto"/>
              <w:spacing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 xml:space="preserve">3. Стол учительский 4. Ученические столы </w:t>
            </w:r>
          </w:p>
        </w:tc>
        <w:tc>
          <w:tcPr>
            <w:tcW w:w="1367" w:type="dxa"/>
          </w:tcPr>
          <w:p w:rsidR="00C14634" w:rsidRPr="008400E4" w:rsidRDefault="00C146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Д</w:t>
            </w:r>
          </w:p>
          <w:p w:rsidR="00C14634" w:rsidRPr="008400E4" w:rsidRDefault="00C146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Д</w:t>
            </w:r>
          </w:p>
          <w:p w:rsidR="00C14634" w:rsidRPr="008400E4" w:rsidRDefault="00C146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Д</w:t>
            </w:r>
          </w:p>
          <w:p w:rsidR="00C14634" w:rsidRPr="008400E4" w:rsidRDefault="00C146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Д</w:t>
            </w:r>
          </w:p>
        </w:tc>
        <w:tc>
          <w:tcPr>
            <w:tcW w:w="850" w:type="dxa"/>
          </w:tcPr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  <w:tr w:rsidR="00C14634" w:rsidRPr="008400E4" w:rsidTr="00B47FFB">
        <w:tc>
          <w:tcPr>
            <w:tcW w:w="10065" w:type="dxa"/>
            <w:gridSpan w:val="5"/>
          </w:tcPr>
          <w:p w:rsidR="00C14634" w:rsidRPr="008400E4" w:rsidRDefault="00C146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Экранно-звуковые пособия</w:t>
            </w:r>
          </w:p>
        </w:tc>
      </w:tr>
      <w:tr w:rsidR="00C14634" w:rsidRPr="008400E4" w:rsidTr="00B47FFB">
        <w:trPr>
          <w:trHeight w:val="76"/>
        </w:trPr>
        <w:tc>
          <w:tcPr>
            <w:tcW w:w="540" w:type="dxa"/>
            <w:gridSpan w:val="2"/>
          </w:tcPr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7308" w:type="dxa"/>
          </w:tcPr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Аудиозаписи к УМК, используемым для изучения немецкого языка</w:t>
            </w:r>
          </w:p>
        </w:tc>
        <w:tc>
          <w:tcPr>
            <w:tcW w:w="1367" w:type="dxa"/>
          </w:tcPr>
          <w:p w:rsidR="00C14634" w:rsidRPr="008400E4" w:rsidRDefault="00C146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400E4">
              <w:rPr>
                <w:rFonts w:ascii="Arial" w:hAnsi="Arial" w:cs="Arial"/>
                <w:sz w:val="24"/>
                <w:szCs w:val="24"/>
              </w:rPr>
              <w:t>Д</w:t>
            </w:r>
          </w:p>
        </w:tc>
        <w:tc>
          <w:tcPr>
            <w:tcW w:w="850" w:type="dxa"/>
          </w:tcPr>
          <w:p w:rsidR="00C14634" w:rsidRPr="008400E4" w:rsidRDefault="00C1463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</w:tbl>
    <w:p w:rsidR="00C14634" w:rsidRPr="008400E4" w:rsidRDefault="00C14634" w:rsidP="00B47FFB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C14634" w:rsidRPr="008400E4" w:rsidRDefault="00C14634" w:rsidP="00B47FFB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8400E4">
        <w:rPr>
          <w:rFonts w:ascii="Arial" w:hAnsi="Arial" w:cs="Arial"/>
          <w:b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724.5pt;height:471.75pt;visibility:visible">
            <v:imagedata r:id="rId5" o:title=""/>
          </v:shape>
        </w:pict>
      </w:r>
    </w:p>
    <w:p w:rsidR="00C14634" w:rsidRPr="008400E4" w:rsidRDefault="00C14634" w:rsidP="00B47FFB">
      <w:pPr>
        <w:pStyle w:val="NoSpacing"/>
        <w:rPr>
          <w:rFonts w:ascii="Arial" w:hAnsi="Arial" w:cs="Arial"/>
          <w:b/>
          <w:sz w:val="24"/>
          <w:szCs w:val="24"/>
        </w:rPr>
      </w:pPr>
      <w:r w:rsidRPr="008400E4">
        <w:rPr>
          <w:rFonts w:ascii="Arial" w:hAnsi="Arial" w:cs="Arial"/>
          <w:b/>
          <w:noProof/>
          <w:sz w:val="24"/>
          <w:szCs w:val="24"/>
          <w:lang w:eastAsia="ru-RU"/>
        </w:rPr>
        <w:pict>
          <v:shape id="Рисунок 2" o:spid="_x0000_i1026" type="#_x0000_t75" style="width:721.5pt;height:489pt;visibility:visible">
            <v:imagedata r:id="rId6" o:title=""/>
          </v:shape>
        </w:pict>
      </w:r>
    </w:p>
    <w:p w:rsidR="00C14634" w:rsidRPr="008400E4" w:rsidRDefault="00C14634">
      <w:pPr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noProof/>
          <w:sz w:val="24"/>
          <w:szCs w:val="24"/>
        </w:rPr>
        <w:pict>
          <v:shape id="Рисунок 3" o:spid="_x0000_i1027" type="#_x0000_t75" style="width:725.25pt;height:480pt;visibility:visible">
            <v:imagedata r:id="rId7" o:title=""/>
          </v:shape>
        </w:pict>
      </w:r>
    </w:p>
    <w:p w:rsidR="00C14634" w:rsidRPr="008400E4" w:rsidRDefault="00C14634">
      <w:pPr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noProof/>
          <w:sz w:val="24"/>
          <w:szCs w:val="24"/>
        </w:rPr>
        <w:pict>
          <v:shape id="Рисунок 5" o:spid="_x0000_i1028" type="#_x0000_t75" style="width:725.25pt;height:462pt;visibility:visible">
            <v:imagedata r:id="rId8" o:title=""/>
          </v:shape>
        </w:pict>
      </w:r>
    </w:p>
    <w:p w:rsidR="00C14634" w:rsidRPr="008400E4" w:rsidRDefault="00C14634">
      <w:pPr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noProof/>
          <w:sz w:val="24"/>
          <w:szCs w:val="24"/>
        </w:rPr>
        <w:pict>
          <v:shape id="Рисунок 6" o:spid="_x0000_i1029" type="#_x0000_t75" style="width:727.5pt;height:492pt;visibility:visible">
            <v:imagedata r:id="rId9" o:title=""/>
          </v:shape>
        </w:pict>
      </w:r>
    </w:p>
    <w:p w:rsidR="00C14634" w:rsidRPr="008400E4" w:rsidRDefault="00C14634">
      <w:pPr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noProof/>
          <w:sz w:val="24"/>
          <w:szCs w:val="24"/>
        </w:rPr>
        <w:pict>
          <v:shape id="Рисунок 7" o:spid="_x0000_i1030" type="#_x0000_t75" style="width:10in;height:474pt;visibility:visible">
            <v:imagedata r:id="rId10" o:title=""/>
          </v:shape>
        </w:pict>
      </w:r>
    </w:p>
    <w:p w:rsidR="00C14634" w:rsidRPr="008400E4" w:rsidRDefault="00C14634">
      <w:pPr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noProof/>
          <w:sz w:val="24"/>
          <w:szCs w:val="24"/>
        </w:rPr>
        <w:pict>
          <v:shape id="Рисунок 8" o:spid="_x0000_i1031" type="#_x0000_t75" style="width:725.25pt;height:469.5pt;visibility:visible">
            <v:imagedata r:id="rId11" o:title=""/>
          </v:shape>
        </w:pict>
      </w:r>
    </w:p>
    <w:p w:rsidR="00C14634" w:rsidRPr="008400E4" w:rsidRDefault="00C14634">
      <w:pPr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noProof/>
          <w:sz w:val="24"/>
          <w:szCs w:val="24"/>
        </w:rPr>
        <w:pict>
          <v:shape id="Рисунок 9" o:spid="_x0000_i1032" type="#_x0000_t75" style="width:10in;height:477pt;visibility:visible">
            <v:imagedata r:id="rId12" o:title=""/>
          </v:shape>
        </w:pict>
      </w:r>
    </w:p>
    <w:p w:rsidR="00C14634" w:rsidRPr="008400E4" w:rsidRDefault="00C14634">
      <w:pPr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noProof/>
          <w:sz w:val="24"/>
          <w:szCs w:val="24"/>
        </w:rPr>
        <w:pict>
          <v:shape id="Рисунок 10" o:spid="_x0000_i1033" type="#_x0000_t75" style="width:692.25pt;height:23.25pt;visibility:visible">
            <v:imagedata r:id="rId13" o:title=""/>
          </v:shape>
        </w:pict>
      </w:r>
    </w:p>
    <w:p w:rsidR="00C14634" w:rsidRPr="008400E4" w:rsidRDefault="00C14634">
      <w:pPr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noProof/>
          <w:sz w:val="24"/>
          <w:szCs w:val="24"/>
        </w:rPr>
        <w:pict>
          <v:shape id="Рисунок 11" o:spid="_x0000_i1034" type="#_x0000_t75" style="width:727.5pt;height:388.5pt;visibility:visible">
            <v:imagedata r:id="rId14" o:title=""/>
          </v:shape>
        </w:pict>
      </w:r>
    </w:p>
    <w:p w:rsidR="00C14634" w:rsidRPr="008400E4" w:rsidRDefault="00C14634">
      <w:pPr>
        <w:rPr>
          <w:rFonts w:ascii="Arial" w:hAnsi="Arial" w:cs="Arial"/>
          <w:sz w:val="24"/>
          <w:szCs w:val="24"/>
        </w:rPr>
      </w:pPr>
    </w:p>
    <w:p w:rsidR="00C14634" w:rsidRPr="008400E4" w:rsidRDefault="00C14634">
      <w:pPr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noProof/>
          <w:sz w:val="24"/>
          <w:szCs w:val="24"/>
        </w:rPr>
        <w:pict>
          <v:shape id="Рисунок 12" o:spid="_x0000_i1035" type="#_x0000_t75" style="width:723pt;height:492.75pt;visibility:visible">
            <v:imagedata r:id="rId15" o:title=""/>
          </v:shape>
        </w:pict>
      </w:r>
    </w:p>
    <w:p w:rsidR="00C14634" w:rsidRPr="008400E4" w:rsidRDefault="00C14634">
      <w:pPr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noProof/>
          <w:sz w:val="24"/>
          <w:szCs w:val="24"/>
        </w:rPr>
        <w:pict>
          <v:shape id="Рисунок 13" o:spid="_x0000_i1036" type="#_x0000_t75" style="width:726.75pt;height:37.5pt;visibility:visible">
            <v:imagedata r:id="rId16" o:title=""/>
          </v:shape>
        </w:pict>
      </w:r>
    </w:p>
    <w:p w:rsidR="00C14634" w:rsidRPr="008400E4" w:rsidRDefault="00C14634">
      <w:pPr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noProof/>
          <w:sz w:val="24"/>
          <w:szCs w:val="24"/>
        </w:rPr>
        <w:pict>
          <v:shape id="Рисунок 15" o:spid="_x0000_i1037" type="#_x0000_t75" style="width:723.75pt;height:382.5pt;visibility:visible">
            <v:imagedata r:id="rId17" o:title=""/>
          </v:shape>
        </w:pict>
      </w:r>
    </w:p>
    <w:p w:rsidR="00C14634" w:rsidRPr="008400E4" w:rsidRDefault="00C14634">
      <w:pPr>
        <w:rPr>
          <w:rFonts w:ascii="Arial" w:hAnsi="Arial" w:cs="Arial"/>
          <w:sz w:val="24"/>
          <w:szCs w:val="24"/>
        </w:rPr>
      </w:pPr>
    </w:p>
    <w:p w:rsidR="00C14634" w:rsidRPr="008400E4" w:rsidRDefault="00C14634">
      <w:pPr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noProof/>
          <w:sz w:val="24"/>
          <w:szCs w:val="24"/>
        </w:rPr>
        <w:pict>
          <v:shape id="Рисунок 16" o:spid="_x0000_i1038" type="#_x0000_t75" style="width:723pt;height:84pt;visibility:visible">
            <v:imagedata r:id="rId18" o:title=""/>
          </v:shape>
        </w:pict>
      </w:r>
    </w:p>
    <w:p w:rsidR="00C14634" w:rsidRPr="008400E4" w:rsidRDefault="00C14634">
      <w:pPr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noProof/>
          <w:sz w:val="24"/>
          <w:szCs w:val="24"/>
        </w:rPr>
        <w:pict>
          <v:shape id="Рисунок 20" o:spid="_x0000_i1039" type="#_x0000_t75" style="width:551.25pt;height:65.25pt;visibility:visible">
            <v:imagedata r:id="rId19" o:title=""/>
          </v:shape>
        </w:pict>
      </w:r>
    </w:p>
    <w:p w:rsidR="00C14634" w:rsidRPr="008400E4" w:rsidRDefault="00C14634">
      <w:pPr>
        <w:rPr>
          <w:rFonts w:ascii="Arial" w:hAnsi="Arial" w:cs="Arial"/>
          <w:sz w:val="24"/>
          <w:szCs w:val="24"/>
        </w:rPr>
      </w:pPr>
    </w:p>
    <w:p w:rsidR="00C14634" w:rsidRPr="008400E4" w:rsidRDefault="00C14634">
      <w:pPr>
        <w:rPr>
          <w:rFonts w:ascii="Arial" w:hAnsi="Arial" w:cs="Arial"/>
          <w:sz w:val="24"/>
          <w:szCs w:val="24"/>
        </w:rPr>
      </w:pPr>
    </w:p>
    <w:p w:rsidR="00C14634" w:rsidRPr="008400E4" w:rsidRDefault="00C14634">
      <w:pPr>
        <w:rPr>
          <w:rFonts w:ascii="Arial" w:hAnsi="Arial" w:cs="Arial"/>
          <w:sz w:val="24"/>
          <w:szCs w:val="24"/>
        </w:rPr>
      </w:pPr>
    </w:p>
    <w:p w:rsidR="00C14634" w:rsidRPr="008400E4" w:rsidRDefault="00C14634">
      <w:pPr>
        <w:rPr>
          <w:rFonts w:ascii="Arial" w:hAnsi="Arial" w:cs="Arial"/>
          <w:sz w:val="24"/>
          <w:szCs w:val="24"/>
        </w:rPr>
      </w:pPr>
    </w:p>
    <w:p w:rsidR="00C14634" w:rsidRPr="008400E4" w:rsidRDefault="00C14634">
      <w:pPr>
        <w:rPr>
          <w:rFonts w:ascii="Arial" w:hAnsi="Arial" w:cs="Arial"/>
          <w:sz w:val="24"/>
          <w:szCs w:val="24"/>
        </w:rPr>
      </w:pPr>
    </w:p>
    <w:p w:rsidR="00C14634" w:rsidRPr="008400E4" w:rsidRDefault="00C14634">
      <w:pPr>
        <w:rPr>
          <w:rFonts w:ascii="Arial" w:hAnsi="Arial" w:cs="Arial"/>
          <w:sz w:val="24"/>
          <w:szCs w:val="24"/>
        </w:rPr>
      </w:pPr>
      <w:r w:rsidRPr="008400E4">
        <w:rPr>
          <w:rFonts w:ascii="Arial" w:hAnsi="Arial" w:cs="Arial"/>
          <w:noProof/>
          <w:sz w:val="24"/>
          <w:szCs w:val="24"/>
        </w:rPr>
        <w:pict>
          <v:shape id="Рисунок 21" o:spid="_x0000_i1040" type="#_x0000_t75" style="width:723pt;height:399.75pt;visibility:visible">
            <v:imagedata r:id="rId20" o:title=""/>
          </v:shape>
        </w:pict>
      </w:r>
    </w:p>
    <w:p w:rsidR="00C14634" w:rsidRPr="008400E4" w:rsidRDefault="00C14634">
      <w:pPr>
        <w:rPr>
          <w:rFonts w:ascii="Arial" w:hAnsi="Arial" w:cs="Arial"/>
          <w:sz w:val="24"/>
          <w:szCs w:val="24"/>
        </w:rPr>
      </w:pPr>
    </w:p>
    <w:p w:rsidR="00C14634" w:rsidRPr="008400E4" w:rsidRDefault="00C14634">
      <w:pPr>
        <w:rPr>
          <w:rFonts w:ascii="Arial" w:hAnsi="Arial" w:cs="Arial"/>
          <w:sz w:val="24"/>
          <w:szCs w:val="24"/>
        </w:rPr>
      </w:pPr>
    </w:p>
    <w:p w:rsidR="00C14634" w:rsidRPr="008400E4" w:rsidRDefault="00C14634">
      <w:pPr>
        <w:rPr>
          <w:rFonts w:ascii="Arial" w:hAnsi="Arial" w:cs="Arial"/>
          <w:sz w:val="24"/>
          <w:szCs w:val="24"/>
        </w:rPr>
      </w:pPr>
    </w:p>
    <w:p w:rsidR="00C14634" w:rsidRDefault="00C14634">
      <w:r w:rsidRPr="008400E4">
        <w:rPr>
          <w:rFonts w:ascii="Arial" w:hAnsi="Arial" w:cs="Arial"/>
          <w:noProof/>
          <w:sz w:val="24"/>
          <w:szCs w:val="24"/>
        </w:rPr>
        <w:pict>
          <v:shape id="Рисунок 22" o:spid="_x0000_i1041" type="#_x0000_t75" style="width:725.25pt;height:139.5pt;visibility:visible">
            <v:imagedata r:id="rId21" o:title=""/>
          </v:shape>
        </w:pict>
      </w:r>
    </w:p>
    <w:sectPr w:rsidR="00C14634" w:rsidSect="00EF17A7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?l?r ??Ѓfc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BF3611D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BD6A0BD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1D84AEE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50B492A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F89410A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9D0EFA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CEC5EE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54C1F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DD01F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40BE2E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87CAC0AC"/>
    <w:lvl w:ilvl="0">
      <w:numFmt w:val="bullet"/>
      <w:lvlText w:val="*"/>
      <w:lvlJc w:val="left"/>
    </w:lvl>
  </w:abstractNum>
  <w:abstractNum w:abstractNumId="11">
    <w:nsid w:val="02227211"/>
    <w:multiLevelType w:val="hybridMultilevel"/>
    <w:tmpl w:val="9920F51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05676B8B"/>
    <w:multiLevelType w:val="multilevel"/>
    <w:tmpl w:val="EC8C4D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068842CE"/>
    <w:multiLevelType w:val="hybridMultilevel"/>
    <w:tmpl w:val="2722C114"/>
    <w:lvl w:ilvl="0" w:tplc="C588A452">
      <w:start w:val="1"/>
      <w:numFmt w:val="bullet"/>
      <w:lvlText w:val=""/>
      <w:lvlJc w:val="left"/>
      <w:pPr>
        <w:tabs>
          <w:tab w:val="num" w:pos="284"/>
        </w:tabs>
        <w:ind w:left="340" w:hanging="227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06C73615"/>
    <w:multiLevelType w:val="multilevel"/>
    <w:tmpl w:val="219CBD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>
    <w:nsid w:val="076903DE"/>
    <w:multiLevelType w:val="hybridMultilevel"/>
    <w:tmpl w:val="3ED00ECA"/>
    <w:lvl w:ilvl="0" w:tplc="C588A452">
      <w:start w:val="1"/>
      <w:numFmt w:val="bullet"/>
      <w:lvlText w:val=""/>
      <w:lvlJc w:val="left"/>
      <w:pPr>
        <w:tabs>
          <w:tab w:val="num" w:pos="284"/>
        </w:tabs>
        <w:ind w:left="340" w:hanging="227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08F55EB1"/>
    <w:multiLevelType w:val="hybridMultilevel"/>
    <w:tmpl w:val="DACC7A04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>
    <w:nsid w:val="0BD054B7"/>
    <w:multiLevelType w:val="hybridMultilevel"/>
    <w:tmpl w:val="482424E4"/>
    <w:lvl w:ilvl="0" w:tplc="CA8C1C28">
      <w:start w:val="1"/>
      <w:numFmt w:val="decimal"/>
      <w:lvlText w:val="%1."/>
      <w:lvlJc w:val="left"/>
      <w:pPr>
        <w:ind w:left="644" w:hanging="360"/>
      </w:pPr>
      <w:rPr>
        <w:rFonts w:cs="Times New Roman"/>
        <w:strike w:val="0"/>
        <w:dstrike w:val="0"/>
        <w:u w:val="none"/>
        <w:effect w:val="none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>
    <w:nsid w:val="0BE876DE"/>
    <w:multiLevelType w:val="hybridMultilevel"/>
    <w:tmpl w:val="8EF61AC6"/>
    <w:lvl w:ilvl="0" w:tplc="AFE211A6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>
    <w:nsid w:val="0E742EE8"/>
    <w:multiLevelType w:val="multilevel"/>
    <w:tmpl w:val="EC8C4D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>
    <w:nsid w:val="0F590357"/>
    <w:multiLevelType w:val="multilevel"/>
    <w:tmpl w:val="C50038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>
    <w:nsid w:val="0F903DB0"/>
    <w:multiLevelType w:val="hybridMultilevel"/>
    <w:tmpl w:val="6B46D4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>
    <w:nsid w:val="102D3948"/>
    <w:multiLevelType w:val="hybridMultilevel"/>
    <w:tmpl w:val="8508E41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>
    <w:nsid w:val="12C675A9"/>
    <w:multiLevelType w:val="multilevel"/>
    <w:tmpl w:val="624A2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4">
    <w:nsid w:val="167C593F"/>
    <w:multiLevelType w:val="hybridMultilevel"/>
    <w:tmpl w:val="20AA93D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5">
    <w:nsid w:val="16B85251"/>
    <w:multiLevelType w:val="multilevel"/>
    <w:tmpl w:val="5FFCD8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>
    <w:nsid w:val="18BB0419"/>
    <w:multiLevelType w:val="multilevel"/>
    <w:tmpl w:val="EC8C4D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>
    <w:nsid w:val="199766E9"/>
    <w:multiLevelType w:val="multilevel"/>
    <w:tmpl w:val="EC8C4D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8">
    <w:nsid w:val="1A7C372C"/>
    <w:multiLevelType w:val="multilevel"/>
    <w:tmpl w:val="9E9419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9">
    <w:nsid w:val="1B804410"/>
    <w:multiLevelType w:val="multilevel"/>
    <w:tmpl w:val="C7FA61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0">
    <w:nsid w:val="1C204122"/>
    <w:multiLevelType w:val="multilevel"/>
    <w:tmpl w:val="EC8C4D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1">
    <w:nsid w:val="1D370EA9"/>
    <w:multiLevelType w:val="hybridMultilevel"/>
    <w:tmpl w:val="E3249A10"/>
    <w:lvl w:ilvl="0" w:tplc="74CE7C74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2">
    <w:nsid w:val="1DA74014"/>
    <w:multiLevelType w:val="hybridMultilevel"/>
    <w:tmpl w:val="212C1320"/>
    <w:lvl w:ilvl="0" w:tplc="C588A452">
      <w:start w:val="1"/>
      <w:numFmt w:val="bullet"/>
      <w:lvlText w:val=""/>
      <w:lvlJc w:val="left"/>
      <w:pPr>
        <w:tabs>
          <w:tab w:val="num" w:pos="284"/>
        </w:tabs>
        <w:ind w:left="340" w:hanging="227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22FF4B13"/>
    <w:multiLevelType w:val="multilevel"/>
    <w:tmpl w:val="D4681C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4">
    <w:nsid w:val="233F4F9D"/>
    <w:multiLevelType w:val="hybridMultilevel"/>
    <w:tmpl w:val="0C9C12E4"/>
    <w:lvl w:ilvl="0" w:tplc="0419000F">
      <w:start w:val="1"/>
      <w:numFmt w:val="decimal"/>
      <w:lvlText w:val="%1."/>
      <w:lvlJc w:val="left"/>
      <w:pPr>
        <w:ind w:left="855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1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7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  <w:rPr>
        <w:rFonts w:cs="Times New Roman"/>
      </w:rPr>
    </w:lvl>
  </w:abstractNum>
  <w:abstractNum w:abstractNumId="35">
    <w:nsid w:val="23E0060A"/>
    <w:multiLevelType w:val="hybridMultilevel"/>
    <w:tmpl w:val="C80ADE8E"/>
    <w:lvl w:ilvl="0" w:tplc="C588A452">
      <w:start w:val="1"/>
      <w:numFmt w:val="bullet"/>
      <w:lvlText w:val=""/>
      <w:lvlJc w:val="left"/>
      <w:pPr>
        <w:tabs>
          <w:tab w:val="num" w:pos="284"/>
        </w:tabs>
        <w:ind w:left="340" w:hanging="227"/>
      </w:pPr>
      <w:rPr>
        <w:rFonts w:ascii="Symbol" w:hAnsi="Symbol" w:hint="default"/>
      </w:rPr>
    </w:lvl>
    <w:lvl w:ilvl="1" w:tplc="D44CF12A">
      <w:start w:val="1"/>
      <w:numFmt w:val="bullet"/>
      <w:lvlText w:val=""/>
      <w:lvlJc w:val="left"/>
      <w:pPr>
        <w:tabs>
          <w:tab w:val="num" w:pos="1533"/>
        </w:tabs>
        <w:ind w:left="1477" w:hanging="397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24337AE8"/>
    <w:multiLevelType w:val="multilevel"/>
    <w:tmpl w:val="B1D855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7">
    <w:nsid w:val="27633A50"/>
    <w:multiLevelType w:val="hybridMultilevel"/>
    <w:tmpl w:val="B9D0192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8">
    <w:nsid w:val="27E11F0B"/>
    <w:multiLevelType w:val="multilevel"/>
    <w:tmpl w:val="32B6CD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9">
    <w:nsid w:val="289E6482"/>
    <w:multiLevelType w:val="multilevel"/>
    <w:tmpl w:val="428A23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0">
    <w:nsid w:val="2A540575"/>
    <w:multiLevelType w:val="multilevel"/>
    <w:tmpl w:val="120CA9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1">
    <w:nsid w:val="2C014E88"/>
    <w:multiLevelType w:val="multilevel"/>
    <w:tmpl w:val="1EB2D7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2">
    <w:nsid w:val="2C295384"/>
    <w:multiLevelType w:val="multilevel"/>
    <w:tmpl w:val="716CDA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3">
    <w:nsid w:val="2F4D6AE9"/>
    <w:multiLevelType w:val="multilevel"/>
    <w:tmpl w:val="728E15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4">
    <w:nsid w:val="33A5027C"/>
    <w:multiLevelType w:val="hybridMultilevel"/>
    <w:tmpl w:val="DC40161E"/>
    <w:lvl w:ilvl="0" w:tplc="DD0E1FD0">
      <w:start w:val="1"/>
      <w:numFmt w:val="upperRoman"/>
      <w:lvlText w:val="%1."/>
      <w:lvlJc w:val="left"/>
      <w:pPr>
        <w:ind w:left="1349" w:hanging="72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5">
    <w:nsid w:val="34086786"/>
    <w:multiLevelType w:val="multilevel"/>
    <w:tmpl w:val="A2B68C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6">
    <w:nsid w:val="3507178C"/>
    <w:multiLevelType w:val="hybridMultilevel"/>
    <w:tmpl w:val="3AB818BA"/>
    <w:lvl w:ilvl="0" w:tplc="C588A452">
      <w:start w:val="1"/>
      <w:numFmt w:val="bullet"/>
      <w:lvlText w:val=""/>
      <w:lvlJc w:val="left"/>
      <w:pPr>
        <w:tabs>
          <w:tab w:val="num" w:pos="171"/>
        </w:tabs>
        <w:ind w:left="227" w:hanging="227"/>
      </w:pPr>
      <w:rPr>
        <w:rFonts w:ascii="Symbol" w:hAnsi="Symbol" w:hint="default"/>
      </w:rPr>
    </w:lvl>
    <w:lvl w:ilvl="1" w:tplc="F47E367E">
      <w:start w:val="1"/>
      <w:numFmt w:val="bullet"/>
      <w:lvlText w:val=""/>
      <w:lvlJc w:val="left"/>
      <w:pPr>
        <w:tabs>
          <w:tab w:val="num" w:pos="970"/>
        </w:tabs>
        <w:ind w:left="1137" w:hanging="17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047"/>
        </w:tabs>
        <w:ind w:left="204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767"/>
        </w:tabs>
        <w:ind w:left="276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487"/>
        </w:tabs>
        <w:ind w:left="348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207"/>
        </w:tabs>
        <w:ind w:left="420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927"/>
        </w:tabs>
        <w:ind w:left="492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647"/>
        </w:tabs>
        <w:ind w:left="564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367"/>
        </w:tabs>
        <w:ind w:left="6367" w:hanging="360"/>
      </w:pPr>
      <w:rPr>
        <w:rFonts w:ascii="Wingdings" w:hAnsi="Wingdings" w:hint="default"/>
      </w:rPr>
    </w:lvl>
  </w:abstractNum>
  <w:abstractNum w:abstractNumId="47">
    <w:nsid w:val="350D7AAD"/>
    <w:multiLevelType w:val="hybridMultilevel"/>
    <w:tmpl w:val="08CA8DD4"/>
    <w:lvl w:ilvl="0" w:tplc="0419000F">
      <w:start w:val="1"/>
      <w:numFmt w:val="decimal"/>
      <w:lvlText w:val="%1."/>
      <w:lvlJc w:val="left"/>
      <w:pPr>
        <w:ind w:left="855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1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7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  <w:rPr>
        <w:rFonts w:cs="Times New Roman"/>
      </w:rPr>
    </w:lvl>
  </w:abstractNum>
  <w:abstractNum w:abstractNumId="48">
    <w:nsid w:val="375D330C"/>
    <w:multiLevelType w:val="multilevel"/>
    <w:tmpl w:val="2CE601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9">
    <w:nsid w:val="386408E5"/>
    <w:multiLevelType w:val="multilevel"/>
    <w:tmpl w:val="EC8C4D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0">
    <w:nsid w:val="39D42E74"/>
    <w:multiLevelType w:val="hybridMultilevel"/>
    <w:tmpl w:val="39E46AA4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1">
    <w:nsid w:val="3A5225CA"/>
    <w:multiLevelType w:val="multilevel"/>
    <w:tmpl w:val="EC8C4D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2">
    <w:nsid w:val="3BEA43D7"/>
    <w:multiLevelType w:val="hybridMultilevel"/>
    <w:tmpl w:val="1892DA3C"/>
    <w:lvl w:ilvl="0" w:tplc="C588A452">
      <w:start w:val="1"/>
      <w:numFmt w:val="bullet"/>
      <w:lvlText w:val=""/>
      <w:lvlJc w:val="left"/>
      <w:pPr>
        <w:tabs>
          <w:tab w:val="num" w:pos="284"/>
        </w:tabs>
        <w:ind w:left="340" w:hanging="227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3">
    <w:nsid w:val="3E80066C"/>
    <w:multiLevelType w:val="multilevel"/>
    <w:tmpl w:val="EC8C4D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4">
    <w:nsid w:val="3F75369E"/>
    <w:multiLevelType w:val="multilevel"/>
    <w:tmpl w:val="1BF257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5">
    <w:nsid w:val="42A2759C"/>
    <w:multiLevelType w:val="multilevel"/>
    <w:tmpl w:val="84D8E4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6">
    <w:nsid w:val="44F10288"/>
    <w:multiLevelType w:val="multilevel"/>
    <w:tmpl w:val="A2507A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7">
    <w:nsid w:val="45AC1B42"/>
    <w:multiLevelType w:val="hybridMultilevel"/>
    <w:tmpl w:val="ECFAF25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8">
    <w:nsid w:val="46586D12"/>
    <w:multiLevelType w:val="hybridMultilevel"/>
    <w:tmpl w:val="C41A9FFA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9">
    <w:nsid w:val="46707986"/>
    <w:multiLevelType w:val="singleLevel"/>
    <w:tmpl w:val="DE8C2D04"/>
    <w:lvl w:ilvl="0">
      <w:start w:val="2"/>
      <w:numFmt w:val="decimal"/>
      <w:lvlText w:val="%1)"/>
      <w:legacy w:legacy="1" w:legacySpace="0" w:legacyIndent="236"/>
      <w:lvlJc w:val="left"/>
      <w:rPr>
        <w:rFonts w:ascii="Times New Roman" w:hAnsi="Times New Roman" w:cs="Times New Roman" w:hint="default"/>
      </w:rPr>
    </w:lvl>
  </w:abstractNum>
  <w:abstractNum w:abstractNumId="60">
    <w:nsid w:val="4688223D"/>
    <w:multiLevelType w:val="hybridMultilevel"/>
    <w:tmpl w:val="8C4EFC2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1">
    <w:nsid w:val="4A445DFB"/>
    <w:multiLevelType w:val="multilevel"/>
    <w:tmpl w:val="823CCB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2">
    <w:nsid w:val="4AC65CBE"/>
    <w:multiLevelType w:val="multilevel"/>
    <w:tmpl w:val="EC8C4D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3">
    <w:nsid w:val="4B007B11"/>
    <w:multiLevelType w:val="multilevel"/>
    <w:tmpl w:val="2ABCE0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4">
    <w:nsid w:val="4B316B20"/>
    <w:multiLevelType w:val="multilevel"/>
    <w:tmpl w:val="00C28F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5">
    <w:nsid w:val="51BE1B4D"/>
    <w:multiLevelType w:val="hybridMultilevel"/>
    <w:tmpl w:val="36B04814"/>
    <w:lvl w:ilvl="0" w:tplc="0419000F">
      <w:start w:val="1"/>
      <w:numFmt w:val="decimal"/>
      <w:lvlText w:val="%1."/>
      <w:lvlJc w:val="left"/>
      <w:pPr>
        <w:ind w:left="855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1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7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  <w:rPr>
        <w:rFonts w:cs="Times New Roman"/>
      </w:rPr>
    </w:lvl>
  </w:abstractNum>
  <w:abstractNum w:abstractNumId="66">
    <w:nsid w:val="54C54F69"/>
    <w:multiLevelType w:val="multilevel"/>
    <w:tmpl w:val="7B8074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7">
    <w:nsid w:val="566D5FA3"/>
    <w:multiLevelType w:val="hybridMultilevel"/>
    <w:tmpl w:val="D604EE88"/>
    <w:lvl w:ilvl="0" w:tplc="638C6338">
      <w:start w:val="1"/>
      <w:numFmt w:val="bullet"/>
      <w:lvlText w:val=""/>
      <w:lvlJc w:val="left"/>
      <w:pPr>
        <w:tabs>
          <w:tab w:val="num" w:pos="284"/>
        </w:tabs>
        <w:ind w:left="340" w:hanging="227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8">
    <w:nsid w:val="56985A0E"/>
    <w:multiLevelType w:val="hybridMultilevel"/>
    <w:tmpl w:val="21204CF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9">
    <w:nsid w:val="58311274"/>
    <w:multiLevelType w:val="hybridMultilevel"/>
    <w:tmpl w:val="284C795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0">
    <w:nsid w:val="58BE4735"/>
    <w:multiLevelType w:val="multilevel"/>
    <w:tmpl w:val="1F10F9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1">
    <w:nsid w:val="5A677258"/>
    <w:multiLevelType w:val="multilevel"/>
    <w:tmpl w:val="BF6296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2">
    <w:nsid w:val="5C7E2A43"/>
    <w:multiLevelType w:val="multilevel"/>
    <w:tmpl w:val="EC8C4D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3">
    <w:nsid w:val="5E011F14"/>
    <w:multiLevelType w:val="hybridMultilevel"/>
    <w:tmpl w:val="0E1818C4"/>
    <w:lvl w:ilvl="0" w:tplc="041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4">
    <w:nsid w:val="620773B3"/>
    <w:multiLevelType w:val="multilevel"/>
    <w:tmpl w:val="CAD4D7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5">
    <w:nsid w:val="620A54A2"/>
    <w:multiLevelType w:val="multilevel"/>
    <w:tmpl w:val="472A89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6">
    <w:nsid w:val="625D5A40"/>
    <w:multiLevelType w:val="multilevel"/>
    <w:tmpl w:val="3432F2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7">
    <w:nsid w:val="660C3A56"/>
    <w:multiLevelType w:val="multilevel"/>
    <w:tmpl w:val="79681B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8">
    <w:nsid w:val="67BC6DB6"/>
    <w:multiLevelType w:val="multilevel"/>
    <w:tmpl w:val="7FFEBB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9">
    <w:nsid w:val="690B2899"/>
    <w:multiLevelType w:val="multilevel"/>
    <w:tmpl w:val="EC8C4D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0">
    <w:nsid w:val="69972465"/>
    <w:multiLevelType w:val="multilevel"/>
    <w:tmpl w:val="EC8C4D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1">
    <w:nsid w:val="6A300583"/>
    <w:multiLevelType w:val="multilevel"/>
    <w:tmpl w:val="51CEBC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2">
    <w:nsid w:val="6EBD106B"/>
    <w:multiLevelType w:val="multilevel"/>
    <w:tmpl w:val="EC8C4D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3">
    <w:nsid w:val="6EC70A99"/>
    <w:multiLevelType w:val="hybridMultilevel"/>
    <w:tmpl w:val="75DC03A4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4">
    <w:nsid w:val="73571D06"/>
    <w:multiLevelType w:val="multilevel"/>
    <w:tmpl w:val="2DDEF3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5">
    <w:nsid w:val="76197A68"/>
    <w:multiLevelType w:val="multilevel"/>
    <w:tmpl w:val="88F21F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6">
    <w:nsid w:val="7A8063AA"/>
    <w:multiLevelType w:val="hybridMultilevel"/>
    <w:tmpl w:val="72E2A64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7">
    <w:nsid w:val="7AF84735"/>
    <w:multiLevelType w:val="hybridMultilevel"/>
    <w:tmpl w:val="10E6AE04"/>
    <w:lvl w:ilvl="0" w:tplc="04190001">
      <w:start w:val="1"/>
      <w:numFmt w:val="bullet"/>
      <w:lvlText w:val=""/>
      <w:lvlJc w:val="left"/>
      <w:pPr>
        <w:tabs>
          <w:tab w:val="num" w:pos="1320"/>
        </w:tabs>
        <w:ind w:left="13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8">
    <w:nsid w:val="7E96186E"/>
    <w:multiLevelType w:val="multilevel"/>
    <w:tmpl w:val="EC8C4D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9">
    <w:nsid w:val="7EE744D0"/>
    <w:multiLevelType w:val="multilevel"/>
    <w:tmpl w:val="EC8C4D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0">
    <w:nsid w:val="7F4E3829"/>
    <w:multiLevelType w:val="multilevel"/>
    <w:tmpl w:val="6E4834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8"/>
  </w:num>
  <w:num w:numId="5">
    <w:abstractNumId w:val="5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  <w:lvlOverride w:ilvl="0">
      <w:lvl w:ilvl="0">
        <w:numFmt w:val="bullet"/>
        <w:lvlText w:val="•"/>
        <w:legacy w:legacy="1" w:legacySpace="0" w:legacyIndent="168"/>
        <w:lvlJc w:val="left"/>
        <w:rPr>
          <w:rFonts w:ascii="Times New Roman" w:hAnsi="Times New Roman" w:hint="default"/>
        </w:rPr>
      </w:lvl>
    </w:lvlOverride>
  </w:num>
  <w:num w:numId="11">
    <w:abstractNumId w:val="59"/>
    <w:lvlOverride w:ilvl="0">
      <w:startOverride w:val="2"/>
    </w:lvlOverride>
  </w:num>
  <w:num w:numId="12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  <w:lvlOverride w:ilvl="0">
      <w:lvl w:ilvl="0">
        <w:numFmt w:val="bullet"/>
        <w:lvlText w:val="—"/>
        <w:legacy w:legacy="1" w:legacySpace="0" w:legacyIndent="241"/>
        <w:lvlJc w:val="left"/>
        <w:rPr>
          <w:rFonts w:ascii="Times New Roman" w:hAnsi="Times New Roman" w:hint="default"/>
        </w:rPr>
      </w:lvl>
    </w:lvlOverride>
  </w:num>
  <w:num w:numId="15">
    <w:abstractNumId w:val="8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67"/>
  </w:num>
  <w:num w:numId="21">
    <w:abstractNumId w:val="46"/>
  </w:num>
  <w:num w:numId="22">
    <w:abstractNumId w:val="15"/>
  </w:num>
  <w:num w:numId="23">
    <w:abstractNumId w:val="35"/>
  </w:num>
  <w:num w:numId="24">
    <w:abstractNumId w:val="32"/>
  </w:num>
  <w:num w:numId="25">
    <w:abstractNumId w:val="52"/>
  </w:num>
  <w:num w:numId="26">
    <w:abstractNumId w:val="13"/>
  </w:num>
  <w:num w:numId="27">
    <w:abstractNumId w:val="6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7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7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7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5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8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7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7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8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6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5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6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9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6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88"/>
  </w:num>
  <w:num w:numId="56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6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5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7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7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>
    <w:abstractNumId w:val="8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8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34"/>
  </w:num>
  <w:num w:numId="66">
    <w:abstractNumId w:val="65"/>
  </w:num>
  <w:num w:numId="67">
    <w:abstractNumId w:val="47"/>
  </w:num>
  <w:num w:numId="68">
    <w:abstractNumId w:val="68"/>
  </w:num>
  <w:num w:numId="69">
    <w:abstractNumId w:val="49"/>
  </w:num>
  <w:num w:numId="70">
    <w:abstractNumId w:val="26"/>
  </w:num>
  <w:num w:numId="71">
    <w:abstractNumId w:val="53"/>
  </w:num>
  <w:num w:numId="72">
    <w:abstractNumId w:val="80"/>
  </w:num>
  <w:num w:numId="73">
    <w:abstractNumId w:val="82"/>
  </w:num>
  <w:num w:numId="74">
    <w:abstractNumId w:val="27"/>
  </w:num>
  <w:num w:numId="75">
    <w:abstractNumId w:val="19"/>
  </w:num>
  <w:num w:numId="76">
    <w:abstractNumId w:val="89"/>
  </w:num>
  <w:num w:numId="77">
    <w:abstractNumId w:val="30"/>
  </w:num>
  <w:num w:numId="78">
    <w:abstractNumId w:val="79"/>
  </w:num>
  <w:num w:numId="79">
    <w:abstractNumId w:val="51"/>
  </w:num>
  <w:num w:numId="80">
    <w:abstractNumId w:val="62"/>
  </w:num>
  <w:num w:numId="81">
    <w:abstractNumId w:val="72"/>
  </w:num>
  <w:num w:numId="82">
    <w:abstractNumId w:val="12"/>
  </w:num>
  <w:num w:numId="83">
    <w:abstractNumId w:val="9"/>
  </w:num>
  <w:num w:numId="84">
    <w:abstractNumId w:val="7"/>
  </w:num>
  <w:num w:numId="85">
    <w:abstractNumId w:val="6"/>
  </w:num>
  <w:num w:numId="86">
    <w:abstractNumId w:val="5"/>
  </w:num>
  <w:num w:numId="87">
    <w:abstractNumId w:val="4"/>
  </w:num>
  <w:num w:numId="88">
    <w:abstractNumId w:val="8"/>
  </w:num>
  <w:num w:numId="89">
    <w:abstractNumId w:val="3"/>
  </w:num>
  <w:num w:numId="90">
    <w:abstractNumId w:val="2"/>
  </w:num>
  <w:num w:numId="91">
    <w:abstractNumId w:val="1"/>
  </w:num>
  <w:num w:numId="92">
    <w:abstractNumId w:val="0"/>
  </w:num>
  <w:numIdMacAtCleanup w:val="8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47FFB"/>
    <w:rsid w:val="0009013E"/>
    <w:rsid w:val="000D4C15"/>
    <w:rsid w:val="001350F0"/>
    <w:rsid w:val="00171C84"/>
    <w:rsid w:val="00180F4D"/>
    <w:rsid w:val="001867CB"/>
    <w:rsid w:val="001A62E1"/>
    <w:rsid w:val="001E7E7B"/>
    <w:rsid w:val="00245032"/>
    <w:rsid w:val="002537EE"/>
    <w:rsid w:val="002A37C6"/>
    <w:rsid w:val="002E19F8"/>
    <w:rsid w:val="00317429"/>
    <w:rsid w:val="003522CF"/>
    <w:rsid w:val="003D43C7"/>
    <w:rsid w:val="003D6BE6"/>
    <w:rsid w:val="00454414"/>
    <w:rsid w:val="00470394"/>
    <w:rsid w:val="004852F9"/>
    <w:rsid w:val="004C7447"/>
    <w:rsid w:val="004D1CF3"/>
    <w:rsid w:val="00577579"/>
    <w:rsid w:val="005F359C"/>
    <w:rsid w:val="006604AC"/>
    <w:rsid w:val="00691F04"/>
    <w:rsid w:val="006E6F22"/>
    <w:rsid w:val="0075471E"/>
    <w:rsid w:val="007F26CC"/>
    <w:rsid w:val="00812058"/>
    <w:rsid w:val="008120E1"/>
    <w:rsid w:val="008400E4"/>
    <w:rsid w:val="0092767A"/>
    <w:rsid w:val="009277BB"/>
    <w:rsid w:val="00957F8E"/>
    <w:rsid w:val="00965996"/>
    <w:rsid w:val="009F5911"/>
    <w:rsid w:val="00A37738"/>
    <w:rsid w:val="00A41D8B"/>
    <w:rsid w:val="00A44B9F"/>
    <w:rsid w:val="00A767BB"/>
    <w:rsid w:val="00A97E2E"/>
    <w:rsid w:val="00AA1287"/>
    <w:rsid w:val="00B21AE1"/>
    <w:rsid w:val="00B240E9"/>
    <w:rsid w:val="00B47FFB"/>
    <w:rsid w:val="00B85493"/>
    <w:rsid w:val="00B90EB3"/>
    <w:rsid w:val="00BD5D10"/>
    <w:rsid w:val="00C14634"/>
    <w:rsid w:val="00C814A2"/>
    <w:rsid w:val="00CD0FF7"/>
    <w:rsid w:val="00D25745"/>
    <w:rsid w:val="00DA1C9C"/>
    <w:rsid w:val="00DC7CCD"/>
    <w:rsid w:val="00E53D3E"/>
    <w:rsid w:val="00E9149E"/>
    <w:rsid w:val="00EB26F5"/>
    <w:rsid w:val="00EC6C42"/>
    <w:rsid w:val="00EE3F84"/>
    <w:rsid w:val="00EF17A7"/>
    <w:rsid w:val="00F023AB"/>
    <w:rsid w:val="00F628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4D1CF3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9"/>
    <w:qFormat/>
    <w:rsid w:val="00B47FFB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B47FFB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  <w:lang w:eastAsia="en-US"/>
    </w:rPr>
  </w:style>
  <w:style w:type="paragraph" w:styleId="Heading3">
    <w:name w:val="heading 3"/>
    <w:basedOn w:val="Normal"/>
    <w:next w:val="Normal"/>
    <w:link w:val="Heading3Char"/>
    <w:uiPriority w:val="99"/>
    <w:qFormat/>
    <w:rsid w:val="00B47FFB"/>
    <w:pPr>
      <w:keepNext/>
      <w:keepLines/>
      <w:spacing w:before="200" w:after="0"/>
      <w:outlineLvl w:val="2"/>
    </w:pPr>
    <w:rPr>
      <w:rFonts w:ascii="Cambria" w:hAnsi="Cambria"/>
      <w:b/>
      <w:bCs/>
      <w:color w:val="4F81BD"/>
      <w:lang w:eastAsia="en-US"/>
    </w:rPr>
  </w:style>
  <w:style w:type="paragraph" w:styleId="Heading4">
    <w:name w:val="heading 4"/>
    <w:basedOn w:val="Normal"/>
    <w:next w:val="Normal"/>
    <w:link w:val="Heading4Char"/>
    <w:uiPriority w:val="99"/>
    <w:qFormat/>
    <w:rsid w:val="00B47FFB"/>
    <w:pPr>
      <w:keepNext/>
      <w:keepLines/>
      <w:spacing w:before="200" w:after="0"/>
      <w:outlineLvl w:val="3"/>
    </w:pPr>
    <w:rPr>
      <w:rFonts w:ascii="Cambria" w:hAnsi="Cambria"/>
      <w:b/>
      <w:bCs/>
      <w:i/>
      <w:iCs/>
      <w:color w:val="4F81BD"/>
      <w:lang w:eastAsia="en-US"/>
    </w:rPr>
  </w:style>
  <w:style w:type="paragraph" w:styleId="Heading5">
    <w:name w:val="heading 5"/>
    <w:basedOn w:val="Normal"/>
    <w:next w:val="Normal"/>
    <w:link w:val="Heading5Char"/>
    <w:uiPriority w:val="99"/>
    <w:qFormat/>
    <w:rsid w:val="00B47FFB"/>
    <w:pPr>
      <w:keepNext/>
      <w:keepLines/>
      <w:spacing w:before="200" w:after="0"/>
      <w:outlineLvl w:val="4"/>
    </w:pPr>
    <w:rPr>
      <w:rFonts w:ascii="Cambria" w:hAnsi="Cambria"/>
      <w:color w:val="243F60"/>
      <w:lang w:eastAsia="en-US"/>
    </w:rPr>
  </w:style>
  <w:style w:type="paragraph" w:styleId="Heading6">
    <w:name w:val="heading 6"/>
    <w:basedOn w:val="Normal"/>
    <w:next w:val="Normal"/>
    <w:link w:val="Heading6Char"/>
    <w:uiPriority w:val="99"/>
    <w:qFormat/>
    <w:rsid w:val="00B47FFB"/>
    <w:pPr>
      <w:keepNext/>
      <w:keepLines/>
      <w:spacing w:before="200" w:after="0"/>
      <w:outlineLvl w:val="5"/>
    </w:pPr>
    <w:rPr>
      <w:rFonts w:ascii="Cambria" w:hAnsi="Cambria"/>
      <w:i/>
      <w:iCs/>
      <w:color w:val="243F60"/>
      <w:lang w:eastAsia="en-US"/>
    </w:rPr>
  </w:style>
  <w:style w:type="paragraph" w:styleId="Heading7">
    <w:name w:val="heading 7"/>
    <w:basedOn w:val="Normal"/>
    <w:next w:val="Normal"/>
    <w:link w:val="Heading7Char"/>
    <w:uiPriority w:val="99"/>
    <w:qFormat/>
    <w:rsid w:val="00B47FFB"/>
    <w:pPr>
      <w:keepNext/>
      <w:keepLines/>
      <w:spacing w:before="200" w:after="0"/>
      <w:outlineLvl w:val="6"/>
    </w:pPr>
    <w:rPr>
      <w:rFonts w:ascii="Cambria" w:hAnsi="Cambria"/>
      <w:i/>
      <w:iCs/>
      <w:color w:val="404040"/>
      <w:lang w:eastAsia="en-US"/>
    </w:rPr>
  </w:style>
  <w:style w:type="paragraph" w:styleId="Heading8">
    <w:name w:val="heading 8"/>
    <w:basedOn w:val="Normal"/>
    <w:next w:val="Normal"/>
    <w:link w:val="Heading8Char"/>
    <w:uiPriority w:val="99"/>
    <w:qFormat/>
    <w:rsid w:val="00B47FFB"/>
    <w:pPr>
      <w:keepNext/>
      <w:keepLines/>
      <w:spacing w:before="200" w:after="0"/>
      <w:outlineLvl w:val="7"/>
    </w:pPr>
    <w:rPr>
      <w:rFonts w:ascii="Cambria" w:hAnsi="Cambria"/>
      <w:color w:val="404040"/>
      <w:sz w:val="20"/>
      <w:szCs w:val="20"/>
      <w:lang w:eastAsia="en-US"/>
    </w:rPr>
  </w:style>
  <w:style w:type="paragraph" w:styleId="Heading9">
    <w:name w:val="heading 9"/>
    <w:basedOn w:val="Normal"/>
    <w:next w:val="Normal"/>
    <w:link w:val="Heading9Char"/>
    <w:uiPriority w:val="99"/>
    <w:qFormat/>
    <w:rsid w:val="00B47FFB"/>
    <w:pPr>
      <w:keepNext/>
      <w:keepLines/>
      <w:spacing w:before="200" w:after="0"/>
      <w:outlineLvl w:val="8"/>
    </w:pPr>
    <w:rPr>
      <w:rFonts w:ascii="Cambria" w:hAnsi="Cambria"/>
      <w:i/>
      <w:iCs/>
      <w:color w:val="404040"/>
      <w:sz w:val="20"/>
      <w:szCs w:val="20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B47FFB"/>
    <w:rPr>
      <w:rFonts w:ascii="Cambria" w:hAnsi="Cambria" w:cs="Times New Roman"/>
      <w:b/>
      <w:color w:val="365F91"/>
      <w:sz w:val="28"/>
      <w:lang w:eastAsia="en-US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B47FFB"/>
    <w:rPr>
      <w:rFonts w:ascii="Cambria" w:hAnsi="Cambria" w:cs="Times New Roman"/>
      <w:b/>
      <w:color w:val="4F81BD"/>
      <w:sz w:val="26"/>
      <w:lang w:eastAsia="en-US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B47FFB"/>
    <w:rPr>
      <w:rFonts w:ascii="Cambria" w:hAnsi="Cambria" w:cs="Times New Roman"/>
      <w:b/>
      <w:color w:val="4F81BD"/>
      <w:lang w:eastAsia="en-US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B47FFB"/>
    <w:rPr>
      <w:rFonts w:ascii="Cambria" w:hAnsi="Cambria" w:cs="Times New Roman"/>
      <w:b/>
      <w:i/>
      <w:color w:val="4F81BD"/>
      <w:lang w:eastAsia="en-US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B47FFB"/>
    <w:rPr>
      <w:rFonts w:ascii="Cambria" w:hAnsi="Cambria" w:cs="Times New Roman"/>
      <w:color w:val="243F60"/>
      <w:lang w:eastAsia="en-US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B47FFB"/>
    <w:rPr>
      <w:rFonts w:ascii="Cambria" w:hAnsi="Cambria" w:cs="Times New Roman"/>
      <w:i/>
      <w:color w:val="243F60"/>
      <w:lang w:eastAsia="en-US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B47FFB"/>
    <w:rPr>
      <w:rFonts w:ascii="Cambria" w:hAnsi="Cambria" w:cs="Times New Roman"/>
      <w:i/>
      <w:color w:val="404040"/>
      <w:lang w:eastAsia="en-US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B47FFB"/>
    <w:rPr>
      <w:rFonts w:ascii="Cambria" w:hAnsi="Cambria" w:cs="Times New Roman"/>
      <w:color w:val="404040"/>
      <w:sz w:val="20"/>
      <w:lang w:eastAsia="en-US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B47FFB"/>
    <w:rPr>
      <w:rFonts w:ascii="Cambria" w:hAnsi="Cambria" w:cs="Times New Roman"/>
      <w:i/>
      <w:color w:val="404040"/>
      <w:sz w:val="20"/>
      <w:lang w:eastAsia="en-US"/>
    </w:rPr>
  </w:style>
  <w:style w:type="character" w:styleId="Emphasis">
    <w:name w:val="Emphasis"/>
    <w:basedOn w:val="DefaultParagraphFont"/>
    <w:uiPriority w:val="99"/>
    <w:qFormat/>
    <w:rsid w:val="00B47FFB"/>
    <w:rPr>
      <w:rFonts w:ascii="Times New Roman" w:hAnsi="Times New Roman" w:cs="Times New Roman"/>
      <w:i/>
    </w:rPr>
  </w:style>
  <w:style w:type="character" w:styleId="Strong">
    <w:name w:val="Strong"/>
    <w:basedOn w:val="DefaultParagraphFont"/>
    <w:uiPriority w:val="99"/>
    <w:qFormat/>
    <w:rsid w:val="00B47FFB"/>
    <w:rPr>
      <w:rFonts w:ascii="Times New Roman" w:hAnsi="Times New Roman" w:cs="Times New Roman"/>
      <w:b/>
    </w:rPr>
  </w:style>
  <w:style w:type="paragraph" w:styleId="BodyText">
    <w:name w:val="Body Text"/>
    <w:basedOn w:val="Normal"/>
    <w:link w:val="BodyTextChar"/>
    <w:uiPriority w:val="99"/>
    <w:semiHidden/>
    <w:rsid w:val="00B47FFB"/>
    <w:pPr>
      <w:spacing w:after="0" w:line="240" w:lineRule="auto"/>
    </w:pPr>
    <w:rPr>
      <w:rFonts w:ascii="Times New Roman" w:hAnsi="Times New Roman" w:cs="Tahoma"/>
      <w:sz w:val="24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B47FFB"/>
    <w:rPr>
      <w:rFonts w:ascii="Times New Roman" w:hAnsi="Times New Roman" w:cs="Times New Roman"/>
      <w:sz w:val="20"/>
    </w:rPr>
  </w:style>
  <w:style w:type="paragraph" w:styleId="BodyTextIndent">
    <w:name w:val="Body Text Indent"/>
    <w:basedOn w:val="Normal"/>
    <w:link w:val="BodyTextIndentChar"/>
    <w:uiPriority w:val="99"/>
    <w:semiHidden/>
    <w:rsid w:val="00B47FFB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B47FFB"/>
    <w:rPr>
      <w:rFonts w:ascii="Calibri" w:hAnsi="Calibri" w:cs="Times New Roman"/>
    </w:rPr>
  </w:style>
  <w:style w:type="paragraph" w:styleId="Subtitle">
    <w:name w:val="Subtitle"/>
    <w:basedOn w:val="Normal"/>
    <w:next w:val="Normal"/>
    <w:link w:val="SubtitleChar"/>
    <w:uiPriority w:val="99"/>
    <w:qFormat/>
    <w:rsid w:val="00B47FFB"/>
    <w:rPr>
      <w:rFonts w:ascii="Cambria" w:hAnsi="Cambria"/>
      <w:i/>
      <w:iCs/>
      <w:color w:val="4F81BD"/>
      <w:spacing w:val="15"/>
      <w:sz w:val="24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B47FFB"/>
    <w:rPr>
      <w:rFonts w:ascii="Cambria" w:hAnsi="Cambria" w:cs="Times New Roman"/>
      <w:i/>
      <w:color w:val="4F81BD"/>
      <w:spacing w:val="15"/>
      <w:sz w:val="24"/>
      <w:lang w:eastAsia="en-US"/>
    </w:rPr>
  </w:style>
  <w:style w:type="paragraph" w:styleId="BodyText2">
    <w:name w:val="Body Text 2"/>
    <w:basedOn w:val="Normal"/>
    <w:link w:val="BodyText2Char"/>
    <w:uiPriority w:val="99"/>
    <w:semiHidden/>
    <w:rsid w:val="00B47FFB"/>
    <w:pPr>
      <w:spacing w:after="0" w:line="240" w:lineRule="auto"/>
    </w:pPr>
    <w:rPr>
      <w:rFonts w:ascii="Times New Roman" w:hAnsi="Times New Roman" w:cs="Tahoma"/>
      <w:i/>
      <w:iCs/>
      <w:sz w:val="24"/>
      <w:szCs w:val="20"/>
      <w:lang w:val="en-US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B47FFB"/>
    <w:rPr>
      <w:rFonts w:ascii="Times New Roman" w:hAnsi="Times New Roman" w:cs="Times New Roman"/>
      <w:i/>
      <w:sz w:val="20"/>
      <w:lang w:val="en-US"/>
    </w:rPr>
  </w:style>
  <w:style w:type="paragraph" w:styleId="BodyText3">
    <w:name w:val="Body Text 3"/>
    <w:basedOn w:val="Normal"/>
    <w:link w:val="BodyText3Char"/>
    <w:uiPriority w:val="99"/>
    <w:semiHidden/>
    <w:rsid w:val="00B47FFB"/>
    <w:pPr>
      <w:spacing w:after="0" w:line="240" w:lineRule="auto"/>
    </w:pPr>
    <w:rPr>
      <w:rFonts w:ascii="Times New Roman" w:hAnsi="Times New Roman" w:cs="Tahoma"/>
      <w:b/>
      <w:bCs/>
      <w:i/>
      <w:iCs/>
      <w:sz w:val="24"/>
      <w:szCs w:val="20"/>
      <w:lang w:val="en-US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sid w:val="00B47FFB"/>
    <w:rPr>
      <w:rFonts w:ascii="Times New Roman" w:hAnsi="Times New Roman" w:cs="Times New Roman"/>
      <w:b/>
      <w:i/>
      <w:sz w:val="20"/>
      <w:lang w:val="en-US"/>
    </w:rPr>
  </w:style>
  <w:style w:type="paragraph" w:styleId="PlainText">
    <w:name w:val="Plain Text"/>
    <w:basedOn w:val="Normal"/>
    <w:link w:val="PlainTextChar"/>
    <w:uiPriority w:val="99"/>
    <w:semiHidden/>
    <w:rsid w:val="00B47FFB"/>
    <w:pPr>
      <w:spacing w:after="0" w:line="240" w:lineRule="auto"/>
    </w:pPr>
    <w:rPr>
      <w:rFonts w:ascii="Courier New" w:hAnsi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semiHidden/>
    <w:locked/>
    <w:rsid w:val="00B47FFB"/>
    <w:rPr>
      <w:rFonts w:ascii="Courier New" w:hAnsi="Courier New" w:cs="Times New Roman"/>
      <w:sz w:val="20"/>
    </w:rPr>
  </w:style>
  <w:style w:type="paragraph" w:styleId="BalloonText">
    <w:name w:val="Balloon Text"/>
    <w:basedOn w:val="Normal"/>
    <w:link w:val="BalloonTextChar"/>
    <w:uiPriority w:val="99"/>
    <w:semiHidden/>
    <w:rsid w:val="00B47F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47FFB"/>
    <w:rPr>
      <w:rFonts w:ascii="Tahoma" w:hAnsi="Tahoma" w:cs="Times New Roman"/>
      <w:sz w:val="16"/>
    </w:rPr>
  </w:style>
  <w:style w:type="paragraph" w:styleId="NoSpacing">
    <w:name w:val="No Spacing"/>
    <w:uiPriority w:val="99"/>
    <w:qFormat/>
    <w:rsid w:val="00B47FFB"/>
    <w:rPr>
      <w:lang w:eastAsia="en-US"/>
    </w:rPr>
  </w:style>
  <w:style w:type="paragraph" w:styleId="ListParagraph">
    <w:name w:val="List Paragraph"/>
    <w:basedOn w:val="Normal"/>
    <w:uiPriority w:val="99"/>
    <w:qFormat/>
    <w:rsid w:val="00B47FFB"/>
    <w:pPr>
      <w:ind w:left="720"/>
      <w:contextualSpacing/>
    </w:pPr>
    <w:rPr>
      <w:lang w:eastAsia="en-US"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B47F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99"/>
    <w:locked/>
    <w:rsid w:val="00B47FFB"/>
    <w:rPr>
      <w:rFonts w:ascii="Calibri" w:hAnsi="Calibri" w:cs="Times New Roman"/>
      <w:b/>
      <w:i/>
      <w:color w:val="4F81BD"/>
      <w:lang w:eastAsia="en-US"/>
    </w:rPr>
  </w:style>
  <w:style w:type="paragraph" w:customStyle="1" w:styleId="1">
    <w:name w:val="Абзац списка1"/>
    <w:basedOn w:val="Normal"/>
    <w:uiPriority w:val="99"/>
    <w:rsid w:val="00B47FFB"/>
    <w:pPr>
      <w:ind w:left="720"/>
    </w:pPr>
  </w:style>
  <w:style w:type="paragraph" w:customStyle="1" w:styleId="21">
    <w:name w:val="Основной текст 21"/>
    <w:basedOn w:val="Normal"/>
    <w:uiPriority w:val="99"/>
    <w:rsid w:val="00B47FFB"/>
    <w:pPr>
      <w:tabs>
        <w:tab w:val="left" w:pos="8222"/>
      </w:tabs>
      <w:spacing w:after="0" w:line="240" w:lineRule="auto"/>
      <w:ind w:right="-1759"/>
    </w:pPr>
    <w:rPr>
      <w:rFonts w:ascii="Times New Roman" w:hAnsi="Times New Roman"/>
      <w:sz w:val="28"/>
      <w:szCs w:val="20"/>
    </w:rPr>
  </w:style>
  <w:style w:type="paragraph" w:customStyle="1" w:styleId="10">
    <w:name w:val="Обычный1"/>
    <w:uiPriority w:val="99"/>
    <w:rsid w:val="00B47FFB"/>
    <w:rPr>
      <w:rFonts w:ascii="Times New Roman" w:hAnsi="Times New Roman"/>
      <w:sz w:val="24"/>
      <w:szCs w:val="20"/>
    </w:rPr>
  </w:style>
  <w:style w:type="character" w:customStyle="1" w:styleId="a">
    <w:name w:val="Основной текст_"/>
    <w:link w:val="3"/>
    <w:uiPriority w:val="99"/>
    <w:locked/>
    <w:rsid w:val="00B47FFB"/>
    <w:rPr>
      <w:rFonts w:ascii="Trebuchet MS" w:hAnsi="Trebuchet MS"/>
      <w:sz w:val="21"/>
      <w:shd w:val="clear" w:color="auto" w:fill="FFFFFF"/>
    </w:rPr>
  </w:style>
  <w:style w:type="paragraph" w:customStyle="1" w:styleId="3">
    <w:name w:val="Основной текст3"/>
    <w:basedOn w:val="Normal"/>
    <w:link w:val="a"/>
    <w:uiPriority w:val="99"/>
    <w:rsid w:val="00B47FFB"/>
    <w:pPr>
      <w:shd w:val="clear" w:color="auto" w:fill="FFFFFF"/>
      <w:spacing w:after="0" w:line="212" w:lineRule="exact"/>
      <w:jc w:val="both"/>
    </w:pPr>
    <w:rPr>
      <w:rFonts w:ascii="Trebuchet MS" w:hAnsi="Trebuchet MS"/>
      <w:sz w:val="21"/>
      <w:szCs w:val="20"/>
    </w:rPr>
  </w:style>
  <w:style w:type="paragraph" w:customStyle="1" w:styleId="Default">
    <w:name w:val="Default"/>
    <w:uiPriority w:val="99"/>
    <w:rsid w:val="00B47FF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7">
    <w:name w:val="Основной текст (7)_"/>
    <w:link w:val="70"/>
    <w:uiPriority w:val="99"/>
    <w:locked/>
    <w:rsid w:val="00B47FFB"/>
    <w:rPr>
      <w:rFonts w:ascii="Trebuchet MS" w:hAnsi="Trebuchet MS"/>
      <w:sz w:val="21"/>
      <w:shd w:val="clear" w:color="auto" w:fill="FFFFFF"/>
    </w:rPr>
  </w:style>
  <w:style w:type="paragraph" w:customStyle="1" w:styleId="70">
    <w:name w:val="Основной текст (7)"/>
    <w:basedOn w:val="Normal"/>
    <w:link w:val="7"/>
    <w:uiPriority w:val="99"/>
    <w:rsid w:val="00B47FFB"/>
    <w:pPr>
      <w:shd w:val="clear" w:color="auto" w:fill="FFFFFF"/>
      <w:spacing w:after="0" w:line="216" w:lineRule="exact"/>
      <w:jc w:val="both"/>
    </w:pPr>
    <w:rPr>
      <w:rFonts w:ascii="Trebuchet MS" w:hAnsi="Trebuchet MS"/>
      <w:sz w:val="21"/>
      <w:szCs w:val="20"/>
    </w:rPr>
  </w:style>
  <w:style w:type="paragraph" w:customStyle="1" w:styleId="a0">
    <w:name w:val="Новый"/>
    <w:basedOn w:val="Normal"/>
    <w:uiPriority w:val="99"/>
    <w:rsid w:val="00B47FFB"/>
    <w:pPr>
      <w:spacing w:after="0" w:line="360" w:lineRule="auto"/>
      <w:ind w:firstLine="454"/>
      <w:jc w:val="both"/>
    </w:pPr>
    <w:rPr>
      <w:rFonts w:ascii="Times New Roman" w:hAnsi="Times New Roman"/>
      <w:sz w:val="28"/>
      <w:szCs w:val="28"/>
    </w:rPr>
  </w:style>
  <w:style w:type="character" w:styleId="SubtleEmphasis">
    <w:name w:val="Subtle Emphasis"/>
    <w:basedOn w:val="DefaultParagraphFont"/>
    <w:uiPriority w:val="99"/>
    <w:qFormat/>
    <w:rsid w:val="00B47FFB"/>
    <w:rPr>
      <w:rFonts w:cs="Times New Roman"/>
      <w:i/>
      <w:color w:val="808080"/>
    </w:rPr>
  </w:style>
  <w:style w:type="character" w:styleId="IntenseEmphasis">
    <w:name w:val="Intense Emphasis"/>
    <w:basedOn w:val="DefaultParagraphFont"/>
    <w:uiPriority w:val="99"/>
    <w:qFormat/>
    <w:rsid w:val="00B47FFB"/>
    <w:rPr>
      <w:rFonts w:cs="Times New Roman"/>
      <w:b/>
      <w:i/>
      <w:color w:val="4F81BD"/>
    </w:rPr>
  </w:style>
  <w:style w:type="character" w:styleId="SubtleReference">
    <w:name w:val="Subtle Reference"/>
    <w:basedOn w:val="DefaultParagraphFont"/>
    <w:uiPriority w:val="99"/>
    <w:qFormat/>
    <w:rsid w:val="00B47FFB"/>
    <w:rPr>
      <w:rFonts w:cs="Times New Roman"/>
      <w:smallCaps/>
      <w:color w:val="C0504D"/>
      <w:u w:val="single"/>
    </w:rPr>
  </w:style>
  <w:style w:type="character" w:styleId="IntenseReference">
    <w:name w:val="Intense Reference"/>
    <w:basedOn w:val="DefaultParagraphFont"/>
    <w:uiPriority w:val="99"/>
    <w:qFormat/>
    <w:rsid w:val="00B47FFB"/>
    <w:rPr>
      <w:rFonts w:cs="Times New Roman"/>
      <w:b/>
      <w:smallCaps/>
      <w:color w:val="C0504D"/>
      <w:spacing w:val="5"/>
      <w:u w:val="single"/>
    </w:rPr>
  </w:style>
  <w:style w:type="character" w:styleId="BookTitle">
    <w:name w:val="Book Title"/>
    <w:basedOn w:val="DefaultParagraphFont"/>
    <w:uiPriority w:val="99"/>
    <w:qFormat/>
    <w:rsid w:val="00B47FFB"/>
    <w:rPr>
      <w:rFonts w:cs="Times New Roman"/>
      <w:b/>
      <w:smallCaps/>
      <w:spacing w:val="5"/>
    </w:rPr>
  </w:style>
  <w:style w:type="character" w:customStyle="1" w:styleId="Zag11">
    <w:name w:val="Zag_11"/>
    <w:uiPriority w:val="99"/>
    <w:rsid w:val="00B47FFB"/>
  </w:style>
  <w:style w:type="character" w:customStyle="1" w:styleId="dash0410005f0431005f0437005f0430005f0446005f0020005f0441005f043f005f0438005f0441005f043a005f0430005f005fchar1char1">
    <w:name w:val="dash0410_005f0431_005f0437_005f0430_005f0446_005f0020_005f0441_005f043f_005f0438_005f0441_005f043a_005f0430_005f_005fchar1__char1"/>
    <w:uiPriority w:val="99"/>
    <w:rsid w:val="00B47FFB"/>
    <w:rPr>
      <w:rFonts w:ascii="Times New Roman" w:hAnsi="Times New Roman"/>
      <w:sz w:val="24"/>
      <w:u w:val="none"/>
      <w:effect w:val="none"/>
    </w:rPr>
  </w:style>
  <w:style w:type="table" w:styleId="TableGrid">
    <w:name w:val="Table Grid"/>
    <w:basedOn w:val="TableNormal"/>
    <w:uiPriority w:val="99"/>
    <w:rsid w:val="00B47FFB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9763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image" Target="media/image9.emf"/><Relationship Id="rId18" Type="http://schemas.openxmlformats.org/officeDocument/2006/relationships/image" Target="media/image14.emf"/><Relationship Id="rId3" Type="http://schemas.openxmlformats.org/officeDocument/2006/relationships/settings" Target="settings.xml"/><Relationship Id="rId21" Type="http://schemas.openxmlformats.org/officeDocument/2006/relationships/image" Target="media/image17.emf"/><Relationship Id="rId7" Type="http://schemas.openxmlformats.org/officeDocument/2006/relationships/image" Target="media/image3.emf"/><Relationship Id="rId12" Type="http://schemas.openxmlformats.org/officeDocument/2006/relationships/image" Target="media/image8.emf"/><Relationship Id="rId17" Type="http://schemas.openxmlformats.org/officeDocument/2006/relationships/image" Target="media/image13.emf"/><Relationship Id="rId2" Type="http://schemas.openxmlformats.org/officeDocument/2006/relationships/styles" Target="styles.xml"/><Relationship Id="rId16" Type="http://schemas.openxmlformats.org/officeDocument/2006/relationships/image" Target="media/image12.emf"/><Relationship Id="rId20" Type="http://schemas.openxmlformats.org/officeDocument/2006/relationships/image" Target="media/image16.emf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image" Target="media/image7.emf"/><Relationship Id="rId5" Type="http://schemas.openxmlformats.org/officeDocument/2006/relationships/image" Target="media/image1.emf"/><Relationship Id="rId15" Type="http://schemas.openxmlformats.org/officeDocument/2006/relationships/image" Target="media/image11.emf"/><Relationship Id="rId23" Type="http://schemas.openxmlformats.org/officeDocument/2006/relationships/theme" Target="theme/theme1.xml"/><Relationship Id="rId10" Type="http://schemas.openxmlformats.org/officeDocument/2006/relationships/image" Target="media/image6.emf"/><Relationship Id="rId19" Type="http://schemas.openxmlformats.org/officeDocument/2006/relationships/image" Target="media/image15.emf"/><Relationship Id="rId4" Type="http://schemas.openxmlformats.org/officeDocument/2006/relationships/webSettings" Target="webSettings.xml"/><Relationship Id="rId9" Type="http://schemas.openxmlformats.org/officeDocument/2006/relationships/image" Target="media/image5.emf"/><Relationship Id="rId14" Type="http://schemas.openxmlformats.org/officeDocument/2006/relationships/image" Target="media/image10.emf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553</TotalTime>
  <Pages>66</Pages>
  <Words>14407</Words>
  <Characters>-32766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26</cp:revision>
  <cp:lastPrinted>2014-01-16T09:44:00Z</cp:lastPrinted>
  <dcterms:created xsi:type="dcterms:W3CDTF">2013-09-12T19:01:00Z</dcterms:created>
  <dcterms:modified xsi:type="dcterms:W3CDTF">2014-10-06T16:53:00Z</dcterms:modified>
</cp:coreProperties>
</file>