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BF" w:rsidRPr="00441D3F" w:rsidRDefault="001C73BF" w:rsidP="003E56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ЭССЕ</w:t>
      </w:r>
    </w:p>
    <w:p w:rsidR="001C73BF" w:rsidRPr="003E565E" w:rsidRDefault="001C73BF" w:rsidP="003E56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3E565E">
        <w:rPr>
          <w:sz w:val="28"/>
          <w:szCs w:val="28"/>
        </w:rPr>
        <w:t xml:space="preserve">педагогической деятельности </w:t>
      </w:r>
    </w:p>
    <w:p w:rsidR="001C73BF" w:rsidRPr="003E565E" w:rsidRDefault="001C73BF" w:rsidP="003E565E">
      <w:pPr>
        <w:jc w:val="center"/>
        <w:rPr>
          <w:sz w:val="28"/>
          <w:szCs w:val="28"/>
        </w:rPr>
      </w:pPr>
      <w:r w:rsidRPr="003E565E">
        <w:rPr>
          <w:sz w:val="28"/>
          <w:szCs w:val="28"/>
        </w:rPr>
        <w:t>учителя начальных классов</w:t>
      </w:r>
    </w:p>
    <w:p w:rsidR="001C73BF" w:rsidRDefault="001C73BF" w:rsidP="003E565E">
      <w:pPr>
        <w:jc w:val="center"/>
        <w:rPr>
          <w:sz w:val="28"/>
          <w:szCs w:val="28"/>
        </w:rPr>
      </w:pPr>
      <w:r w:rsidRPr="003E565E">
        <w:rPr>
          <w:sz w:val="28"/>
          <w:szCs w:val="28"/>
        </w:rPr>
        <w:t xml:space="preserve"> Степановой Елены Анатольевны</w:t>
      </w:r>
    </w:p>
    <w:p w:rsidR="001C73BF" w:rsidRDefault="001C73BF" w:rsidP="003E565E">
      <w:pPr>
        <w:jc w:val="center"/>
        <w:rPr>
          <w:sz w:val="28"/>
          <w:szCs w:val="28"/>
        </w:rPr>
      </w:pPr>
    </w:p>
    <w:p w:rsidR="001C73BF" w:rsidRPr="00441D3F" w:rsidRDefault="001C73BF" w:rsidP="003E565E">
      <w:pPr>
        <w:ind w:firstLine="709"/>
        <w:jc w:val="right"/>
        <w:rPr>
          <w:i/>
          <w:sz w:val="28"/>
          <w:szCs w:val="28"/>
        </w:rPr>
      </w:pPr>
      <w:r w:rsidRPr="00441D3F">
        <w:rPr>
          <w:i/>
          <w:sz w:val="28"/>
          <w:szCs w:val="28"/>
        </w:rPr>
        <w:t>Пускай во всем, что совершаешь ты,</w:t>
      </w:r>
    </w:p>
    <w:p w:rsidR="001C73BF" w:rsidRPr="00441D3F" w:rsidRDefault="001C73BF" w:rsidP="003E565E">
      <w:pPr>
        <w:ind w:firstLine="709"/>
        <w:jc w:val="right"/>
        <w:rPr>
          <w:i/>
          <w:sz w:val="28"/>
          <w:szCs w:val="28"/>
        </w:rPr>
      </w:pPr>
      <w:r w:rsidRPr="00441D3F">
        <w:rPr>
          <w:i/>
          <w:sz w:val="28"/>
          <w:szCs w:val="28"/>
        </w:rPr>
        <w:t>Проступит след душевной чистоты.</w:t>
      </w:r>
    </w:p>
    <w:p w:rsidR="001C73BF" w:rsidRDefault="001C73BF" w:rsidP="003E565E">
      <w:pPr>
        <w:shd w:val="clear" w:color="auto" w:fill="FFFFFF"/>
        <w:ind w:firstLine="709"/>
        <w:jc w:val="right"/>
        <w:rPr>
          <w:i/>
          <w:sz w:val="28"/>
          <w:szCs w:val="28"/>
        </w:rPr>
      </w:pPr>
      <w:r w:rsidRPr="00441D3F">
        <w:rPr>
          <w:i/>
          <w:sz w:val="28"/>
          <w:szCs w:val="28"/>
        </w:rPr>
        <w:t>Учитель – это не просто профессия,</w:t>
      </w:r>
    </w:p>
    <w:p w:rsidR="001C73BF" w:rsidRPr="00441D3F" w:rsidRDefault="001C73BF" w:rsidP="003E565E">
      <w:pPr>
        <w:shd w:val="clear" w:color="auto" w:fill="FFFFFF"/>
        <w:ind w:firstLine="709"/>
        <w:jc w:val="right"/>
        <w:rPr>
          <w:i/>
          <w:sz w:val="28"/>
          <w:szCs w:val="28"/>
        </w:rPr>
      </w:pPr>
      <w:r w:rsidRPr="00441D3F">
        <w:rPr>
          <w:i/>
          <w:sz w:val="28"/>
          <w:szCs w:val="28"/>
        </w:rPr>
        <w:t xml:space="preserve"> а целая жизнь!</w:t>
      </w:r>
    </w:p>
    <w:p w:rsidR="001C73BF" w:rsidRDefault="001C73BF" w:rsidP="003E565E">
      <w:pPr>
        <w:spacing w:line="276" w:lineRule="auto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Мус</w:t>
      </w:r>
      <w:r w:rsidRPr="003D6238">
        <w:rPr>
          <w:i/>
          <w:sz w:val="28"/>
          <w:szCs w:val="28"/>
        </w:rPr>
        <w:t>а Джалиль</w:t>
      </w:r>
    </w:p>
    <w:p w:rsidR="001C73BF" w:rsidRPr="003D6238" w:rsidRDefault="001C73BF" w:rsidP="003E565E">
      <w:pPr>
        <w:spacing w:line="276" w:lineRule="auto"/>
        <w:jc w:val="right"/>
        <w:rPr>
          <w:b/>
          <w:i/>
          <w:sz w:val="28"/>
          <w:szCs w:val="28"/>
        </w:rPr>
      </w:pPr>
    </w:p>
    <w:p w:rsidR="001C73BF" w:rsidRPr="003D6238" w:rsidRDefault="001C73BF" w:rsidP="0035170B">
      <w:pPr>
        <w:tabs>
          <w:tab w:val="left" w:pos="2127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6238">
        <w:rPr>
          <w:sz w:val="28"/>
          <w:szCs w:val="28"/>
        </w:rPr>
        <w:t>Я – УЧИТЕЛЬ, ИЛИ КАК МЕЧТЫ СТАНОВЯТСЯ РЕАЛЬНОСТЬЮ</w:t>
      </w:r>
      <w:r>
        <w:rPr>
          <w:sz w:val="28"/>
          <w:szCs w:val="28"/>
        </w:rPr>
        <w:t>!</w:t>
      </w:r>
    </w:p>
    <w:p w:rsidR="001C73BF" w:rsidRPr="003D6238" w:rsidRDefault="001C73BF" w:rsidP="0035170B">
      <w:pPr>
        <w:tabs>
          <w:tab w:val="left" w:pos="2127"/>
        </w:tabs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>«Всё, что было или есть, началось с мечты», - мне так близки эти слова, что если бы их не сказал кто-то другой, их бы обязательно сказала я. Почему я так уверенно говорю об этом? Потому что у меня всё началось с мечты - мечты стать учителем. И не просто учителем, а хорошим учителем, то есть таким, который  умеет мечтать вместе с детьми, помогает каждому ребенку научиться верить в себя. Ведь любая самая безумная мечта не настолько безумна, как может показаться на первый взгляд. И у моей мечты есть основа: способности ребенка можно и нужно развивать.</w:t>
      </w:r>
      <w:r w:rsidRPr="003D6238">
        <w:rPr>
          <w:color w:val="FF0000"/>
          <w:sz w:val="28"/>
          <w:szCs w:val="28"/>
        </w:rPr>
        <w:t xml:space="preserve"> </w:t>
      </w:r>
      <w:r w:rsidRPr="003D6238">
        <w:rPr>
          <w:sz w:val="28"/>
          <w:szCs w:val="28"/>
        </w:rPr>
        <w:t>Для меня это первый шаг, самый важный, он позволит открыть ребенку новые горизонты. В этом и есть предназначение учителя.</w:t>
      </w:r>
    </w:p>
    <w:p w:rsidR="001C73BF" w:rsidRPr="003D6238" w:rsidRDefault="001C73BF" w:rsidP="0035170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>Все начинается с детства. А детство с семьи и школы. Семья – это,  прежде всего мама, а школа – прежде всего учитель.</w:t>
      </w:r>
    </w:p>
    <w:p w:rsidR="001C73BF" w:rsidRPr="003D6238" w:rsidRDefault="001C73BF" w:rsidP="0035170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>Учитель – святое слово. И этим добрым словом вспоминаешь учителей, которые помогли тебе стать человеком. Может быть,  это звучит несколько необычно, но свое признание я начала нащупывать еще в дошкольные годы. Уже тогда моим любимым занятием была игра в учителя. Эта игра превратилась в действительность. Я стала учителем. Я понима</w:t>
      </w:r>
      <w:r>
        <w:rPr>
          <w:sz w:val="28"/>
          <w:szCs w:val="28"/>
        </w:rPr>
        <w:t>ла,  что быть учителем непросто. С</w:t>
      </w:r>
      <w:r w:rsidRPr="003D6238">
        <w:rPr>
          <w:sz w:val="28"/>
          <w:szCs w:val="28"/>
        </w:rPr>
        <w:t>колько труда и терпения нужно, чтобы из маленьких непослушных мальчиков и девочек выросли вдумчивые, стремящиеся к своей цели молодые люди.</w:t>
      </w:r>
    </w:p>
    <w:p w:rsidR="001C73BF" w:rsidRPr="003D6238" w:rsidRDefault="001C73BF" w:rsidP="0035170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>Твердо убеждена,  что в</w:t>
      </w:r>
      <w:r>
        <w:rPr>
          <w:sz w:val="28"/>
          <w:szCs w:val="28"/>
        </w:rPr>
        <w:t xml:space="preserve"> школе должны работать люди, не равнодушные к детям, </w:t>
      </w:r>
      <w:r w:rsidRPr="003D62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</w:t>
      </w:r>
      <w:r w:rsidRPr="003D6238">
        <w:rPr>
          <w:sz w:val="28"/>
          <w:szCs w:val="28"/>
        </w:rPr>
        <w:t>те, кто может стать примером. На уроке я стараюсь импровизировать, создаю нестандартный подход к различным видам деятельности, тем самым вызываю познавательный интерес у учеников. Мне очень важно, с каким настроением они уйдут с урока, что расскажут родителям.</w:t>
      </w:r>
    </w:p>
    <w:p w:rsidR="001C73BF" w:rsidRPr="003D6238" w:rsidRDefault="001C73BF" w:rsidP="0035170B">
      <w:pPr>
        <w:tabs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D6238">
        <w:rPr>
          <w:sz w:val="28"/>
          <w:szCs w:val="28"/>
        </w:rPr>
        <w:t>Учитель – это больше чем профессия. Учитель… Такое знакомое, родное, до боли  близкое слово для каждого человека. Для ребят учитель - это тайна, которую хочется поскорее раскрыть. Учитель – это знание, которое необходимо усвоить.</w:t>
      </w:r>
    </w:p>
    <w:p w:rsidR="001C73BF" w:rsidRPr="003D6238" w:rsidRDefault="001C73BF" w:rsidP="0035170B">
      <w:pPr>
        <w:tabs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 xml:space="preserve">Для меня, учителя, моя профессия – особая миссия, состояние души. Это  ответственность, самоотдача, терпение, приумноженное знаниями, мастерством, творческим потенциалом.  Лично я не работаю учителем, я живу учителем, живу </w:t>
      </w:r>
    </w:p>
    <w:p w:rsidR="001C73BF" w:rsidRPr="003D6238" w:rsidRDefault="001C73BF" w:rsidP="0035170B">
      <w:pPr>
        <w:tabs>
          <w:tab w:val="left" w:pos="9781"/>
        </w:tabs>
        <w:spacing w:line="360" w:lineRule="auto"/>
        <w:jc w:val="both"/>
        <w:rPr>
          <w:sz w:val="28"/>
          <w:szCs w:val="28"/>
        </w:rPr>
      </w:pPr>
      <w:r w:rsidRPr="003D6238">
        <w:rPr>
          <w:sz w:val="28"/>
          <w:szCs w:val="28"/>
        </w:rPr>
        <w:t>для детей. А как трудно быть учителем,  осознавая, что ты должен быть строгим и ласковым, добрым и чутким, каждый день, каждую минуту, всегда.</w:t>
      </w:r>
    </w:p>
    <w:p w:rsidR="001C73BF" w:rsidRPr="003D6238" w:rsidRDefault="001C73BF" w:rsidP="0035170B">
      <w:pPr>
        <w:tabs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>Каждый новый день, проведенный с учениками в классе, на празднике, в школе, на экскурсии  дает  мне новые силы, заставляет придумывать   что - то новое. Интересные уроки, занимательные классные часы, внеклассные мероприятия. Если твой ученик одержал победу, пусть самую незначительную, какие приятные ощущения ты испытываешь. Я радуюсь вместе  с н</w:t>
      </w:r>
      <w:r>
        <w:rPr>
          <w:sz w:val="28"/>
          <w:szCs w:val="28"/>
        </w:rPr>
        <w:t>ими, как педагог, как наставник. Ощущаю себя так,</w:t>
      </w:r>
      <w:r w:rsidRPr="003D6238">
        <w:rPr>
          <w:sz w:val="28"/>
          <w:szCs w:val="28"/>
        </w:rPr>
        <w:t xml:space="preserve"> как будто я снова в детстве. И постепенно с ними  взрослею, переходя из класса в класс.</w:t>
      </w:r>
    </w:p>
    <w:p w:rsidR="001C73BF" w:rsidRPr="003D6238" w:rsidRDefault="001C73BF" w:rsidP="0035170B">
      <w:pPr>
        <w:tabs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 -</w:t>
      </w:r>
      <w:r w:rsidRPr="003D6238">
        <w:rPr>
          <w:sz w:val="28"/>
          <w:szCs w:val="28"/>
        </w:rPr>
        <w:t xml:space="preserve"> учитель и должна научить многому ребят: как правильно себя вести, быть чуткими и внимательными к родным и незнакомым людям, к природе</w:t>
      </w:r>
      <w:r>
        <w:rPr>
          <w:sz w:val="28"/>
          <w:szCs w:val="28"/>
        </w:rPr>
        <w:t>,</w:t>
      </w:r>
      <w:r w:rsidRPr="003D6238">
        <w:rPr>
          <w:sz w:val="28"/>
          <w:szCs w:val="28"/>
        </w:rPr>
        <w:t xml:space="preserve"> ко всему окружающему, любить свою Родину, чтить память предков. А главное суметь находить правильные пути решения в трудной жизненной ситуации, ведь они так часто встречаются детям. И чтобы помочь ученику, надо его проблему пропустить сквозь себя.  Поэтому  мое  главное правило: в общении с детьми  независимо от их возраста, необходимо вести себя так, как будто ты разговариваешь со взрослыми людьми.</w:t>
      </w:r>
    </w:p>
    <w:p w:rsidR="001C73BF" w:rsidRPr="003D6238" w:rsidRDefault="001C73BF" w:rsidP="0035170B">
      <w:pPr>
        <w:tabs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 xml:space="preserve">Исходя из новых целей и задач современного образования, </w:t>
      </w:r>
      <w:r w:rsidRPr="003D6238">
        <w:rPr>
          <w:b/>
          <w:sz w:val="28"/>
          <w:szCs w:val="28"/>
          <w:u w:val="single"/>
        </w:rPr>
        <w:t>целью своей педагогической деятельности</w:t>
      </w:r>
      <w:r w:rsidRPr="003D6238">
        <w:rPr>
          <w:sz w:val="28"/>
          <w:szCs w:val="28"/>
        </w:rPr>
        <w:t xml:space="preserve"> считаю формирование знаний, умений, навыков и ключевых компетентностей, развитие творческих способностей учащихся, при сохранении их физического и психического здоровья, в соответствии с индивидуальными возможностями. </w:t>
      </w:r>
    </w:p>
    <w:p w:rsidR="001C73BF" w:rsidRPr="003D6238" w:rsidRDefault="001C73BF" w:rsidP="0035170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>Не боюсь говорить ребенку, что у него на уроке все получается и часто произносить слово «молодец», «умница», даже тогда, когда успехи ученика невелики. Ведь это воспитывает у ребенка уверенность в себе и это побуждает интерес к знаниям.</w:t>
      </w:r>
    </w:p>
    <w:p w:rsidR="001C73BF" w:rsidRPr="003D6238" w:rsidRDefault="001C73BF" w:rsidP="0035170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>Дети не умеют еще жить умом, подчинять свои действия рассудку логике. Зато они чувствуют сердцем</w:t>
      </w:r>
      <w:r>
        <w:rPr>
          <w:sz w:val="28"/>
          <w:szCs w:val="28"/>
        </w:rPr>
        <w:t>,</w:t>
      </w:r>
      <w:r w:rsidRPr="003D6238">
        <w:rPr>
          <w:sz w:val="28"/>
          <w:szCs w:val="28"/>
        </w:rPr>
        <w:t xml:space="preserve"> душой. Детское сердце отходчиво, оно способно прощать.</w:t>
      </w:r>
      <w:r>
        <w:rPr>
          <w:sz w:val="28"/>
          <w:szCs w:val="28"/>
        </w:rPr>
        <w:t xml:space="preserve"> </w:t>
      </w:r>
      <w:r w:rsidRPr="003D6238">
        <w:rPr>
          <w:sz w:val="28"/>
          <w:szCs w:val="28"/>
        </w:rPr>
        <w:t>Поэтому в свои отношения с детьми я стараюсь вносить искренность</w:t>
      </w:r>
      <w:r>
        <w:rPr>
          <w:sz w:val="28"/>
          <w:szCs w:val="28"/>
        </w:rPr>
        <w:t>,</w:t>
      </w:r>
      <w:r w:rsidRPr="003D6238">
        <w:rPr>
          <w:sz w:val="28"/>
          <w:szCs w:val="28"/>
        </w:rPr>
        <w:t xml:space="preserve"> ласку</w:t>
      </w:r>
      <w:r>
        <w:rPr>
          <w:sz w:val="28"/>
          <w:szCs w:val="28"/>
        </w:rPr>
        <w:t>,</w:t>
      </w:r>
      <w:r w:rsidRPr="003D6238">
        <w:rPr>
          <w:sz w:val="28"/>
          <w:szCs w:val="28"/>
        </w:rPr>
        <w:t xml:space="preserve"> доброт</w:t>
      </w:r>
      <w:r>
        <w:rPr>
          <w:sz w:val="28"/>
          <w:szCs w:val="28"/>
        </w:rPr>
        <w:t>у</w:t>
      </w:r>
      <w:r w:rsidRPr="003D6238">
        <w:rPr>
          <w:sz w:val="28"/>
          <w:szCs w:val="28"/>
        </w:rPr>
        <w:t xml:space="preserve">, а не навязывание своих взглядов. Эту идею я доношу и до родителей. Ведь, </w:t>
      </w:r>
      <w:r>
        <w:rPr>
          <w:sz w:val="28"/>
          <w:szCs w:val="28"/>
        </w:rPr>
        <w:t>к сожалению, дети и взрослые не</w:t>
      </w:r>
      <w:r w:rsidRPr="003D6238">
        <w:rPr>
          <w:sz w:val="28"/>
          <w:szCs w:val="28"/>
        </w:rPr>
        <w:t xml:space="preserve">редко не понимают друг друга. Эмоциональные, непосредственные, не умеющие сдерживать гнев и радость, малыши часто кажутся взрослым избалованными, беспечными и легкомысленными. А дальновидность </w:t>
      </w:r>
      <w:r>
        <w:rPr>
          <w:sz w:val="28"/>
          <w:szCs w:val="28"/>
        </w:rPr>
        <w:t xml:space="preserve">и </w:t>
      </w:r>
      <w:r w:rsidRPr="003D6238">
        <w:rPr>
          <w:sz w:val="28"/>
          <w:szCs w:val="28"/>
        </w:rPr>
        <w:t>заботу взрослых дети воспринимают как сухость, придирчивость и назойливость.</w:t>
      </w:r>
    </w:p>
    <w:p w:rsidR="001C73BF" w:rsidRPr="003D6238" w:rsidRDefault="001C73BF" w:rsidP="0035170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>Родители не</w:t>
      </w:r>
      <w:r>
        <w:rPr>
          <w:sz w:val="28"/>
          <w:szCs w:val="28"/>
        </w:rPr>
        <w:t xml:space="preserve"> должны быть в стороне от школы. О</w:t>
      </w:r>
      <w:r w:rsidRPr="003D6238">
        <w:rPr>
          <w:sz w:val="28"/>
          <w:szCs w:val="28"/>
        </w:rPr>
        <w:t xml:space="preserve">ни должны проявлять интерес ко всему, с чем связана жизнь ребенка, создавать благоприятный климат в семье. </w:t>
      </w:r>
      <w:r>
        <w:rPr>
          <w:sz w:val="28"/>
          <w:szCs w:val="28"/>
        </w:rPr>
        <w:t>Со</w:t>
      </w:r>
      <w:r w:rsidRPr="003D6238">
        <w:rPr>
          <w:sz w:val="28"/>
          <w:szCs w:val="28"/>
        </w:rPr>
        <w:t>вместная работа</w:t>
      </w:r>
      <w:r>
        <w:rPr>
          <w:sz w:val="28"/>
          <w:szCs w:val="28"/>
        </w:rPr>
        <w:t xml:space="preserve"> классного руководителя и родителя</w:t>
      </w:r>
      <w:r w:rsidRPr="003D6238">
        <w:rPr>
          <w:sz w:val="28"/>
          <w:szCs w:val="28"/>
        </w:rPr>
        <w:t xml:space="preserve"> будет больше способствовать взаимопониманию между взрослыми и детьми.</w:t>
      </w:r>
    </w:p>
    <w:p w:rsidR="001C73BF" w:rsidRPr="003D6238" w:rsidRDefault="001C73BF" w:rsidP="0035170B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D6238">
        <w:rPr>
          <w:sz w:val="28"/>
          <w:szCs w:val="28"/>
        </w:rPr>
        <w:t>Есть в жизни школьного коллектива трудноуловимое чувство, которое я бы назвала душевным равновесием. Это ощущение детьми полноты жизни, уверенности в своих силах, вера в возможность преодоления трудностей. А чтобы это душевное равновесие стало возможным, надо помнить о том, что каждое наше слово и дело оставляют след в душе ребенка. Я сторонник принципа единства воспитания и изучения личности ребенка. Постоянно учу каждого ребенка искусству распоряжаться своими мыслями: направлять их, сдерживать и корректировать.</w:t>
      </w:r>
      <w:r w:rsidRPr="003D6238">
        <w:rPr>
          <w:rFonts w:eastAsia="TimesNewRoman,Bold"/>
          <w:bCs/>
          <w:sz w:val="28"/>
          <w:szCs w:val="28"/>
        </w:rPr>
        <w:t xml:space="preserve"> </w:t>
      </w:r>
    </w:p>
    <w:p w:rsidR="001C73BF" w:rsidRPr="003D6238" w:rsidRDefault="001C73BF" w:rsidP="0035170B">
      <w:pPr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 xml:space="preserve">Огромная любовь к  своей работе, постоянное стремление к знаниям, доброжелательный тон, педагогический такт, ясность цели, желание поделиться опытом с другими, отличают мой стиль обучения и воспитания. </w:t>
      </w:r>
    </w:p>
    <w:p w:rsidR="001C73BF" w:rsidRPr="003D6238" w:rsidRDefault="001C73BF" w:rsidP="00082B5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D6238">
        <w:rPr>
          <w:sz w:val="28"/>
          <w:szCs w:val="28"/>
        </w:rPr>
        <w:t xml:space="preserve">Главное в профессии учителя </w:t>
      </w:r>
      <w:r>
        <w:rPr>
          <w:sz w:val="28"/>
          <w:szCs w:val="28"/>
        </w:rPr>
        <w:t xml:space="preserve">- это </w:t>
      </w:r>
      <w:r w:rsidRPr="003D6238">
        <w:rPr>
          <w:sz w:val="28"/>
          <w:szCs w:val="28"/>
        </w:rPr>
        <w:t>научиться жить со своими воспитанниками одной дружной семьей, ведь так важно просыпаться и идти</w:t>
      </w:r>
      <w:r>
        <w:rPr>
          <w:sz w:val="28"/>
          <w:szCs w:val="28"/>
        </w:rPr>
        <w:t xml:space="preserve"> туда, где тебя ждут и любят, где тебе тепло и уютно. И</w:t>
      </w:r>
      <w:r w:rsidRPr="003D6238">
        <w:rPr>
          <w:sz w:val="28"/>
          <w:szCs w:val="28"/>
        </w:rPr>
        <w:t xml:space="preserve"> тогда все у тебя</w:t>
      </w:r>
      <w:r>
        <w:rPr>
          <w:sz w:val="28"/>
          <w:szCs w:val="28"/>
        </w:rPr>
        <w:t xml:space="preserve"> </w:t>
      </w:r>
      <w:r w:rsidRPr="003D6238">
        <w:rPr>
          <w:sz w:val="28"/>
          <w:szCs w:val="28"/>
        </w:rPr>
        <w:t>получится!</w:t>
      </w:r>
      <w:bookmarkStart w:id="0" w:name="_GoBack"/>
      <w:bookmarkEnd w:id="0"/>
    </w:p>
    <w:p w:rsidR="001C73BF" w:rsidRPr="003D6238" w:rsidRDefault="001C73BF" w:rsidP="0035170B">
      <w:pPr>
        <w:spacing w:line="360" w:lineRule="auto"/>
        <w:ind w:firstLine="709"/>
        <w:jc w:val="both"/>
        <w:rPr>
          <w:sz w:val="28"/>
          <w:szCs w:val="28"/>
        </w:rPr>
      </w:pPr>
    </w:p>
    <w:p w:rsidR="001C73BF" w:rsidRPr="003D6238" w:rsidRDefault="001C73BF" w:rsidP="0035170B">
      <w:pPr>
        <w:spacing w:line="360" w:lineRule="auto"/>
        <w:ind w:firstLine="709"/>
        <w:jc w:val="both"/>
        <w:rPr>
          <w:sz w:val="28"/>
          <w:szCs w:val="28"/>
        </w:rPr>
      </w:pPr>
    </w:p>
    <w:sectPr w:rsidR="001C73BF" w:rsidRPr="003D6238" w:rsidSect="00082B50">
      <w:pgSz w:w="11906" w:h="16838"/>
      <w:pgMar w:top="851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565E"/>
    <w:rsid w:val="00082B50"/>
    <w:rsid w:val="001C73BF"/>
    <w:rsid w:val="0035170B"/>
    <w:rsid w:val="003D6238"/>
    <w:rsid w:val="003E565E"/>
    <w:rsid w:val="00441D3F"/>
    <w:rsid w:val="0046167E"/>
    <w:rsid w:val="0098373E"/>
    <w:rsid w:val="00AE5B30"/>
    <w:rsid w:val="00B942FD"/>
    <w:rsid w:val="00D26820"/>
    <w:rsid w:val="00FE3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65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3</Pages>
  <Words>884</Words>
  <Characters>5040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ЭССЕ</dc:title>
  <dc:subject/>
  <dc:creator>Документы</dc:creator>
  <cp:keywords/>
  <dc:description/>
  <cp:lastModifiedBy>Ученик</cp:lastModifiedBy>
  <cp:revision>2</cp:revision>
  <dcterms:created xsi:type="dcterms:W3CDTF">2015-11-13T08:02:00Z</dcterms:created>
  <dcterms:modified xsi:type="dcterms:W3CDTF">2015-11-13T08:02:00Z</dcterms:modified>
</cp:coreProperties>
</file>