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E81" w:rsidRPr="00D0749E" w:rsidRDefault="00D0749E" w:rsidP="00D0749E">
      <w:pPr>
        <w:spacing w:after="0" w:line="360" w:lineRule="auto"/>
        <w:ind w:firstLine="397"/>
        <w:jc w:val="right"/>
        <w:rPr>
          <w:color w:val="002060"/>
        </w:rPr>
      </w:pPr>
      <w:r w:rsidRPr="00D0749E">
        <w:rPr>
          <w:color w:val="002060"/>
        </w:rPr>
        <w:t>«</w:t>
      </w:r>
      <w:r w:rsidR="00814F83" w:rsidRPr="00D0749E">
        <w:rPr>
          <w:color w:val="002060"/>
        </w:rPr>
        <w:t>Только пчела узнает в цветке затаенную сладость,</w:t>
      </w:r>
    </w:p>
    <w:p w:rsidR="00814F83" w:rsidRPr="00D0749E" w:rsidRDefault="00814F83" w:rsidP="00D0749E">
      <w:pPr>
        <w:spacing w:after="0" w:line="360" w:lineRule="auto"/>
        <w:ind w:firstLine="397"/>
        <w:jc w:val="right"/>
        <w:rPr>
          <w:color w:val="002060"/>
        </w:rPr>
      </w:pPr>
      <w:r w:rsidRPr="00D0749E">
        <w:rPr>
          <w:color w:val="002060"/>
        </w:rPr>
        <w:t xml:space="preserve">Только художник на всем чует </w:t>
      </w:r>
      <w:proofErr w:type="gramStart"/>
      <w:r w:rsidRPr="00D0749E">
        <w:rPr>
          <w:color w:val="002060"/>
        </w:rPr>
        <w:t>прекрасного</w:t>
      </w:r>
      <w:proofErr w:type="gramEnd"/>
      <w:r w:rsidRPr="00D0749E">
        <w:rPr>
          <w:color w:val="002060"/>
        </w:rPr>
        <w:t xml:space="preserve"> след».</w:t>
      </w:r>
    </w:p>
    <w:p w:rsidR="00814F83" w:rsidRPr="00D0749E" w:rsidRDefault="00D0749E" w:rsidP="00D0749E">
      <w:pPr>
        <w:spacing w:after="0" w:line="360" w:lineRule="auto"/>
        <w:ind w:firstLine="397"/>
        <w:jc w:val="right"/>
        <w:rPr>
          <w:color w:val="002060"/>
        </w:rPr>
      </w:pPr>
      <w:r w:rsidRPr="00D0749E">
        <w:rPr>
          <w:color w:val="002060"/>
        </w:rPr>
        <w:t>Афанасий Афанасьевич Фет</w:t>
      </w:r>
    </w:p>
    <w:p w:rsidR="00814F83" w:rsidRPr="00D0749E" w:rsidRDefault="00814F83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Я, Симашко Наталия Михайловна, работаю учителем изобразительного искусства с 2011 года, до этого на протяжении 9 лет работала педагогом дополнительного образования в Муниципальном подростковом центре.</w:t>
      </w:r>
    </w:p>
    <w:p w:rsidR="00814F83" w:rsidRPr="00D0749E" w:rsidRDefault="00814F83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Образование высшее,  в 2009 году я окончила Российский Государственный Гуманитарный Университет по специальности психология развития с присвоением квалификации психолог, преподаватель психологии. В 2004 году </w:t>
      </w:r>
      <w:proofErr w:type="gramStart"/>
      <w:r w:rsidRPr="00D0749E">
        <w:rPr>
          <w:color w:val="002060"/>
        </w:rPr>
        <w:t>закончила Профессиональное училище</w:t>
      </w:r>
      <w:proofErr w:type="gramEnd"/>
      <w:r w:rsidRPr="00D0749E">
        <w:rPr>
          <w:color w:val="002060"/>
        </w:rPr>
        <w:t xml:space="preserve"> № 3 города Новомосковск по специальности художник с присвоением квалификации мастер росписи по дереву.</w:t>
      </w:r>
    </w:p>
    <w:p w:rsidR="00814F83" w:rsidRPr="00D0749E" w:rsidRDefault="00814F83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Мое педагогическое кредо созвучно со словами латышского поэта и драматурга Яна Райнеса «В начале мы учим своих детей</w:t>
      </w:r>
      <w:proofErr w:type="gramStart"/>
      <w:r w:rsidRPr="00D0749E">
        <w:rPr>
          <w:color w:val="002060"/>
        </w:rPr>
        <w:t xml:space="preserve"> </w:t>
      </w:r>
      <w:r w:rsidR="004874F6">
        <w:rPr>
          <w:color w:val="002060"/>
        </w:rPr>
        <w:t>,</w:t>
      </w:r>
      <w:proofErr w:type="gramEnd"/>
      <w:r w:rsidRPr="00D0749E">
        <w:rPr>
          <w:color w:val="002060"/>
        </w:rPr>
        <w:t>затем мы сами учимся у них. Кто этого делать не хочет, тот отстает от своего времени». Для учителя изобразительного искусства очень важно не отстать от потока новых техник и методик рисования и обучения рисованию. В связи с этим я регулярно повышаю</w:t>
      </w:r>
      <w:r w:rsidR="00B37F11" w:rsidRPr="00D0749E">
        <w:rPr>
          <w:color w:val="002060"/>
        </w:rPr>
        <w:t xml:space="preserve"> уровень своей квалификации на различных курсах и семинарах. Имею: </w:t>
      </w:r>
    </w:p>
    <w:p w:rsidR="00B37F11" w:rsidRPr="00D0749E" w:rsidRDefault="00B37F11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Удостоверение Государственного образовательного учреждения высшего профессионального образования Тульский государственный педагогический университет им. </w:t>
      </w:r>
      <w:proofErr w:type="spellStart"/>
      <w:r w:rsidRPr="00D0749E">
        <w:rPr>
          <w:color w:val="002060"/>
        </w:rPr>
        <w:t>Л.Н.Толстого</w:t>
      </w:r>
      <w:proofErr w:type="spellEnd"/>
      <w:r w:rsidRPr="00D0749E">
        <w:rPr>
          <w:color w:val="002060"/>
        </w:rPr>
        <w:t xml:space="preserve"> по теме: «Пути совершенствования патриотического воспитания на современном этапе»</w:t>
      </w:r>
    </w:p>
    <w:p w:rsidR="00B37F11" w:rsidRPr="00D0749E" w:rsidRDefault="00B37F11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Свидетельство участника областного семинара по теме: </w:t>
      </w:r>
      <w:proofErr w:type="gramStart"/>
      <w:r w:rsidRPr="00D0749E">
        <w:rPr>
          <w:color w:val="002060"/>
        </w:rPr>
        <w:t>«Художественное проектирование из бумаг</w:t>
      </w:r>
      <w:r w:rsidR="004874F6">
        <w:rPr>
          <w:color w:val="002060"/>
        </w:rPr>
        <w:t>и</w:t>
      </w:r>
      <w:r w:rsidRPr="00D0749E">
        <w:rPr>
          <w:color w:val="002060"/>
        </w:rPr>
        <w:t xml:space="preserve"> как средство развития творческого мышления обучающихся», выданное Государственным образовательным учреждением дополнительного образования детей Тульской области «Областной Центр развития творчества детей и юношества»</w:t>
      </w:r>
      <w:proofErr w:type="gramEnd"/>
    </w:p>
    <w:p w:rsidR="00B37F11" w:rsidRPr="00D0749E" w:rsidRDefault="00B37F11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Свидетельство о повышении квалификации Государственного образовательного учреждения дополнительного профессионального образования Тульской области «Институт повышения квалификации и профессиональной переподготовки работников образования Тульской области» по ДПОП «Теория </w:t>
      </w:r>
      <w:r w:rsidRPr="00D0749E">
        <w:rPr>
          <w:color w:val="002060"/>
        </w:rPr>
        <w:lastRenderedPageBreak/>
        <w:t>преподавания изобразительного искусства, черчения, мировой художественно культу</w:t>
      </w:r>
      <w:r w:rsidR="00E906BB" w:rsidRPr="00D0749E">
        <w:rPr>
          <w:color w:val="002060"/>
        </w:rPr>
        <w:t>ры, музейной педагогики, музыки</w:t>
      </w:r>
      <w:r w:rsidRPr="00D0749E">
        <w:rPr>
          <w:color w:val="002060"/>
        </w:rPr>
        <w:t>»</w:t>
      </w:r>
      <w:r w:rsidR="00E906BB" w:rsidRPr="00D0749E">
        <w:rPr>
          <w:color w:val="002060"/>
        </w:rPr>
        <w:t>.</w:t>
      </w:r>
    </w:p>
    <w:p w:rsidR="00B37F11" w:rsidRPr="00D0749E" w:rsidRDefault="00B37F11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На данный момент являюсь слушателем курсов «Педагог новой школы. </w:t>
      </w:r>
      <w:proofErr w:type="gramStart"/>
      <w:r w:rsidRPr="00D0749E">
        <w:rPr>
          <w:color w:val="002060"/>
        </w:rPr>
        <w:t>Слагаемый</w:t>
      </w:r>
      <w:proofErr w:type="gramEnd"/>
      <w:r w:rsidRPr="00D0749E">
        <w:rPr>
          <w:color w:val="002060"/>
        </w:rPr>
        <w:t xml:space="preserve"> успеха» на базе этого же института. Мною разработаны программы по изобразительному искусству для 3 и 4 классов, для 5-9 классов  и по предмету «Искусс</w:t>
      </w:r>
      <w:r w:rsidR="00E906BB" w:rsidRPr="00D0749E">
        <w:rPr>
          <w:color w:val="002060"/>
        </w:rPr>
        <w:t>т</w:t>
      </w:r>
      <w:r w:rsidRPr="00D0749E">
        <w:rPr>
          <w:color w:val="002060"/>
        </w:rPr>
        <w:t xml:space="preserve">во» для 8-9 классов. Рабочие программы созданы </w:t>
      </w:r>
      <w:r w:rsidR="00E906BB" w:rsidRPr="00D0749E">
        <w:rPr>
          <w:color w:val="002060"/>
        </w:rPr>
        <w:t xml:space="preserve">в соответствии с требованиями Федерального государственного образовательного стандарта основного общего образования второго поколения и начальной школы (ФГОС). На протяжении своей работы в школе мною были разработаны следующие программы кружковой деятельности: </w:t>
      </w:r>
    </w:p>
    <w:p w:rsidR="00E906BB" w:rsidRPr="00D0749E" w:rsidRDefault="00E906BB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2011-2012 уч. г. – программа работы творческого объединения «Славница» для детей 5-9 классов. Цель – освоение техник и стилей росписи по дереву</w:t>
      </w:r>
    </w:p>
    <w:p w:rsidR="00E906BB" w:rsidRPr="00D0749E" w:rsidRDefault="00E906BB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2012-2013 уч. г. – программа работы общеразвивающего объедения физкультурно-оздоровительной направленности «Подвижные игры» для учащихся 1-3 классов</w:t>
      </w:r>
    </w:p>
    <w:p w:rsidR="00E906BB" w:rsidRPr="00D0749E" w:rsidRDefault="00E906BB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2013-2014 уч. г. – программа работы объединения гуманитарного цикла «Юный журналист» для учащихся 7-8 классов</w:t>
      </w:r>
    </w:p>
    <w:p w:rsidR="00E906BB" w:rsidRPr="00D0749E" w:rsidRDefault="00E906BB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2014-2015 уч. г. – бизнес-план работы школьной компании «Славница» для учащихся 8 классов</w:t>
      </w:r>
    </w:p>
    <w:p w:rsidR="00E906BB" w:rsidRPr="00D0749E" w:rsidRDefault="00E906BB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Для реализации своих образовательных программ я использую следующие педагогические технологии:</w:t>
      </w:r>
      <w:r w:rsidR="00D9374F" w:rsidRPr="00D0749E">
        <w:rPr>
          <w:color w:val="002060"/>
        </w:rPr>
        <w:t xml:space="preserve"> п</w:t>
      </w:r>
      <w:r w:rsidRPr="00D0749E">
        <w:rPr>
          <w:color w:val="002060"/>
        </w:rPr>
        <w:t>роектные и исследовательские, ком</w:t>
      </w:r>
      <w:r w:rsidR="00D9374F" w:rsidRPr="00D0749E">
        <w:rPr>
          <w:color w:val="002060"/>
        </w:rPr>
        <w:t xml:space="preserve">пьютерные, игровые, </w:t>
      </w:r>
      <w:proofErr w:type="spellStart"/>
      <w:r w:rsidR="00D9374F" w:rsidRPr="00D0749E">
        <w:rPr>
          <w:color w:val="002060"/>
        </w:rPr>
        <w:t>здоровьесберегающие</w:t>
      </w:r>
      <w:proofErr w:type="spellEnd"/>
      <w:r w:rsidR="00D9374F" w:rsidRPr="00D0749E">
        <w:rPr>
          <w:color w:val="002060"/>
        </w:rPr>
        <w:t xml:space="preserve">, личностно-ориентированные, </w:t>
      </w:r>
      <w:proofErr w:type="spellStart"/>
      <w:r w:rsidR="00D9374F" w:rsidRPr="00D0749E">
        <w:rPr>
          <w:color w:val="002060"/>
        </w:rPr>
        <w:t>деятельностные</w:t>
      </w:r>
      <w:proofErr w:type="spellEnd"/>
      <w:r w:rsidR="00D9374F" w:rsidRPr="00D0749E">
        <w:rPr>
          <w:color w:val="002060"/>
        </w:rPr>
        <w:t>, технологии сотрудничества и сотворчества. Стараюсь разнообразить и формы урока. Вместе с ребятами мы занимаемся на стационарных и планшетных компьютерах, проводим диспуты, пресс-конференции, семинары, научные заседания, аукционы, защищаем проекты и исследовательские работы и, конечно же,  играем.</w:t>
      </w:r>
    </w:p>
    <w:p w:rsidR="00D9374F" w:rsidRPr="00D0749E" w:rsidRDefault="00D9374F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С помощью проектной деятельности  и исследовательской работы на уроках мои ученики с успехом подготавливаются к школьной научно-практической конференции «Шаги в </w:t>
      </w:r>
      <w:proofErr w:type="gramStart"/>
      <w:r w:rsidRPr="00D0749E">
        <w:rPr>
          <w:color w:val="002060"/>
        </w:rPr>
        <w:t>бедующее</w:t>
      </w:r>
      <w:proofErr w:type="gramEnd"/>
      <w:r w:rsidRPr="00D0749E">
        <w:rPr>
          <w:color w:val="002060"/>
        </w:rPr>
        <w:t xml:space="preserve">». В 2013-2014 уч. г. </w:t>
      </w:r>
      <w:proofErr w:type="spellStart"/>
      <w:r w:rsidRPr="00D0749E">
        <w:rPr>
          <w:color w:val="002060"/>
        </w:rPr>
        <w:t>Райман</w:t>
      </w:r>
      <w:proofErr w:type="spellEnd"/>
      <w:r w:rsidRPr="00D0749E">
        <w:rPr>
          <w:color w:val="002060"/>
        </w:rPr>
        <w:t xml:space="preserve"> Елена из  6В класс</w:t>
      </w:r>
      <w:r w:rsidR="004874F6">
        <w:rPr>
          <w:color w:val="002060"/>
        </w:rPr>
        <w:t>а</w:t>
      </w:r>
      <w:r w:rsidRPr="00D0749E">
        <w:rPr>
          <w:color w:val="002060"/>
        </w:rPr>
        <w:t xml:space="preserve"> </w:t>
      </w:r>
      <w:r w:rsidRPr="00D0749E">
        <w:rPr>
          <w:color w:val="002060"/>
        </w:rPr>
        <w:lastRenderedPageBreak/>
        <w:t>с работой «Снежинка и дизайн» заняла второе место, Степанов Даниил из 7Б класс</w:t>
      </w:r>
      <w:r w:rsidR="004874F6">
        <w:rPr>
          <w:color w:val="002060"/>
        </w:rPr>
        <w:t>а</w:t>
      </w:r>
      <w:r w:rsidRPr="00D0749E">
        <w:rPr>
          <w:color w:val="002060"/>
        </w:rPr>
        <w:t xml:space="preserve"> с работой «3</w:t>
      </w:r>
      <w:r w:rsidRPr="00D0749E">
        <w:rPr>
          <w:color w:val="002060"/>
          <w:lang w:val="en-US"/>
        </w:rPr>
        <w:t>D</w:t>
      </w:r>
      <w:r w:rsidRPr="00D0749E">
        <w:rPr>
          <w:color w:val="002060"/>
        </w:rPr>
        <w:t xml:space="preserve"> картины новый вид искусства» занял 3 место. Всего было подготовлено 7 участников. Ребятам в проработке информации и в ее поиске помогают </w:t>
      </w:r>
      <w:r w:rsidR="00850B68" w:rsidRPr="00D0749E">
        <w:rPr>
          <w:color w:val="002060"/>
        </w:rPr>
        <w:t xml:space="preserve">электронные </w:t>
      </w:r>
      <w:r w:rsidRPr="00D0749E">
        <w:rPr>
          <w:color w:val="002060"/>
        </w:rPr>
        <w:t>образовательные ресурсы.</w:t>
      </w:r>
    </w:p>
    <w:p w:rsidR="00850B68" w:rsidRPr="00D0749E" w:rsidRDefault="00850B68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В своей работе я использую готовые программные продукты (графические приложения и редакторы, интернет ресурсы, он-</w:t>
      </w:r>
      <w:proofErr w:type="spellStart"/>
      <w:r w:rsidRPr="00D0749E">
        <w:rPr>
          <w:color w:val="002060"/>
        </w:rPr>
        <w:t>лайн</w:t>
      </w:r>
      <w:proofErr w:type="spellEnd"/>
      <w:r w:rsidRPr="00D0749E">
        <w:rPr>
          <w:color w:val="002060"/>
        </w:rPr>
        <w:t xml:space="preserve"> тесты, электронные учебники, пошаговые электронные шаблоны для рисования, презентации </w:t>
      </w:r>
      <w:r w:rsidRPr="00D0749E">
        <w:rPr>
          <w:color w:val="002060"/>
          <w:lang w:val="en-US"/>
        </w:rPr>
        <w:t>PowerPoint</w:t>
      </w:r>
      <w:r w:rsidRPr="00D0749E">
        <w:rPr>
          <w:color w:val="002060"/>
        </w:rPr>
        <w:t>, видео-экскурсии, видео фрагменты). Применение электронных образовательных ресурсов позволяет усиливать интерес к освоению предмета, делать объяснение не только более ярким и эмоционально окрашенным, но и более понятным и доступным для детей.</w:t>
      </w:r>
    </w:p>
    <w:p w:rsidR="0041249A" w:rsidRPr="00D0749E" w:rsidRDefault="00850B68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Пропагандировать и развивать чувство </w:t>
      </w:r>
      <w:proofErr w:type="gramStart"/>
      <w:r w:rsidRPr="00D0749E">
        <w:rPr>
          <w:color w:val="002060"/>
        </w:rPr>
        <w:t>прекрасного</w:t>
      </w:r>
      <w:proofErr w:type="gramEnd"/>
      <w:r w:rsidRPr="00D0749E">
        <w:rPr>
          <w:color w:val="002060"/>
        </w:rPr>
        <w:t xml:space="preserve"> в детях я стремлюсь и с помощью внеурочной деятельности. Ежегодно </w:t>
      </w:r>
      <w:r w:rsidR="004874F6">
        <w:rPr>
          <w:color w:val="002060"/>
        </w:rPr>
        <w:t>н</w:t>
      </w:r>
      <w:r w:rsidRPr="00D0749E">
        <w:rPr>
          <w:color w:val="002060"/>
        </w:rPr>
        <w:t xml:space="preserve">а базе школы проходит тематическая неделя музыки и изобразительного искусства. В ее рамках учащимся всех параллелей предлагается попробовать себя в роли творцов прекрасного. В 2013-2014 уч. г. </w:t>
      </w:r>
      <w:r w:rsidR="004874F6">
        <w:rPr>
          <w:color w:val="002060"/>
        </w:rPr>
        <w:t>б</w:t>
      </w:r>
      <w:r w:rsidRPr="00D0749E">
        <w:rPr>
          <w:color w:val="002060"/>
        </w:rPr>
        <w:t>ыла проведена серия таких мастер классов, как «Кукла-закрутка»</w:t>
      </w:r>
      <w:r w:rsidR="0041249A" w:rsidRPr="00D0749E">
        <w:rPr>
          <w:color w:val="002060"/>
        </w:rPr>
        <w:t>, «</w:t>
      </w:r>
      <w:proofErr w:type="spellStart"/>
      <w:r w:rsidR="0041249A" w:rsidRPr="00D0749E">
        <w:rPr>
          <w:color w:val="002060"/>
        </w:rPr>
        <w:t>Декупаж</w:t>
      </w:r>
      <w:proofErr w:type="spellEnd"/>
      <w:r w:rsidR="0041249A" w:rsidRPr="00D0749E">
        <w:rPr>
          <w:color w:val="002060"/>
        </w:rPr>
        <w:t xml:space="preserve">», «Русская народная кукла». Учениками 7Б класса под моим руководством были проведены занятия с младшими школьниками по темам «Подводный мир»  и «Мой любимый </w:t>
      </w:r>
      <w:proofErr w:type="spellStart"/>
      <w:r w:rsidR="0041249A" w:rsidRPr="00D0749E">
        <w:rPr>
          <w:color w:val="002060"/>
        </w:rPr>
        <w:t>мульгерой</w:t>
      </w:r>
      <w:proofErr w:type="spellEnd"/>
      <w:r w:rsidR="0041249A" w:rsidRPr="00D0749E">
        <w:rPr>
          <w:color w:val="002060"/>
        </w:rPr>
        <w:t xml:space="preserve">». Всю неделю ребята работали над картинами в стиле японского вырезания, а лучшие из них были представлены на школьном вернисаже. На базе школы успешно работает школьная кампания «Славница», состоя в которой дети не только постигаю ремесло росписи по дереву, но и познают основы экономики и маркетинга. В рамках </w:t>
      </w:r>
      <w:proofErr w:type="spellStart"/>
      <w:r w:rsidR="0041249A" w:rsidRPr="00D0749E">
        <w:rPr>
          <w:color w:val="002060"/>
        </w:rPr>
        <w:t>профориентационной</w:t>
      </w:r>
      <w:proofErr w:type="spellEnd"/>
      <w:r w:rsidR="0041249A" w:rsidRPr="00D0749E">
        <w:rPr>
          <w:color w:val="002060"/>
        </w:rPr>
        <w:t xml:space="preserve"> работы мы с активом 8</w:t>
      </w:r>
      <w:r w:rsidR="004874F6">
        <w:rPr>
          <w:color w:val="002060"/>
        </w:rPr>
        <w:t>х</w:t>
      </w:r>
      <w:r w:rsidR="0041249A" w:rsidRPr="00D0749E">
        <w:rPr>
          <w:color w:val="002060"/>
        </w:rPr>
        <w:t xml:space="preserve"> классов посетили Профессиональное училище № 10 г. Новомосковск, где обучают художников по специальности мастер росписи по дереву и дизайн. Здесь нам не только рассказали о жизни училища, но и продемонстрировали увлекательный мастер-класс.</w:t>
      </w:r>
    </w:p>
    <w:p w:rsidR="0041249A" w:rsidRPr="00D0749E" w:rsidRDefault="0041249A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Видеть </w:t>
      </w:r>
      <w:proofErr w:type="gramStart"/>
      <w:r w:rsidRPr="00D0749E">
        <w:rPr>
          <w:color w:val="002060"/>
        </w:rPr>
        <w:t>прекрасное</w:t>
      </w:r>
      <w:proofErr w:type="gramEnd"/>
      <w:r w:rsidRPr="00D0749E">
        <w:rPr>
          <w:color w:val="002060"/>
        </w:rPr>
        <w:t xml:space="preserve"> можно по разному. Что бы научится это делать мы с учениками провели мини-тур по современным памятникам г. Тула – «Пряник», </w:t>
      </w:r>
      <w:r w:rsidRPr="00D0749E">
        <w:rPr>
          <w:color w:val="002060"/>
        </w:rPr>
        <w:lastRenderedPageBreak/>
        <w:t xml:space="preserve">памятник Святым Петру и </w:t>
      </w:r>
      <w:proofErr w:type="spellStart"/>
      <w:r w:rsidRPr="00D0749E">
        <w:rPr>
          <w:color w:val="002060"/>
        </w:rPr>
        <w:t>Февронии</w:t>
      </w:r>
      <w:proofErr w:type="spellEnd"/>
      <w:r w:rsidRPr="00D0749E">
        <w:rPr>
          <w:color w:val="002060"/>
        </w:rPr>
        <w:t xml:space="preserve"> и семейство ежиков в Кремлевском саду не оставили нас равнодушными. </w:t>
      </w:r>
      <w:r w:rsidR="00A24629" w:rsidRPr="00D0749E">
        <w:rPr>
          <w:color w:val="002060"/>
        </w:rPr>
        <w:t>В августе 2014 года девочки 7Б и 7Г достойно показали себя на городском параде сказок, посвящённом празднованию дня г. Узловая с инсталляцией повести Николая Васильевича Гоголя «Майская ночь или утопленница».</w:t>
      </w:r>
    </w:p>
    <w:p w:rsidR="00A24629" w:rsidRPr="00D0749E" w:rsidRDefault="00A24629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Я, как активный педагог,  охотно </w:t>
      </w:r>
      <w:r w:rsidR="004874F6">
        <w:rPr>
          <w:color w:val="002060"/>
        </w:rPr>
        <w:t xml:space="preserve">делюсь </w:t>
      </w:r>
      <w:r w:rsidRPr="00D0749E">
        <w:rPr>
          <w:color w:val="002060"/>
        </w:rPr>
        <w:t>опытом своей работы на мероприятиях различного уровня. В 2014 году мной и моими детьми в рамках регионального семинара-практикума</w:t>
      </w:r>
      <w:r w:rsidR="007B3F8B" w:rsidRPr="00D0749E">
        <w:rPr>
          <w:color w:val="002060"/>
        </w:rPr>
        <w:t xml:space="preserve"> «Организация активной познавательной деятельности  учащихся как средство достижения предметных и </w:t>
      </w:r>
      <w:proofErr w:type="spellStart"/>
      <w:r w:rsidR="007B3F8B" w:rsidRPr="00D0749E">
        <w:rPr>
          <w:color w:val="002060"/>
        </w:rPr>
        <w:t>мет</w:t>
      </w:r>
      <w:r w:rsidR="004874F6">
        <w:rPr>
          <w:color w:val="002060"/>
        </w:rPr>
        <w:t>а</w:t>
      </w:r>
      <w:r w:rsidR="007B3F8B" w:rsidRPr="00D0749E">
        <w:rPr>
          <w:color w:val="002060"/>
        </w:rPr>
        <w:t>предметных</w:t>
      </w:r>
      <w:proofErr w:type="spellEnd"/>
      <w:r w:rsidR="007B3F8B" w:rsidRPr="00D0749E">
        <w:rPr>
          <w:color w:val="002060"/>
        </w:rPr>
        <w:t xml:space="preserve"> результатов обучения» проведен мастер-класс по росписи авторской матрешки. Также я выступаю с докладами на педагогических советах школы  и заседаниях кафедры общеразвивающих дисциплин.</w:t>
      </w:r>
    </w:p>
    <w:p w:rsidR="007B3F8B" w:rsidRPr="00D0749E" w:rsidRDefault="007B3F8B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На базе социальной сети работников образования </w:t>
      </w:r>
      <w:r w:rsidRPr="00D0749E">
        <w:rPr>
          <w:color w:val="002060"/>
          <w:lang w:val="en-US"/>
        </w:rPr>
        <w:t>NSPORTAL</w:t>
      </w:r>
      <w:r w:rsidRPr="00D0749E">
        <w:rPr>
          <w:color w:val="002060"/>
        </w:rPr>
        <w:t>.</w:t>
      </w:r>
      <w:proofErr w:type="spellStart"/>
      <w:r w:rsidRPr="00D0749E">
        <w:rPr>
          <w:color w:val="002060"/>
          <w:lang w:val="en-US"/>
        </w:rPr>
        <w:t>ru</w:t>
      </w:r>
      <w:proofErr w:type="spellEnd"/>
      <w:r w:rsidRPr="00D0749E">
        <w:rPr>
          <w:color w:val="002060"/>
        </w:rPr>
        <w:t xml:space="preserve"> мною создан личный мини сайт.</w:t>
      </w:r>
    </w:p>
    <w:p w:rsidR="004106D2" w:rsidRPr="00D0749E" w:rsidRDefault="007B3F8B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 xml:space="preserve">Принимаю участие в заочных и очных конкурсах педагогического мастерства, таких как: конкурс методических разработок «Мой лучший урок», </w:t>
      </w:r>
      <w:proofErr w:type="spellStart"/>
      <w:r w:rsidRPr="00D0749E">
        <w:rPr>
          <w:color w:val="002060"/>
        </w:rPr>
        <w:t>лаур</w:t>
      </w:r>
      <w:r w:rsidR="00851ADA" w:rsidRPr="00D0749E">
        <w:rPr>
          <w:color w:val="002060"/>
        </w:rPr>
        <w:t>еа</w:t>
      </w:r>
      <w:r w:rsidRPr="00D0749E">
        <w:rPr>
          <w:color w:val="002060"/>
        </w:rPr>
        <w:t>тство</w:t>
      </w:r>
      <w:proofErr w:type="spellEnd"/>
      <w:r w:rsidRPr="00D0749E">
        <w:rPr>
          <w:color w:val="002060"/>
        </w:rPr>
        <w:t xml:space="preserve"> </w:t>
      </w:r>
      <w:r w:rsidR="00851ADA" w:rsidRPr="00D0749E">
        <w:rPr>
          <w:color w:val="002060"/>
        </w:rPr>
        <w:t xml:space="preserve">в районном конкурсе </w:t>
      </w:r>
      <w:r w:rsidR="004106D2" w:rsidRPr="00D0749E">
        <w:rPr>
          <w:color w:val="002060"/>
        </w:rPr>
        <w:t>«П</w:t>
      </w:r>
      <w:r w:rsidR="00851ADA" w:rsidRPr="00D0749E">
        <w:rPr>
          <w:color w:val="002060"/>
        </w:rPr>
        <w:t>едагогический дебют</w:t>
      </w:r>
      <w:r w:rsidR="004106D2" w:rsidRPr="00D0749E">
        <w:rPr>
          <w:color w:val="002060"/>
        </w:rPr>
        <w:t xml:space="preserve">» (2013 г.) и победа в районном конкурсе «Классный </w:t>
      </w:r>
      <w:proofErr w:type="spellStart"/>
      <w:r w:rsidR="004106D2" w:rsidRPr="00D0749E">
        <w:rPr>
          <w:color w:val="002060"/>
        </w:rPr>
        <w:t>классный</w:t>
      </w:r>
      <w:proofErr w:type="spellEnd"/>
      <w:r w:rsidR="004106D2" w:rsidRPr="00D0749E">
        <w:rPr>
          <w:color w:val="002060"/>
        </w:rPr>
        <w:t xml:space="preserve">» (2014 г.). В результате проводимой работы уровень </w:t>
      </w:r>
      <w:proofErr w:type="spellStart"/>
      <w:r w:rsidR="004106D2" w:rsidRPr="00D0749E">
        <w:rPr>
          <w:color w:val="002060"/>
        </w:rPr>
        <w:t>обученности</w:t>
      </w:r>
      <w:proofErr w:type="spellEnd"/>
      <w:r w:rsidR="004106D2" w:rsidRPr="00D0749E">
        <w:rPr>
          <w:color w:val="002060"/>
        </w:rPr>
        <w:t xml:space="preserve"> детей составляет 100%, качество </w:t>
      </w:r>
      <w:proofErr w:type="spellStart"/>
      <w:r w:rsidR="004106D2" w:rsidRPr="00D0749E">
        <w:rPr>
          <w:color w:val="002060"/>
        </w:rPr>
        <w:t>обученности</w:t>
      </w:r>
      <w:proofErr w:type="spellEnd"/>
      <w:r w:rsidR="004106D2" w:rsidRPr="00D0749E">
        <w:rPr>
          <w:color w:val="002060"/>
        </w:rPr>
        <w:t xml:space="preserve"> 98% и средний бал 4,8. Мои ученики активные участники различных конкурсов, ярмарок и фестивалей. С 2011 г. традиционными стали поездки  на Тульские областные, новогодние и международные школьные кампании. Итогом участия в них является благодарственное письмо для нашего коллектива. Другим постоянным событием нашей жизни стал Всероссийский фестиваль «Шар-папье». В 2011 году мы стали дипломантами 1 и 3 степени за коллективные работы, в 2012 году дипломантами 1 степени за коллективную работу и в 2013 году Степанов Даниил стал дипломантом 3 степени в номинации «Символ года». </w:t>
      </w:r>
    </w:p>
    <w:p w:rsidR="004106D2" w:rsidRPr="00D0749E" w:rsidRDefault="004106D2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Второй год актив школы принимает участие в областном фестивале детского творчества «Курочка ряба», который проводится в музее-заповеднике</w:t>
      </w:r>
      <w:r w:rsidR="00B7347C" w:rsidRPr="00D0749E">
        <w:rPr>
          <w:color w:val="002060"/>
        </w:rPr>
        <w:t xml:space="preserve"> В.Д. Поленова. Ежегодно ребята готовятся </w:t>
      </w:r>
      <w:r w:rsidR="004874F6">
        <w:rPr>
          <w:color w:val="002060"/>
        </w:rPr>
        <w:t>к</w:t>
      </w:r>
      <w:bookmarkStart w:id="0" w:name="_GoBack"/>
      <w:bookmarkEnd w:id="0"/>
      <w:r w:rsidR="00B7347C" w:rsidRPr="00D0749E">
        <w:rPr>
          <w:color w:val="002060"/>
        </w:rPr>
        <w:t xml:space="preserve"> городскому конкурсу «Созвездие </w:t>
      </w:r>
      <w:r w:rsidR="00B7347C" w:rsidRPr="00D0749E">
        <w:rPr>
          <w:color w:val="002060"/>
        </w:rPr>
        <w:lastRenderedPageBreak/>
        <w:t xml:space="preserve">талантов» по номинациям декоративно-прикладное творчество и «Изобразительное искусство». Все дети получают дипломы участников. 15 ноября я и 5 учащихся  стали конкурсантами </w:t>
      </w:r>
      <w:r w:rsidR="00B7347C" w:rsidRPr="00D0749E">
        <w:rPr>
          <w:color w:val="002060"/>
          <w:lang w:val="en-US"/>
        </w:rPr>
        <w:t>III</w:t>
      </w:r>
      <w:r w:rsidR="00B7347C" w:rsidRPr="00D0749E">
        <w:rPr>
          <w:color w:val="002060"/>
        </w:rPr>
        <w:t xml:space="preserve"> районного многожанрового фестиваля народного творчества «Живой родник», где дети были отмечены дипломами  участников,  а я как учитель изо, стала дипломантом 3 степени в номинации «Профессионал». Работы моих ребят можно увидеть на Международном</w:t>
      </w:r>
      <w:r w:rsidR="0062129D" w:rsidRPr="00D0749E">
        <w:rPr>
          <w:color w:val="002060"/>
        </w:rPr>
        <w:t xml:space="preserve"> фестивале фольклора «Двенадцать ключей» в г. Венев, и в селе Бестужево на праздновании медового спаса, и на днях города в г. Донской и г. Узловая.</w:t>
      </w:r>
    </w:p>
    <w:p w:rsidR="0062129D" w:rsidRPr="00D0749E" w:rsidRDefault="0062129D" w:rsidP="00D0749E">
      <w:pPr>
        <w:spacing w:after="0" w:line="360" w:lineRule="auto"/>
        <w:ind w:firstLine="397"/>
        <w:jc w:val="both"/>
        <w:rPr>
          <w:color w:val="002060"/>
        </w:rPr>
      </w:pPr>
      <w:proofErr w:type="gramStart"/>
      <w:r w:rsidRPr="00D0749E">
        <w:rPr>
          <w:color w:val="002060"/>
        </w:rPr>
        <w:t xml:space="preserve">За свою работу я награждена Благодарственным письмом Тульской областной Думы  в 2014 году, в 2013 году стала стипендиатом главы администрации муниципального образования </w:t>
      </w:r>
      <w:proofErr w:type="spellStart"/>
      <w:r w:rsidRPr="00D0749E">
        <w:rPr>
          <w:color w:val="002060"/>
        </w:rPr>
        <w:t>Узловский</w:t>
      </w:r>
      <w:proofErr w:type="spellEnd"/>
      <w:r w:rsidRPr="00D0749E">
        <w:rPr>
          <w:color w:val="002060"/>
        </w:rPr>
        <w:t xml:space="preserve"> район</w:t>
      </w:r>
      <w:r w:rsidR="009812FA" w:rsidRPr="00D0749E">
        <w:rPr>
          <w:color w:val="002060"/>
        </w:rPr>
        <w:t xml:space="preserve"> и в ноябре  2014 года награждена грамотой директора школы, Воробьёва Бориса Николаевича, за внедрение в образовательный процесс новых педагогических технологий форм и методов обучения, творческий подход к воспитанию нового поколения и в связи с 35-летним юбилеем</w:t>
      </w:r>
      <w:proofErr w:type="gramEnd"/>
      <w:r w:rsidR="009812FA" w:rsidRPr="00D0749E">
        <w:rPr>
          <w:color w:val="002060"/>
        </w:rPr>
        <w:t xml:space="preserve"> школы.</w:t>
      </w:r>
    </w:p>
    <w:p w:rsidR="009812FA" w:rsidRPr="00D0749E" w:rsidRDefault="009812FA" w:rsidP="00D0749E">
      <w:pPr>
        <w:spacing w:after="0" w:line="360" w:lineRule="auto"/>
        <w:ind w:firstLine="397"/>
        <w:jc w:val="both"/>
        <w:rPr>
          <w:color w:val="002060"/>
        </w:rPr>
      </w:pPr>
      <w:r w:rsidRPr="00D0749E">
        <w:rPr>
          <w:color w:val="002060"/>
        </w:rPr>
        <w:t>Мы с моими учениками не собираемся останавливаться на достигнутом, мы совершенствуемся в различных техниках рисования, искусстве росписи по дереву и умении представить себя и свое искусство людям.</w:t>
      </w:r>
    </w:p>
    <w:p w:rsidR="007B3F8B" w:rsidRPr="00D0749E" w:rsidRDefault="007B3F8B" w:rsidP="00D0749E">
      <w:pPr>
        <w:spacing w:after="0" w:line="360" w:lineRule="auto"/>
        <w:ind w:firstLine="397"/>
        <w:jc w:val="both"/>
        <w:rPr>
          <w:color w:val="002060"/>
        </w:rPr>
      </w:pPr>
    </w:p>
    <w:p w:rsidR="00B37F11" w:rsidRPr="00D0749E" w:rsidRDefault="00B37F11" w:rsidP="00D0749E">
      <w:pPr>
        <w:spacing w:after="0" w:line="360" w:lineRule="auto"/>
        <w:ind w:firstLine="397"/>
        <w:jc w:val="both"/>
        <w:rPr>
          <w:color w:val="002060"/>
        </w:rPr>
      </w:pPr>
    </w:p>
    <w:p w:rsidR="00814F83" w:rsidRPr="00D0749E" w:rsidRDefault="00814F83" w:rsidP="00D0749E">
      <w:pPr>
        <w:spacing w:after="0" w:line="360" w:lineRule="auto"/>
        <w:ind w:firstLine="397"/>
        <w:jc w:val="both"/>
        <w:rPr>
          <w:color w:val="002060"/>
        </w:rPr>
      </w:pPr>
    </w:p>
    <w:sectPr w:rsidR="00814F83" w:rsidRPr="00D0749E" w:rsidSect="00D0749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34B59"/>
    <w:multiLevelType w:val="hybridMultilevel"/>
    <w:tmpl w:val="A9DAC2C2"/>
    <w:lvl w:ilvl="0" w:tplc="320434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F83"/>
    <w:rsid w:val="00072A8F"/>
    <w:rsid w:val="004106D2"/>
    <w:rsid w:val="0041249A"/>
    <w:rsid w:val="004874F6"/>
    <w:rsid w:val="0062129D"/>
    <w:rsid w:val="007B3F8B"/>
    <w:rsid w:val="00814F83"/>
    <w:rsid w:val="0082439B"/>
    <w:rsid w:val="00850B68"/>
    <w:rsid w:val="00851ADA"/>
    <w:rsid w:val="009812FA"/>
    <w:rsid w:val="00A24629"/>
    <w:rsid w:val="00B06E81"/>
    <w:rsid w:val="00B37F11"/>
    <w:rsid w:val="00B7347C"/>
    <w:rsid w:val="00D0749E"/>
    <w:rsid w:val="00D9374F"/>
    <w:rsid w:val="00E906BB"/>
    <w:rsid w:val="00EE3123"/>
    <w:rsid w:val="00FA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A8F"/>
    <w:pPr>
      <w:ind w:firstLine="709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B06E81"/>
    <w:pPr>
      <w:ind w:left="1066" w:firstLine="0"/>
      <w:jc w:val="center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72A8F"/>
    <w:pPr>
      <w:jc w:val="center"/>
      <w:outlineLvl w:val="1"/>
    </w:pPr>
    <w:rPr>
      <w:b/>
    </w:rPr>
  </w:style>
  <w:style w:type="paragraph" w:styleId="3">
    <w:name w:val="heading 3"/>
    <w:basedOn w:val="2"/>
    <w:next w:val="a"/>
    <w:link w:val="30"/>
    <w:uiPriority w:val="9"/>
    <w:unhideWhenUsed/>
    <w:qFormat/>
    <w:rsid w:val="00072A8F"/>
    <w:pPr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072A8F"/>
    <w:pPr>
      <w:outlineLvl w:val="3"/>
    </w:pPr>
    <w:rPr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072A8F"/>
    <w:pPr>
      <w:contextualSpacing/>
    </w:pPr>
  </w:style>
  <w:style w:type="character" w:customStyle="1" w:styleId="10">
    <w:name w:val="Заголовок 1 Знак"/>
    <w:basedOn w:val="a1"/>
    <w:link w:val="1"/>
    <w:uiPriority w:val="9"/>
    <w:rsid w:val="00B06E81"/>
    <w:rPr>
      <w:rFonts w:ascii="Times New Roman" w:hAnsi="Times New Roman" w:cs="Times New Roman"/>
      <w:b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072A8F"/>
    <w:rPr>
      <w:rFonts w:ascii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072A8F"/>
    <w:rPr>
      <w:rFonts w:ascii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072A8F"/>
    <w:rPr>
      <w:rFonts w:ascii="Times New Roman" w:hAnsi="Times New Roman" w:cs="Times New Roman"/>
      <w:i/>
      <w:sz w:val="28"/>
      <w:szCs w:val="28"/>
    </w:rPr>
  </w:style>
  <w:style w:type="character" w:styleId="a4">
    <w:name w:val="Intense Emphasis"/>
    <w:uiPriority w:val="21"/>
    <w:qFormat/>
    <w:rsid w:val="00072A8F"/>
    <w:rPr>
      <w:b/>
      <w:i/>
    </w:rPr>
  </w:style>
  <w:style w:type="paragraph" w:styleId="a5">
    <w:name w:val="Balloon Text"/>
    <w:basedOn w:val="a"/>
    <w:link w:val="a6"/>
    <w:uiPriority w:val="99"/>
    <w:semiHidden/>
    <w:unhideWhenUsed/>
    <w:rsid w:val="00D07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07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A8F"/>
    <w:pPr>
      <w:ind w:firstLine="709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B06E81"/>
    <w:pPr>
      <w:ind w:left="1066" w:firstLine="0"/>
      <w:jc w:val="center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72A8F"/>
    <w:pPr>
      <w:jc w:val="center"/>
      <w:outlineLvl w:val="1"/>
    </w:pPr>
    <w:rPr>
      <w:b/>
    </w:rPr>
  </w:style>
  <w:style w:type="paragraph" w:styleId="3">
    <w:name w:val="heading 3"/>
    <w:basedOn w:val="2"/>
    <w:next w:val="a"/>
    <w:link w:val="30"/>
    <w:uiPriority w:val="9"/>
    <w:unhideWhenUsed/>
    <w:qFormat/>
    <w:rsid w:val="00072A8F"/>
    <w:pPr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072A8F"/>
    <w:pPr>
      <w:outlineLvl w:val="3"/>
    </w:pPr>
    <w:rPr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072A8F"/>
    <w:pPr>
      <w:contextualSpacing/>
    </w:pPr>
  </w:style>
  <w:style w:type="character" w:customStyle="1" w:styleId="10">
    <w:name w:val="Заголовок 1 Знак"/>
    <w:basedOn w:val="a1"/>
    <w:link w:val="1"/>
    <w:uiPriority w:val="9"/>
    <w:rsid w:val="00B06E81"/>
    <w:rPr>
      <w:rFonts w:ascii="Times New Roman" w:hAnsi="Times New Roman" w:cs="Times New Roman"/>
      <w:b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072A8F"/>
    <w:rPr>
      <w:rFonts w:ascii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072A8F"/>
    <w:rPr>
      <w:rFonts w:ascii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072A8F"/>
    <w:rPr>
      <w:rFonts w:ascii="Times New Roman" w:hAnsi="Times New Roman" w:cs="Times New Roman"/>
      <w:i/>
      <w:sz w:val="28"/>
      <w:szCs w:val="28"/>
    </w:rPr>
  </w:style>
  <w:style w:type="character" w:styleId="a4">
    <w:name w:val="Intense Emphasis"/>
    <w:uiPriority w:val="21"/>
    <w:qFormat/>
    <w:rsid w:val="00072A8F"/>
    <w:rPr>
      <w:b/>
      <w:i/>
    </w:rPr>
  </w:style>
  <w:style w:type="paragraph" w:styleId="a5">
    <w:name w:val="Balloon Text"/>
    <w:basedOn w:val="a"/>
    <w:link w:val="a6"/>
    <w:uiPriority w:val="99"/>
    <w:semiHidden/>
    <w:unhideWhenUsed/>
    <w:rsid w:val="00D07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07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76;&#1084;&#1080;&#1085;&#1080;&#1089;&#1090;&#1088;&#1072;&#1090;&#1086;&#1088;\Documents\Doc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Doc2</Template>
  <TotalTime>103</TotalTime>
  <Pages>1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8</cp:revision>
  <cp:lastPrinted>2014-11-20T17:26:00Z</cp:lastPrinted>
  <dcterms:created xsi:type="dcterms:W3CDTF">2014-11-20T13:40:00Z</dcterms:created>
  <dcterms:modified xsi:type="dcterms:W3CDTF">2014-11-20T20:08:00Z</dcterms:modified>
</cp:coreProperties>
</file>