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D2" w:rsidRPr="003339E3" w:rsidRDefault="004666D2" w:rsidP="00174F2C">
      <w:pPr>
        <w:spacing w:after="0"/>
        <w:jc w:val="center"/>
        <w:rPr>
          <w:rFonts w:ascii="Times New Roman" w:hAnsi="Times New Roman"/>
          <w:b/>
          <w:color w:val="0070C0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c-m-textwithimage-image-9533428197" o:spid="_x0000_s1026" type="#_x0000_t75" alt="https://image.jimcdn.com/app/cms/image/transf/dimension=75x1024:format=gif/path/s5a9ad27e4dccc44c/image/i60e857e96722f6a6/version/1402603827/image.gif" style="position:absolute;left:0;text-align:left;margin-left:-25.05pt;margin-top:-28.95pt;width:60.95pt;height:103.5pt;z-index:251658240;visibility:visible" wrapcoords="12226 0 7442 626 5316 10017 3189 13148 3189 14713 -532 20035 -532 21287 17542 21287 19669 21287 21795 20661 21795 20035 18074 13148 16479 11270 12226 10017 16479 10017 17011 8452 14353 5009 18605 3443 18605 2191 14884 0 12226 0">
            <v:imagedata r:id="rId4" o:title=""/>
            <w10:wrap type="through"/>
          </v:shape>
        </w:pict>
      </w:r>
      <w:r w:rsidRPr="00174F2C">
        <w:rPr>
          <w:rFonts w:ascii="Times New Roman" w:hAnsi="Times New Roman"/>
          <w:b/>
          <w:sz w:val="28"/>
          <w:szCs w:val="28"/>
        </w:rPr>
        <w:t>Оценивание учащихся на уроках физической культуры</w:t>
      </w:r>
    </w:p>
    <w:p w:rsidR="004666D2" w:rsidRPr="003339E3" w:rsidRDefault="004666D2" w:rsidP="003339E3">
      <w:pPr>
        <w:spacing w:after="0"/>
        <w:rPr>
          <w:rFonts w:ascii="Times New Roman" w:hAnsi="Times New Roman"/>
          <w:color w:val="0070C0"/>
          <w:sz w:val="28"/>
          <w:szCs w:val="28"/>
        </w:rPr>
      </w:pPr>
      <w:r w:rsidRPr="003339E3">
        <w:rPr>
          <w:rFonts w:ascii="Times New Roman" w:hAnsi="Times New Roman"/>
          <w:color w:val="0070C0"/>
          <w:sz w:val="28"/>
          <w:szCs w:val="28"/>
        </w:rPr>
        <w:t xml:space="preserve">   </w:t>
      </w:r>
    </w:p>
    <w:p w:rsidR="004666D2" w:rsidRPr="003339E3" w:rsidRDefault="004666D2" w:rsidP="003339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9E3">
        <w:rPr>
          <w:rFonts w:ascii="Times New Roman" w:hAnsi="Times New Roman"/>
          <w:b/>
          <w:sz w:val="28"/>
          <w:szCs w:val="28"/>
        </w:rPr>
        <w:t>Текущее оценивание:</w:t>
      </w:r>
    </w:p>
    <w:p w:rsidR="004666D2" w:rsidRPr="003339E3" w:rsidRDefault="004666D2" w:rsidP="003339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>Оценивание учащихся 2-11 классов происходит по 5-балльной системе.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>Оценивание учащихся 1 класса – словесное.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339E3">
        <w:rPr>
          <w:rFonts w:ascii="Times New Roman" w:hAnsi="Times New Roman"/>
          <w:b/>
          <w:sz w:val="28"/>
          <w:szCs w:val="28"/>
        </w:rPr>
        <w:t>Оценка по физической культуре во 2-4 классах</w:t>
      </w:r>
      <w:r w:rsidRPr="003339E3">
        <w:rPr>
          <w:rFonts w:ascii="Times New Roman" w:hAnsi="Times New Roman"/>
          <w:sz w:val="28"/>
          <w:szCs w:val="28"/>
        </w:rPr>
        <w:t xml:space="preserve">   должна складываться главным образом из качественных критериев уровня достижений обучающегося. К ним относятся: качество овладения программным материалом, включающим теоретические и методические знания; способы двигательной, физкультурно-оздоровительной и спортивной деятельности (стандарт по физической культуре). Особого внимания при оценке должны заслуживать систематичность и регулярность занятий физическими упражнениями и интерес, проявляемый при этом, умение самостоятельно заниматься и уровень знаний в области физической культуры. Оценивая достижения обучающихся, следует ориентироваться на индивидуальные темпы продвижения в развитии их двигательных способностей, а не на выполнение усредненных учебных количественных нормативов.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339E3">
        <w:rPr>
          <w:rFonts w:ascii="Times New Roman" w:hAnsi="Times New Roman"/>
          <w:b/>
          <w:sz w:val="28"/>
          <w:szCs w:val="28"/>
        </w:rPr>
        <w:t>Оценка успеваемости  в 5-11 классах</w:t>
      </w:r>
      <w:r w:rsidRPr="003339E3">
        <w:rPr>
          <w:rFonts w:ascii="Times New Roman" w:hAnsi="Times New Roman"/>
          <w:sz w:val="28"/>
          <w:szCs w:val="28"/>
        </w:rPr>
        <w:t xml:space="preserve"> включает в себя качественные и количественные показатели: уровень соответствующих знаний, степень владения двигательными умениями и навыками, знания и умения осуществлять физкультурно-оздоровительную и спортивную деятельность, выполнение спортивных нормативов (стандарт).При оценивании в большей мере  учитывать не столько высокий исходный уровень  (что само по себе свидетельствует чаще всего о хороших природных задатках), сколько индивидуальные темпы  продвижения обучающегося в развитии своих двигательных способностей, поощрять его стремление к самосовершенствованию, к углублению знаний и ведению здорового образа жизни.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339E3">
        <w:rPr>
          <w:rFonts w:ascii="Times New Roman" w:hAnsi="Times New Roman"/>
          <w:b/>
          <w:sz w:val="28"/>
          <w:szCs w:val="28"/>
        </w:rPr>
        <w:t>При оценивании обучающихся, отнесенных по состоянию здоровья к подготовительной группе</w:t>
      </w:r>
      <w:r w:rsidRPr="003339E3">
        <w:rPr>
          <w:rFonts w:ascii="Times New Roman" w:hAnsi="Times New Roman"/>
          <w:sz w:val="28"/>
          <w:szCs w:val="28"/>
        </w:rPr>
        <w:t>, учитываются некоторые ограничения в объеме и интенсивности физических нагрузок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b/>
          <w:sz w:val="28"/>
          <w:szCs w:val="28"/>
        </w:rPr>
        <w:t>Основной акцент в оценивании учебных достижений обучающихся, имеющих выраженные отклонения в состоянии здоровья</w:t>
      </w:r>
      <w:r w:rsidRPr="003339E3">
        <w:rPr>
          <w:rFonts w:ascii="Times New Roman" w:hAnsi="Times New Roman"/>
          <w:sz w:val="28"/>
          <w:szCs w:val="28"/>
        </w:rPr>
        <w:t xml:space="preserve"> (специальная группа), должен быть сделан на стойкой их мотивации к занятиям физическими упражнениями и динамике их физических возможностей. При самых незначительных положительных изменениях в физических возможностях обучающихся, которые обязательно должны быть замечены учителем и сообщены обучающемуся (родителям), выставляется положительная отметка. Положительная отметка должна быть выставлена также обучающемуся, который не продемонстрировал существенных сдвигов в формировании навыков, умений и развитии физических качеств, но регулярно посещал занятия по физической культуре, старательно выполнял задания учителя, овладел доступными ему навыками самостоятельных занятий оздоровительной или корригирующей гимнастики, необходимыми знаниями в области физической культуры. 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  <w:r w:rsidRPr="003339E3">
        <w:rPr>
          <w:rFonts w:ascii="Times New Roman" w:hAnsi="Times New Roman"/>
          <w:b/>
          <w:sz w:val="28"/>
          <w:szCs w:val="28"/>
        </w:rPr>
        <w:t>Итоговое оценивание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>Итоговое оценивание происходит на основе текущих оценок, полученных учеником в течение четверти (полугодия).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>Количество текущих оценок для выставления итоговой оценки – не менее 5.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b/>
          <w:sz w:val="28"/>
          <w:szCs w:val="28"/>
        </w:rPr>
        <w:t>Итоговая оценка</w:t>
      </w:r>
      <w:r w:rsidRPr="003339E3">
        <w:rPr>
          <w:rFonts w:ascii="Times New Roman" w:hAnsi="Times New Roman"/>
          <w:sz w:val="28"/>
          <w:szCs w:val="28"/>
        </w:rPr>
        <w:t xml:space="preserve"> выставляется обучающимся за овладение темы, раздела, за четверть (в старших классах – за полугодие), за учебный год. Она включает в себя текущие оценки, полученные учащимися за овладение всеми составляющими успеваемости: знаниями, двигательными умениями и навыками, а также отражает сдвиги в развитии физических способностей, умений осуществлять физкультурно-оздоровительную деятельность.</w:t>
      </w:r>
    </w:p>
    <w:p w:rsidR="004666D2" w:rsidRPr="003339E3" w:rsidRDefault="004666D2" w:rsidP="003339E3">
      <w:pPr>
        <w:spacing w:after="0"/>
        <w:rPr>
          <w:rFonts w:ascii="Times New Roman" w:hAnsi="Times New Roman"/>
          <w:sz w:val="28"/>
          <w:szCs w:val="28"/>
        </w:rPr>
      </w:pPr>
      <w:r w:rsidRPr="003339E3">
        <w:rPr>
          <w:rFonts w:ascii="Times New Roman" w:hAnsi="Times New Roman"/>
          <w:sz w:val="28"/>
          <w:szCs w:val="28"/>
        </w:rPr>
        <w:t xml:space="preserve"> </w:t>
      </w: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3339E3">
        <w:rPr>
          <w:rFonts w:ascii="Times New Roman" w:hAnsi="Times New Roman"/>
          <w:b/>
          <w:sz w:val="28"/>
          <w:szCs w:val="28"/>
        </w:rPr>
        <w:t>В аттестаты об основном общем образовании и среднем (полном) общем образовании обязательно выставляется отметка по физической культуре.</w:t>
      </w: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Pr="00174F2C" w:rsidRDefault="004666D2" w:rsidP="00174F2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174F2C">
        <w:rPr>
          <w:rFonts w:ascii="Times New Roman" w:hAnsi="Times New Roman"/>
          <w:b/>
          <w:bCs/>
          <w:iCs/>
          <w:sz w:val="28"/>
          <w:szCs w:val="28"/>
          <w:lang w:eastAsia="ru-RU"/>
        </w:rPr>
        <w:t>Критерии оценивания учащихся на уроках физической культуры</w:t>
      </w:r>
    </w:p>
    <w:p w:rsidR="004666D2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Учащиеся оцениваются на уроках физической культуры – 5 (отлично), в зависимости от следующих конкретных условий.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1.  Имеет с собой спортивную форму в полном соответствии с погодными условиями, видом спортивного занятия или урока.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2.    Выполняет все требованиям техники безопасности и правила поведения в спортивных залах и на стадионе.  Соблюдает гигиенические правила и охрану труда при выполнении спортивных упражнений занятий.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3.  Учащийся, имеющий выраженные отклонения в состоянии здоровья, при этом   стойко мотивирован к занятиям физическими упражнениями. Есть существенные положительные изменения в физических возможностях обучающихся, которые замечены учителем.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4.    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 Успешно сдаёт или подтверждает все требуемые на уроках нормативы по физической культуре, для своего возраста.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5. Выполняет все теоретические или иные задания учителя, овладел   доступными   ему   навыками   самостоятельных занятий оздоровительной или корригирующей гимнастики, оказание посильной помощи в судействе школьных соревнований между классами или организации классных спортивных мероприятий, а также необходимыми навыками и знаниями теоретическими и практическими знаниями в области физической культуры.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Учащиеся оцениваются на уроках физической культуры – </w:t>
      </w:r>
      <w:r w:rsidRPr="003339E3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4 (хорошо</w:t>
      </w:r>
      <w:r w:rsidRPr="003339E3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)</w:t>
      </w: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, в зависимости от следующих конкретных условий.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1.  Имеет с собой спортивную форму в полном соответствии с погодными условиями, видом спортивного занятия или урока.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2.    Выполняет все требованиям техники безопасности и правила поведения в спортивных залах и на стадионе.  Соблюдает гигиенические требования и охрану труда при выполнении спортивных упражнений занятий.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3.  Учащийся, имеющий выраженные отклонения в состоянии здоровья, при этом   мотивирован к занятиям физическими упражнениями. Есть положительные изменения в физических возможностях обучающихся, которые замечены учителем.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4.    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Успешно сдаёт или подтверждает 80% всех требуемых на уроках нормативов по физической культуре, для своего возраста.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5. Выполняет все теоретические или иные задания учителя, овладел   доступными   ему   навыками   самостоятельных занятий оздоровительной или корригирующей гимнастики, оказание посильной помощи в судействе или организации урока, а также необходимыми теоретическими и практическими знаниями в области физической культуры.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Учащиеся оцениваютс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я на уроках физической культуры </w:t>
      </w:r>
      <w:r w:rsidRPr="003339E3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39E3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3 (удовлетворительно)</w:t>
      </w: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, в зависимости от следующих конкретных условий.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1.    Имеет с собой спортивную форму в не полном соответствии с погодными условиями, видом спортивного занятия или урока.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2.    Выполняет все требованиям техники безопасности и правила поведения в спортивных залах и на стадионе.  Соблюдает гигиенические требования и охрану труда при выполнении спортивных упражнений занятий.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3.  Учащийся, имеющий выраженные отклонения в состоянии здоровья, при этом старателен, мотивирован к занятиям физическими упражнениями, есть незначительные, но положительные изменения в физических возможностях обучающегося, которые могут быть замечены учителем физической культуры.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4. Продемонстрировал несущественные сдвиги в формировании навыков, умений и в развитии физических или морально-волевых качеств в течение полугодия.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5. Частично выполняет все теоретические или иные задания учителя, навыками самостоятельных занятий оздоровительной или корригирующей гимнастики, необходимыми теоретическими и практическими знаниями в области физической культуры.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4666D2" w:rsidRPr="003339E3" w:rsidRDefault="004666D2" w:rsidP="003339E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Учащиеся оцениваются на уроках физической культуры -  </w:t>
      </w:r>
      <w:r w:rsidRPr="003339E3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2 (неудовлетворительно)</w:t>
      </w:r>
      <w:r w:rsidRPr="003339E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, в зависимости от следующих конкретных условий: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1. Не имеет с собой спортивной формы в соответствии с погодными условиями, видом спортивного занятия или урока.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2.    Не выполняет требования техники безопасности и охраны труда на уроках физической культуры.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3.  Учащийся, не имеющий выраженных отклонений в состоянии здоровья, при этом не имеет стойкой мотивации к занятиям физическими упражнениями. Нет положительных изменений в физических возможностях обучающегося, которые должны быть замечены учителем физической культуры.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4.  Не продемонстрировал существенных сдвигов в формировании навыков, умений и в развитии физических или морально-волевых качеств.  </w:t>
      </w:r>
    </w:p>
    <w:p w:rsidR="004666D2" w:rsidRPr="003339E3" w:rsidRDefault="004666D2" w:rsidP="003339E3">
      <w:pPr>
        <w:shd w:val="clear" w:color="auto" w:fill="FFFFFF"/>
        <w:spacing w:after="0" w:line="240" w:lineRule="auto"/>
        <w:ind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339E3">
        <w:rPr>
          <w:rFonts w:ascii="Times New Roman" w:hAnsi="Times New Roman"/>
          <w:color w:val="000000"/>
          <w:sz w:val="28"/>
          <w:szCs w:val="28"/>
          <w:lang w:eastAsia="ru-RU"/>
        </w:rPr>
        <w:t>5. Не выполнял теоретические или иные задания учителя, не овладел доступными   ему   навыками   самостоятельных   занятий оздоровительной или корригирующей гимнастики, необходимыми теоретическими и практическими знаниями в области физической культуры.</w:t>
      </w: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66D2" w:rsidRDefault="004666D2" w:rsidP="003339E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66D2" w:rsidRPr="00174F2C" w:rsidRDefault="004666D2" w:rsidP="00174F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74F2C">
        <w:rPr>
          <w:rFonts w:ascii="Times New Roman" w:hAnsi="Times New Roman"/>
          <w:b/>
          <w:sz w:val="28"/>
          <w:szCs w:val="28"/>
        </w:rPr>
        <w:t>Оценивание обучающихся, освобождённых от занятий по физической культуре по болезни или после неё</w:t>
      </w:r>
    </w:p>
    <w:p w:rsidR="004666D2" w:rsidRPr="003339E3" w:rsidRDefault="004666D2" w:rsidP="003339E3">
      <w:pPr>
        <w:pStyle w:val="NormalWeb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>
        <w:rPr>
          <w:rStyle w:val="Strong"/>
          <w:rFonts w:ascii="Arial" w:hAnsi="Arial" w:cs="Arial"/>
          <w:b w:val="0"/>
          <w:bCs w:val="0"/>
          <w:color w:val="000000"/>
        </w:rPr>
        <w:tab/>
        <w:t> </w:t>
      </w:r>
      <w:r w:rsidRPr="003339E3">
        <w:rPr>
          <w:rStyle w:val="Strong"/>
          <w:b w:val="0"/>
          <w:bCs w:val="0"/>
          <w:color w:val="000000"/>
          <w:sz w:val="28"/>
          <w:szCs w:val="28"/>
        </w:rPr>
        <w:t>Если ученик освобожден от занятий по физической культуре по болезни или после нее, оценива</w:t>
      </w:r>
      <w:r>
        <w:rPr>
          <w:rStyle w:val="Strong"/>
          <w:b w:val="0"/>
          <w:bCs w:val="0"/>
          <w:color w:val="000000"/>
          <w:sz w:val="28"/>
          <w:szCs w:val="28"/>
        </w:rPr>
        <w:t>ние проводится по разделу "Теоре</w:t>
      </w:r>
      <w:r w:rsidRPr="003339E3">
        <w:rPr>
          <w:rStyle w:val="Strong"/>
          <w:b w:val="0"/>
          <w:bCs w:val="0"/>
          <w:color w:val="000000"/>
          <w:sz w:val="28"/>
          <w:szCs w:val="28"/>
        </w:rPr>
        <w:t>тические знания" в виде устного опроса, тестирования или написания сообщений (2-3 класс в объеме 2 страницы), докладов (4-5 кл. в объеме 3 страницы), рефератов (6-11 кл. в объеме 5-7 страниц).</w:t>
      </w:r>
    </w:p>
    <w:p w:rsidR="004666D2" w:rsidRPr="00174F2C" w:rsidRDefault="004666D2" w:rsidP="003339E3">
      <w:pPr>
        <w:pStyle w:val="NormalWeb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3339E3">
        <w:rPr>
          <w:rStyle w:val="Strong"/>
          <w:b w:val="0"/>
          <w:bCs w:val="0"/>
          <w:color w:val="000000"/>
          <w:sz w:val="28"/>
          <w:szCs w:val="28"/>
        </w:rPr>
        <w:t> </w:t>
      </w:r>
      <w:r w:rsidRPr="003339E3">
        <w:rPr>
          <w:color w:val="000000"/>
          <w:sz w:val="28"/>
          <w:szCs w:val="28"/>
        </w:rPr>
        <w:t>        Годовая отметка по физической культуре выставляется на основании четвертных (полугодовых), а четвертные (полугодовые) отметки – на основании текущих, которых должно быть не менее 5 в четверти (полугодии).</w:t>
      </w:r>
    </w:p>
    <w:p w:rsidR="004666D2" w:rsidRPr="00174F2C" w:rsidRDefault="004666D2" w:rsidP="00174F2C">
      <w:pPr>
        <w:pStyle w:val="NormalWeb"/>
        <w:shd w:val="clear" w:color="auto" w:fill="FFFFFF"/>
        <w:spacing w:before="0" w:beforeAutospacing="0" w:after="0" w:afterAutospacing="0" w:line="315" w:lineRule="atLeast"/>
        <w:jc w:val="center"/>
        <w:rPr>
          <w:b/>
          <w:sz w:val="28"/>
          <w:szCs w:val="28"/>
        </w:rPr>
      </w:pPr>
      <w:r w:rsidRPr="00174F2C">
        <w:rPr>
          <w:b/>
          <w:sz w:val="28"/>
          <w:szCs w:val="28"/>
        </w:rPr>
        <w:t>Критерии оценивания теоретических знаний</w:t>
      </w:r>
    </w:p>
    <w:p w:rsidR="004666D2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BE78B0">
        <w:rPr>
          <w:color w:val="000000"/>
          <w:sz w:val="28"/>
          <w:szCs w:val="28"/>
        </w:rPr>
        <w:t xml:space="preserve">При оценивании знаний по предмету «Физическая культура» учитываются такие показатели: глубина, полнота, аргументированность, умение использовать их применительно к конкретным случаям и занятиям физическими упражнениями. </w:t>
      </w:r>
    </w:p>
    <w:p w:rsidR="004666D2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color w:val="000000"/>
          <w:sz w:val="28"/>
          <w:szCs w:val="28"/>
        </w:rPr>
      </w:pPr>
      <w:r w:rsidRPr="00BE78B0">
        <w:rPr>
          <w:color w:val="000000"/>
          <w:sz w:val="28"/>
          <w:szCs w:val="28"/>
        </w:rPr>
        <w:t xml:space="preserve">      С целью проверки знаний используются следующие методы: опрос, тестирование.</w:t>
      </w:r>
    </w:p>
    <w:tbl>
      <w:tblPr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2393"/>
        <w:gridCol w:w="2333"/>
        <w:gridCol w:w="3186"/>
        <w:gridCol w:w="1563"/>
      </w:tblGrid>
      <w:tr w:rsidR="004666D2" w:rsidRPr="00B44F77" w:rsidTr="00BE78B0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Оценка 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Оценка 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Оценка 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Оценка 2 </w:t>
            </w:r>
          </w:p>
        </w:tc>
      </w:tr>
      <w:tr w:rsidR="004666D2" w:rsidRPr="00B44F77" w:rsidTr="00BE78B0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За ответ, в котором учащийся демонстрирует глубокое понимание сущности материала; логично его излагает, используя в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 тот же ответ, если в нем содержатся небольшие неточности и незначительные ошибки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 ответ, в котором отсутствует логическая последовательность, имеются пробелы в знании материала, нет должной аргументации и умения использовать знания на практике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66D2" w:rsidRPr="00BE78B0" w:rsidRDefault="004666D2" w:rsidP="00BE78B0">
            <w:pPr>
              <w:spacing w:after="0" w:line="315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78B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 незнание материала программы</w:t>
            </w:r>
          </w:p>
        </w:tc>
      </w:tr>
    </w:tbl>
    <w:p w:rsidR="004666D2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color w:val="000000"/>
          <w:sz w:val="28"/>
          <w:szCs w:val="28"/>
        </w:rPr>
      </w:pPr>
    </w:p>
    <w:p w:rsidR="004666D2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b/>
          <w:color w:val="0070C0"/>
          <w:sz w:val="28"/>
          <w:szCs w:val="28"/>
        </w:rPr>
      </w:pPr>
    </w:p>
    <w:p w:rsidR="004666D2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b/>
          <w:color w:val="0070C0"/>
          <w:sz w:val="28"/>
          <w:szCs w:val="28"/>
        </w:rPr>
      </w:pPr>
    </w:p>
    <w:p w:rsidR="004666D2" w:rsidRPr="00174F2C" w:rsidRDefault="004666D2" w:rsidP="00174F2C">
      <w:pPr>
        <w:pStyle w:val="NormalWeb"/>
        <w:shd w:val="clear" w:color="auto" w:fill="FFFFFF"/>
        <w:spacing w:before="0" w:beforeAutospacing="0" w:after="0" w:line="315" w:lineRule="atLeast"/>
        <w:jc w:val="center"/>
        <w:rPr>
          <w:b/>
          <w:sz w:val="28"/>
          <w:szCs w:val="28"/>
        </w:rPr>
      </w:pPr>
      <w:r w:rsidRPr="00174F2C">
        <w:rPr>
          <w:b/>
          <w:sz w:val="28"/>
          <w:szCs w:val="28"/>
        </w:rPr>
        <w:t xml:space="preserve">Требования к выполнению </w:t>
      </w:r>
      <w:r>
        <w:rPr>
          <w:b/>
          <w:sz w:val="28"/>
          <w:szCs w:val="28"/>
        </w:rPr>
        <w:t>реферата по физической культуре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Рефераты по физической культуре пишут обучающиеся, отнесенные к специальной медицинской группе и освобожденные от занятий по физической культуре по болезни или после неё.   Реферат является самостоятельной работой ученика, выполняется в течение четверти. 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    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      </w:t>
      </w:r>
      <w:r w:rsidRPr="00BE78B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 реферата: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 провести углублённое изучение проблемы, гипотезы, или выбранного вида спорта.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  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Правильно сформулировать тему реферата (согласно с учителем)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2)  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Составить план реферата, который должен как можно полнее раскрыть тему теоретической или исследовательской работы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    Примерный план.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1)  В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вводной части – ответить на вопрос: почему эта тема так важна для общества и тебя лично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2)  Краткая характеристика вида спорта или оздоровительной системы, её особенности, разновидности и основные правила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3)  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История развития и состояние на сегодняшний день, достижения и перспективы развития в будущем (школы, город, Россия, мир + выбор, олимпийские достижения – обязательно!)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4)  </w:t>
      </w: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Значение данного вида спорта или оздоровительной системы для развития у спортсменов: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а) физических качеств (быстроты, выносливости и т.п.).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б) основы техники или системы упражнений по данному виду спорта.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в) развитие психологических, эстетических, нравственных (личностных) качеств.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г) основы тактических действий при взаимодействии, играя в нападении и защите.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д) требования по технике безопасности при проведении самостоятельных занятий и тренировок, и на соревнованиях данного вида спорта.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5) Заключение: значение данного вида спорта (системы упражнений) для физического и личностного развития. Достижения школы (команды, личностные достижения, планы на будущее).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6) Исследование через анкету: насколько популярен данный вид спорта (система упражнений) среди учеников вашего класса (параллели) и выясните причины высокой/низкой популярности данного вида спорта (системы упражнений). 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E78B0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666D2" w:rsidRPr="00BE78B0" w:rsidRDefault="004666D2" w:rsidP="00BE78B0">
      <w:pPr>
        <w:shd w:val="clear" w:color="auto" w:fill="FFFFFF"/>
        <w:spacing w:after="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BE78B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Выполнение реферата на оценку 5 предполагает обязательное выполнение 6-ого пункта.</w:t>
      </w:r>
    </w:p>
    <w:p w:rsidR="004666D2" w:rsidRPr="00BE78B0" w:rsidRDefault="004666D2" w:rsidP="00BE78B0">
      <w:pPr>
        <w:pStyle w:val="NormalWeb"/>
        <w:shd w:val="clear" w:color="auto" w:fill="FFFFFF"/>
        <w:spacing w:before="0" w:beforeAutospacing="0" w:after="0" w:line="315" w:lineRule="atLeast"/>
        <w:rPr>
          <w:b/>
          <w:color w:val="0070C0"/>
          <w:sz w:val="28"/>
          <w:szCs w:val="28"/>
        </w:rPr>
      </w:pPr>
    </w:p>
    <w:sectPr w:rsidR="004666D2" w:rsidRPr="00BE78B0" w:rsidSect="0067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39E3"/>
    <w:rsid w:val="00023325"/>
    <w:rsid w:val="00174F2C"/>
    <w:rsid w:val="003339E3"/>
    <w:rsid w:val="004666D2"/>
    <w:rsid w:val="0067032F"/>
    <w:rsid w:val="00B44F77"/>
    <w:rsid w:val="00BE78B0"/>
    <w:rsid w:val="00C77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2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3339E3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3339E3"/>
    <w:rPr>
      <w:rFonts w:cs="Times New Roman"/>
      <w:i/>
      <w:iCs/>
    </w:rPr>
  </w:style>
  <w:style w:type="paragraph" w:styleId="NormalWeb">
    <w:name w:val="Normal (Web)"/>
    <w:basedOn w:val="Normal"/>
    <w:uiPriority w:val="99"/>
    <w:semiHidden/>
    <w:rsid w:val="003339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92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6</Pages>
  <Words>1747</Words>
  <Characters>9963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</cp:revision>
  <dcterms:created xsi:type="dcterms:W3CDTF">2017-10-19T18:24:00Z</dcterms:created>
  <dcterms:modified xsi:type="dcterms:W3CDTF">2019-11-22T17:55:00Z</dcterms:modified>
</cp:coreProperties>
</file>