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10A" w:rsidRPr="007F6CEF" w:rsidRDefault="001D310A" w:rsidP="007F6C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5" w:history="1"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Нормативы по физической культуре для</w:t>
        </w:r>
        <w:r w:rsidRPr="007F6CEF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1 класс</w:t>
        </w:r>
      </w:hyperlink>
      <w:r w:rsidRPr="007F6CEF">
        <w:rPr>
          <w:rFonts w:ascii="Times New Roman" w:hAnsi="Times New Roman"/>
          <w:b/>
          <w:sz w:val="28"/>
          <w:szCs w:val="28"/>
          <w:u w:val="single"/>
          <w:lang w:eastAsia="ru-RU"/>
        </w:rPr>
        <w:t>а</w:t>
      </w:r>
    </w:p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80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3579"/>
        <w:gridCol w:w="747"/>
        <w:gridCol w:w="747"/>
        <w:gridCol w:w="747"/>
        <w:gridCol w:w="747"/>
        <w:gridCol w:w="747"/>
        <w:gridCol w:w="762"/>
      </w:tblGrid>
      <w:tr w:rsidR="001D310A" w:rsidRPr="00535A6B" w:rsidTr="00635545">
        <w:trPr>
          <w:tblCellSpacing w:w="15" w:type="dxa"/>
        </w:trPr>
        <w:tc>
          <w:tcPr>
            <w:tcW w:w="3835" w:type="dxa"/>
            <w:vMerge w:val="restart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Упражнения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Девочки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30 м (сек)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6,1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6,9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7,4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7,5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Челночный бег</w:t>
            </w: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3х10 м (сек.)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9.9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10.8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11,2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11,3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11,7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Ходьба на лыжах 1 км.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8.30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9,00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9,30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9,30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Кросс 1000 м. (мин.сек.)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без времени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без времени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Прыжок в длину с места (см)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90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Метание набивного мяча (см)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295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200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Метание малого мяча 150г (м)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Метание в цель с 6 м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Прыжки со скакалкой за 1 мин.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Поднимание туловища за 1 мин.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Подтягивание в висе (раз)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Подтягивание в висе лёжа (раз)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1D310A" w:rsidRPr="00535A6B" w:rsidTr="00635545">
        <w:trPr>
          <w:tblCellSpacing w:w="15" w:type="dxa"/>
        </w:trPr>
        <w:tc>
          <w:tcPr>
            <w:tcW w:w="383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Наклон вперёд сидя (см)</w:t>
            </w:r>
          </w:p>
        </w:tc>
        <w:tc>
          <w:tcPr>
            <w:tcW w:w="66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12,5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7F6CEF" w:rsidRDefault="001D310A" w:rsidP="007F6C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6" w:history="1"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Нормативы по </w:t>
        </w:r>
        <w:r w:rsidRPr="00BD4942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физической </w:t>
        </w:r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культуре для</w:t>
        </w:r>
        <w:r w:rsidRPr="007F6CEF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2 класс</w:t>
        </w:r>
      </w:hyperlink>
      <w:r w:rsidRPr="007F6CEF">
        <w:rPr>
          <w:rFonts w:ascii="Times New Roman" w:hAnsi="Times New Roman"/>
          <w:sz w:val="28"/>
          <w:szCs w:val="28"/>
          <w:u w:val="single"/>
        </w:rPr>
        <w:t>а</w:t>
      </w:r>
    </w:p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83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3852"/>
        <w:gridCol w:w="747"/>
        <w:gridCol w:w="747"/>
        <w:gridCol w:w="747"/>
        <w:gridCol w:w="747"/>
        <w:gridCol w:w="747"/>
        <w:gridCol w:w="762"/>
      </w:tblGrid>
      <w:tr w:rsidR="001D310A" w:rsidRPr="00535A6B" w:rsidTr="007D4A89">
        <w:trPr>
          <w:tblCellSpacing w:w="15" w:type="dxa"/>
        </w:trPr>
        <w:tc>
          <w:tcPr>
            <w:tcW w:w="4050" w:type="dxa"/>
            <w:vMerge w:val="restart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Упражнения 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Девочки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7" w:history="1">
              <w:r w:rsidRPr="007F6CEF">
                <w:rPr>
                  <w:rFonts w:ascii="Times New Roman" w:hAnsi="Times New Roman"/>
                  <w:sz w:val="28"/>
                  <w:szCs w:val="28"/>
                  <w:lang w:eastAsia="ru-RU"/>
                </w:rPr>
                <w:t>Челночный бег</w:t>
              </w:r>
            </w:hyperlink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 4×9 м, сек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13,2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8" w:history="1">
              <w:r w:rsidRPr="007F6CEF">
                <w:rPr>
                  <w:rFonts w:ascii="Times New Roman" w:hAnsi="Times New Roman"/>
                  <w:sz w:val="28"/>
                  <w:szCs w:val="28"/>
                  <w:lang w:eastAsia="ru-RU"/>
                </w:rPr>
                <w:t>Челночный бег</w:t>
              </w:r>
            </w:hyperlink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 3×10 м, сек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11,2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30 м,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7,3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1.000 метров</w:t>
            </w:r>
          </w:p>
        </w:tc>
        <w:tc>
          <w:tcPr>
            <w:tcW w:w="0" w:type="auto"/>
            <w:gridSpan w:val="6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без учета времени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Прыжок в длину с места,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Прыжок в высоту способ перешагивания,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Прыжки через скакалку (кол-во раз/мин.)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Подтягивание на перекладине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Подъем туловища из положения лежа на спине (кол-во раз/мин)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Приседания (кол-во раз/мин)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9" w:history="1">
              <w:r>
                <w:rPr>
                  <w:rFonts w:ascii="Times New Roman" w:hAnsi="Times New Roman"/>
                  <w:sz w:val="28"/>
                  <w:szCs w:val="28"/>
                  <w:lang w:eastAsia="ru-RU"/>
                </w:rPr>
                <w:t xml:space="preserve">Многоскоки  - </w:t>
              </w:r>
              <w:r w:rsidRPr="007F6CEF">
                <w:rPr>
                  <w:rFonts w:ascii="Times New Roman" w:hAnsi="Times New Roman"/>
                  <w:sz w:val="28"/>
                  <w:szCs w:val="28"/>
                  <w:lang w:eastAsia="ru-RU"/>
                </w:rPr>
                <w:t>8 прыжков</w:t>
              </w:r>
              <w:r>
                <w:rPr>
                  <w:rFonts w:ascii="Times New Roman" w:hAnsi="Times New Roman"/>
                  <w:sz w:val="28"/>
                  <w:szCs w:val="28"/>
                  <w:lang w:eastAsia="ru-RU"/>
                </w:rPr>
                <w:t>,</w:t>
              </w:r>
              <w:r w:rsidRPr="007F6CEF">
                <w:rPr>
                  <w:rFonts w:ascii="Times New Roman" w:hAnsi="Times New Roman"/>
                  <w:sz w:val="28"/>
                  <w:szCs w:val="28"/>
                  <w:lang w:eastAsia="ru-RU"/>
                </w:rPr>
                <w:t xml:space="preserve"> м</w:t>
              </w:r>
            </w:hyperlink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Pr="007F6CEF" w:rsidRDefault="001D310A" w:rsidP="007F6CE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10" w:history="1">
        <w:r w:rsidRPr="007F6CEF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Нормативы по </w:t>
        </w:r>
        <w:r w:rsidRPr="007D4A89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физической </w:t>
        </w:r>
        <w:r w:rsidRPr="007F6CEF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культуре для 3 класс</w:t>
        </w:r>
      </w:hyperlink>
      <w:r w:rsidRPr="007F6CEF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1D310A" w:rsidRPr="007F6CEF" w:rsidRDefault="001D310A" w:rsidP="007F6CEF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83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041"/>
        <w:gridCol w:w="681"/>
        <w:gridCol w:w="681"/>
        <w:gridCol w:w="750"/>
        <w:gridCol w:w="681"/>
        <w:gridCol w:w="750"/>
        <w:gridCol w:w="765"/>
      </w:tblGrid>
      <w:tr w:rsidR="001D310A" w:rsidRPr="00535A6B" w:rsidTr="007D4A89">
        <w:trPr>
          <w:tblCellSpacing w:w="15" w:type="dxa"/>
        </w:trPr>
        <w:tc>
          <w:tcPr>
            <w:tcW w:w="3942" w:type="dxa"/>
            <w:vMerge w:val="restart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Упражнения 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Девочки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2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2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2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2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1" w:history="1">
              <w:r w:rsidRPr="007F6CEF">
                <w:rPr>
                  <w:rFonts w:ascii="Times New Roman" w:hAnsi="Times New Roman"/>
                  <w:sz w:val="28"/>
                  <w:szCs w:val="28"/>
                  <w:lang w:eastAsia="ru-RU"/>
                </w:rPr>
                <w:t>Челночный бег</w:t>
              </w:r>
            </w:hyperlink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 3×10 м, сек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9,9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10,8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30 м,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7,0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1.000 метров</w:t>
            </w:r>
          </w:p>
        </w:tc>
        <w:tc>
          <w:tcPr>
            <w:tcW w:w="0" w:type="auto"/>
            <w:gridSpan w:val="6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без учета времени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Прыжок в длину с места,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110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Прыжок в высоту способ перешагивания,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65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Прыжки через скакалку (кол-во раз/мин.)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Подтягивание на перекладине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Метание теннисного мяча, 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Подъем туловища из положения лежа на спине (кол-во раз/мин)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Приседания (кол-во раз/мин)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2" w:history="1">
              <w:r w:rsidRPr="007F6CEF">
                <w:rPr>
                  <w:rFonts w:ascii="Times New Roman" w:hAnsi="Times New Roman"/>
                  <w:sz w:val="28"/>
                  <w:szCs w:val="28"/>
                  <w:lang w:eastAsia="ru-RU"/>
                </w:rPr>
                <w:t>Многоскоки — 8 прыжков, м</w:t>
              </w:r>
            </w:hyperlink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1D310A" w:rsidRPr="00535A6B" w:rsidTr="007D4A89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Пистолеты, с опорой на одну руку, на правой и левой ноге (кол-во раз). (м)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1D310A" w:rsidRPr="007F6CEF" w:rsidRDefault="001D310A" w:rsidP="007F6CEF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Pr="007F6CEF" w:rsidRDefault="001D310A" w:rsidP="007F6CE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13" w:history="1"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Нормативы по </w:t>
        </w:r>
        <w:r w:rsidRPr="007D4A89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физической </w:t>
        </w:r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культуре для</w:t>
        </w:r>
        <w:r w:rsidRPr="007F6CEF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4 класс</w:t>
        </w:r>
      </w:hyperlink>
      <w:r w:rsidRPr="007F6CEF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1D310A" w:rsidRPr="007F6CEF" w:rsidRDefault="001D310A" w:rsidP="007F6CEF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87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889"/>
        <w:gridCol w:w="1019"/>
        <w:gridCol w:w="641"/>
        <w:gridCol w:w="860"/>
        <w:gridCol w:w="626"/>
        <w:gridCol w:w="774"/>
        <w:gridCol w:w="61"/>
        <w:gridCol w:w="879"/>
      </w:tblGrid>
      <w:tr w:rsidR="001D310A" w:rsidRPr="00535A6B" w:rsidTr="007E66D0">
        <w:trPr>
          <w:tblCellSpacing w:w="15" w:type="dxa"/>
        </w:trPr>
        <w:tc>
          <w:tcPr>
            <w:tcW w:w="3844" w:type="dxa"/>
            <w:vMerge w:val="restart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Упражнения </w:t>
            </w:r>
          </w:p>
        </w:tc>
        <w:tc>
          <w:tcPr>
            <w:tcW w:w="2490" w:type="dxa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2295" w:type="dxa"/>
            <w:gridSpan w:val="4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Девочки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vMerge/>
            <w:shd w:val="clear" w:color="auto" w:fill="FFFFFF"/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4" w:history="1">
              <w:r w:rsidRPr="007F6CEF">
                <w:rPr>
                  <w:rFonts w:ascii="Times New Roman" w:hAnsi="Times New Roman"/>
                  <w:sz w:val="28"/>
                  <w:szCs w:val="28"/>
                  <w:lang w:eastAsia="ru-RU"/>
                </w:rPr>
                <w:t>Челночный бег</w:t>
              </w:r>
            </w:hyperlink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 3×10 м, сек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8,6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9,5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9,9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9,1</w:t>
            </w:r>
          </w:p>
        </w:tc>
        <w:tc>
          <w:tcPr>
            <w:tcW w:w="7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89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10,4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5" w:history="1">
              <w:r w:rsidRPr="007F6CEF">
                <w:rPr>
                  <w:rFonts w:ascii="Times New Roman" w:hAnsi="Times New Roman"/>
                  <w:sz w:val="28"/>
                  <w:szCs w:val="28"/>
                  <w:lang w:eastAsia="ru-RU"/>
                </w:rPr>
                <w:t>Бег 30 м, с</w:t>
              </w:r>
            </w:hyperlink>
            <w:r w:rsidRPr="00535A6B">
              <w:rPr>
                <w:rFonts w:ascii="Times New Roman" w:hAnsi="Times New Roman"/>
                <w:sz w:val="28"/>
                <w:szCs w:val="28"/>
              </w:rPr>
              <w:t>ек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6,6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5,2</w:t>
            </w:r>
          </w:p>
        </w:tc>
        <w:tc>
          <w:tcPr>
            <w:tcW w:w="7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89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6,6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1.000 метров, мин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5,50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6,10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6,50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6,10</w:t>
            </w:r>
          </w:p>
        </w:tc>
        <w:tc>
          <w:tcPr>
            <w:tcW w:w="7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6,30</w:t>
            </w:r>
          </w:p>
        </w:tc>
        <w:tc>
          <w:tcPr>
            <w:tcW w:w="89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6,50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Прыжок в длину с места, см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7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89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120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Прыжок в высоту способ перешагивания, см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7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89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Прыжки через скакалку (кол-во раз/мин.)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9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80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Подтягивание на перекладине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5" w:type="dxa"/>
            <w:gridSpan w:val="4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Метание теннисного мяча, м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0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3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Подъем туловища из положения лежа на спине (кол-во раз/мин)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0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3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Приседания (кол-во раз/мин)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80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3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6" w:history="1">
              <w:r w:rsidRPr="007F6CEF">
                <w:rPr>
                  <w:rFonts w:ascii="Times New Roman" w:hAnsi="Times New Roman"/>
                  <w:sz w:val="28"/>
                  <w:szCs w:val="28"/>
                  <w:lang w:eastAsia="ru-RU"/>
                </w:rPr>
                <w:t>Многоскоки — 8 прыжков, м</w:t>
              </w:r>
            </w:hyperlink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0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3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</w:tr>
      <w:tr w:rsidR="001D310A" w:rsidRPr="00535A6B" w:rsidTr="007E66D0">
        <w:trPr>
          <w:tblCellSpacing w:w="15" w:type="dxa"/>
        </w:trPr>
        <w:tc>
          <w:tcPr>
            <w:tcW w:w="384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Пистолеты, с опорой на одну руку, на правой и левой ноге (кол-во раз). (м)</w:t>
            </w:r>
          </w:p>
        </w:tc>
        <w:tc>
          <w:tcPr>
            <w:tcW w:w="989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11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0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6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05" w:type="dxa"/>
            <w:gridSpan w:val="2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7F6CE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7F6CEF" w:rsidRDefault="001D310A" w:rsidP="007F6C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17" w:history="1"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Нормативы по </w:t>
        </w:r>
        <w:r w:rsidRPr="007E66D0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физической </w:t>
        </w:r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культуре для</w:t>
        </w:r>
        <w:r w:rsidRPr="007F6CEF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5 класс</w:t>
        </w:r>
      </w:hyperlink>
      <w:r w:rsidRPr="007F6CEF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8349" w:type="dxa"/>
        <w:tblCellSpacing w:w="15" w:type="dxa"/>
        <w:tblCellMar>
          <w:left w:w="0" w:type="dxa"/>
          <w:right w:w="0" w:type="dxa"/>
        </w:tblCellMar>
        <w:tblLook w:val="00A0"/>
      </w:tblPr>
      <w:tblGrid>
        <w:gridCol w:w="3821"/>
        <w:gridCol w:w="730"/>
        <w:gridCol w:w="730"/>
        <w:gridCol w:w="730"/>
        <w:gridCol w:w="730"/>
        <w:gridCol w:w="730"/>
        <w:gridCol w:w="878"/>
      </w:tblGrid>
      <w:tr w:rsidR="001D310A" w:rsidRPr="00535A6B" w:rsidTr="007F6CEF">
        <w:trPr>
          <w:tblCellSpacing w:w="15" w:type="dxa"/>
        </w:trPr>
        <w:tc>
          <w:tcPr>
            <w:tcW w:w="3607" w:type="dxa"/>
            <w:vMerge w:val="restart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B06A1D" w:rsidRDefault="001D310A" w:rsidP="00B06A1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6A1D">
              <w:rPr>
                <w:rFonts w:ascii="Arial" w:hAnsi="Arial" w:cs="Arial"/>
                <w:b/>
                <w:sz w:val="24"/>
                <w:szCs w:val="24"/>
              </w:rPr>
              <w:t>Упражнения</w:t>
            </w:r>
          </w:p>
        </w:tc>
        <w:tc>
          <w:tcPr>
            <w:tcW w:w="0" w:type="auto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8013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8013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Девочки</w:t>
            </w:r>
          </w:p>
        </w:tc>
      </w:tr>
      <w:tr w:rsidR="001D310A" w:rsidRPr="00535A6B" w:rsidTr="007F6CE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2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2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2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6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Челночный бег 4×9 м, сек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10,2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10,7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11,3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10,5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11,0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11,7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Бег 30 м, с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6,0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5,7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6,2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6,7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Бег 60 м, с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11,2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10,8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11,4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Бег 300 м, мин, с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1,02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1,06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1,12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1,05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1,10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1,15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Бег 1000 м, мин, с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4,30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4,50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5,20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4,50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5,10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5,40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Бег 2000 м</w:t>
            </w:r>
          </w:p>
        </w:tc>
        <w:tc>
          <w:tcPr>
            <w:tcW w:w="0" w:type="auto"/>
            <w:gridSpan w:val="6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Без учета времени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Кросс 1,5 км, мин, с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8,50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9,30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9,00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9,40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10,30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Подтягивание на перекладине из виса, раз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Подтягивание на низкой перекладине из виса лежа, раз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Сгибание и разгибание рук в упоре лежа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Поднимание туловища из положения лежа на спине, руки на груди скрестно за 1 мин, раз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Прыжок в длину с места, см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130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Прыжок в длину с разбега, см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260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260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220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Прыжок в высоту с разбега, см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80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1 км ,мин, сек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6,30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7,00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7,40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7,00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7,30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8,10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2 км ,мин, сек</w:t>
            </w:r>
          </w:p>
        </w:tc>
        <w:tc>
          <w:tcPr>
            <w:tcW w:w="0" w:type="auto"/>
            <w:gridSpan w:val="6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Без учета времени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Ведение мяча бегом в баскетболе</w:t>
            </w:r>
          </w:p>
        </w:tc>
        <w:tc>
          <w:tcPr>
            <w:tcW w:w="0" w:type="auto"/>
            <w:gridSpan w:val="6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Техника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Прыжки со скакалкой за 1 мин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30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Прыжок со скакалкой, 15 сек, раз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34</w:t>
            </w:r>
          </w:p>
        </w:tc>
      </w:tr>
      <w:tr w:rsidR="001D310A" w:rsidRPr="00535A6B" w:rsidTr="00D2773A">
        <w:trPr>
          <w:tblCellSpacing w:w="15" w:type="dxa"/>
        </w:trPr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Плавание без учета времени, м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7F6CEF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</w:tr>
    </w:tbl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7F6CEF" w:rsidRDefault="001D310A" w:rsidP="007F6C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18" w:history="1"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Нормативы по </w:t>
        </w:r>
        <w:r w:rsidRPr="00F56895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физической </w:t>
        </w:r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культуре для</w:t>
        </w:r>
        <w:r w:rsidRPr="007F6CEF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6 класс</w:t>
        </w:r>
      </w:hyperlink>
      <w:r w:rsidRPr="003E23E3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1D310A" w:rsidRPr="007F6CEF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83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3012"/>
        <w:gridCol w:w="887"/>
        <w:gridCol w:w="887"/>
        <w:gridCol w:w="887"/>
        <w:gridCol w:w="887"/>
        <w:gridCol w:w="887"/>
        <w:gridCol w:w="902"/>
      </w:tblGrid>
      <w:tr w:rsidR="001D310A" w:rsidRPr="00535A6B" w:rsidTr="00F56895">
        <w:trPr>
          <w:tblCellSpacing w:w="15" w:type="dxa"/>
        </w:trPr>
        <w:tc>
          <w:tcPr>
            <w:tcW w:w="4050" w:type="dxa"/>
            <w:vMerge w:val="restart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F56895" w:rsidRDefault="001D310A" w:rsidP="00F56895">
            <w:pPr>
              <w:jc w:val="center"/>
              <w:rPr>
                <w:b/>
                <w:sz w:val="24"/>
                <w:szCs w:val="24"/>
              </w:rPr>
            </w:pPr>
            <w:r w:rsidRPr="00F56895">
              <w:rPr>
                <w:b/>
                <w:sz w:val="24"/>
                <w:szCs w:val="24"/>
              </w:rPr>
              <w:t>Упражнения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Девочки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9" w:history="1">
              <w:r w:rsidRPr="003E23E3">
                <w:rPr>
                  <w:rFonts w:ascii="Times New Roman" w:hAnsi="Times New Roman"/>
                  <w:sz w:val="28"/>
                  <w:szCs w:val="28"/>
                  <w:lang w:eastAsia="ru-RU"/>
                </w:rPr>
                <w:t>Челночный бег</w:t>
              </w:r>
            </w:hyperlink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 4×9 м, сек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11,5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30 м,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6,5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60 м,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9,8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11,3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500 метров, мин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2,22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2,55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3,20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1.000 метров,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4,20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4,45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5,15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2.000 метров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без времени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на лыжах 2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13,30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15,00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Бег на лыжах 3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19,00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22,00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Прыжки в длину с места,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140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Подтягивание на перекладине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Отжимания в упоре лежа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Наклон вперед из положения сидя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Подъем туловища за 1 мин из положения лежа (пресс), раз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1D310A" w:rsidRPr="00535A6B" w:rsidTr="00F56895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Прыжки на скакалке, за 20 секунд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7F6CEF" w:rsidRDefault="001D310A" w:rsidP="00D277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F6CEF"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</w:tr>
    </w:tbl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Pr="003E23E3" w:rsidRDefault="001D310A" w:rsidP="003E23E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20" w:history="1"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Нормативы по </w:t>
        </w:r>
        <w:r w:rsidRPr="00B22460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физической </w:t>
        </w:r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культуре для</w:t>
        </w:r>
        <w:r w:rsidRPr="003E23E3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</w:t>
        </w:r>
        <w:r w:rsidRPr="003E23E3">
          <w:rPr>
            <w:rFonts w:ascii="Times New Roman" w:hAnsi="Times New Roman"/>
            <w:sz w:val="28"/>
            <w:szCs w:val="28"/>
            <w:u w:val="single"/>
            <w:lang w:eastAsia="ru-RU"/>
          </w:rPr>
          <w:t>7</w:t>
        </w:r>
        <w:r w:rsidRPr="003E23E3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класс</w:t>
        </w:r>
      </w:hyperlink>
      <w:r w:rsidRPr="003E23E3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1D310A" w:rsidRPr="003E23E3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83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3012"/>
        <w:gridCol w:w="887"/>
        <w:gridCol w:w="887"/>
        <w:gridCol w:w="887"/>
        <w:gridCol w:w="887"/>
        <w:gridCol w:w="887"/>
        <w:gridCol w:w="902"/>
      </w:tblGrid>
      <w:tr w:rsidR="001D310A" w:rsidRPr="00535A6B" w:rsidTr="00A841D0">
        <w:trPr>
          <w:tblCellSpacing w:w="15" w:type="dxa"/>
        </w:trPr>
        <w:tc>
          <w:tcPr>
            <w:tcW w:w="4050" w:type="dxa"/>
            <w:vMerge w:val="restart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A841D0" w:rsidRDefault="001D310A" w:rsidP="00A841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841D0">
              <w:rPr>
                <w:rFonts w:ascii="Arial" w:hAnsi="Arial" w:cs="Arial"/>
                <w:b/>
                <w:sz w:val="24"/>
                <w:szCs w:val="24"/>
              </w:rPr>
              <w:t>Упражнения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Девочки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5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21" w:history="1">
              <w:r w:rsidRPr="003E23E3">
                <w:rPr>
                  <w:rFonts w:ascii="Times New Roman" w:hAnsi="Times New Roman"/>
                  <w:sz w:val="28"/>
                  <w:szCs w:val="28"/>
                  <w:lang w:eastAsia="ru-RU"/>
                </w:rPr>
                <w:t>Челночный бег</w:t>
              </w:r>
            </w:hyperlink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 4×9 м, сек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11,3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22" w:history="1">
              <w:r w:rsidRPr="003E23E3">
                <w:rPr>
                  <w:rFonts w:ascii="Times New Roman" w:hAnsi="Times New Roman"/>
                  <w:sz w:val="28"/>
                  <w:szCs w:val="28"/>
                  <w:lang w:eastAsia="ru-RU"/>
                </w:rPr>
                <w:t>Бег 30 м</w:t>
              </w:r>
            </w:hyperlink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6,0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60 м,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11,2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500 метров, мин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2,15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2,40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1.000 метров,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4,10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5,00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2.000 метров,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11,15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11,00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12,40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13,50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на лыжах 2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12,30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13,30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14,00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13,30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14,00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15,00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на лыжах 3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18,00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19,00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25,00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28,00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Прыжки в длину с места,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145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Подтягивание на перекладине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Отжимания в упоре лежа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Наклон вперед из положения сидя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Подъем туловища за 1 мин из положения лежа (пресс), раз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</w:tr>
      <w:tr w:rsidR="001D310A" w:rsidRPr="00535A6B" w:rsidTr="00A841D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Прыжки на скакалке, за 20 секунд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</w:tr>
    </w:tbl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Pr="003E23E3" w:rsidRDefault="001D310A" w:rsidP="003E23E3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23" w:history="1"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Нормативы по </w:t>
        </w:r>
        <w:r w:rsidRPr="00B22460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физической </w:t>
        </w:r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культуре для</w:t>
        </w:r>
        <w:r w:rsidRPr="003E23E3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8 класс</w:t>
        </w:r>
      </w:hyperlink>
      <w:r w:rsidRPr="003E23E3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1D310A" w:rsidRPr="003E23E3" w:rsidRDefault="001D310A" w:rsidP="003E23E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83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3000"/>
        <w:gridCol w:w="889"/>
        <w:gridCol w:w="889"/>
        <w:gridCol w:w="889"/>
        <w:gridCol w:w="889"/>
        <w:gridCol w:w="889"/>
        <w:gridCol w:w="904"/>
      </w:tblGrid>
      <w:tr w:rsidR="001D310A" w:rsidRPr="00535A6B" w:rsidTr="00B22460">
        <w:trPr>
          <w:tblCellSpacing w:w="15" w:type="dxa"/>
        </w:trPr>
        <w:tc>
          <w:tcPr>
            <w:tcW w:w="2907" w:type="dxa"/>
            <w:vMerge w:val="restart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B22460" w:rsidRDefault="001D310A" w:rsidP="00B2246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460">
              <w:rPr>
                <w:rFonts w:ascii="Arial" w:hAnsi="Arial" w:cs="Arial"/>
                <w:b/>
                <w:sz w:val="24"/>
                <w:szCs w:val="24"/>
              </w:rPr>
              <w:t>Упражнения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Девочки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24" w:history="1">
              <w:r w:rsidRPr="003E23E3">
                <w:rPr>
                  <w:rFonts w:ascii="Times New Roman" w:hAnsi="Times New Roman"/>
                  <w:sz w:val="28"/>
                  <w:szCs w:val="28"/>
                  <w:lang w:eastAsia="ru-RU"/>
                </w:rPr>
                <w:t>Челночный бег</w:t>
              </w:r>
            </w:hyperlink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 4×9 м, сек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11,2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25" w:history="1">
              <w:r w:rsidRPr="003E23E3">
                <w:rPr>
                  <w:rFonts w:ascii="Times New Roman" w:hAnsi="Times New Roman"/>
                  <w:sz w:val="28"/>
                  <w:szCs w:val="28"/>
                  <w:lang w:eastAsia="ru-RU"/>
                </w:rPr>
                <w:t>Бег 30 м</w:t>
              </w:r>
            </w:hyperlink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6,0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60 м,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10,8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1.000 метров,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3,50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4,20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4,50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4,20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4,50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5,15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2.000 метров,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9,45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10,50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12,30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13,20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на лыжах 3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16,00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17,00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18,00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19,30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20,30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22,30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Бег на лыжах 5 км, мин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без учета времени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Прыжки в длину с места,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156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Подтягивание на перекладине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Отжимания в упоре лежа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Наклон вперед из положения сидя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Подъем туловища за 1 мин из положения лежа (пресс), раз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Прыжки на скакалке, за 25 секунд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3E23E3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E23E3">
              <w:rPr>
                <w:rFonts w:ascii="Times New Roman" w:hAnsi="Times New Roman"/>
                <w:sz w:val="28"/>
                <w:szCs w:val="28"/>
                <w:lang w:eastAsia="ru-RU"/>
              </w:rPr>
              <w:t>58</w:t>
            </w:r>
          </w:p>
        </w:tc>
      </w:tr>
    </w:tbl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Pr="003E23E3" w:rsidRDefault="001D310A" w:rsidP="003E23E3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26" w:history="1"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Нормативы по</w:t>
        </w:r>
        <w:r w:rsidRPr="00B22460">
          <w:t xml:space="preserve"> </w:t>
        </w:r>
        <w:r w:rsidRPr="00B22460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физической </w:t>
        </w:r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культуре для</w:t>
        </w:r>
        <w:r w:rsidRPr="003E23E3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9 класс</w:t>
        </w:r>
      </w:hyperlink>
      <w:r w:rsidRPr="003E23E3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1D310A" w:rsidRPr="003E23E3" w:rsidRDefault="001D310A" w:rsidP="003E23E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TableGrid"/>
        <w:tblW w:w="0" w:type="auto"/>
        <w:tblLook w:val="01E0"/>
      </w:tblPr>
      <w:tblGrid>
        <w:gridCol w:w="9571"/>
      </w:tblGrid>
      <w:tr w:rsidR="001D310A" w:rsidTr="00B22460">
        <w:tc>
          <w:tcPr>
            <w:tcW w:w="9571" w:type="dxa"/>
          </w:tcPr>
          <w:tbl>
            <w:tblPr>
              <w:tblStyle w:val="TableGrid"/>
              <w:tblW w:w="0" w:type="auto"/>
              <w:tblLook w:val="01E0"/>
            </w:tblPr>
            <w:tblGrid>
              <w:gridCol w:w="9345"/>
            </w:tblGrid>
            <w:tr w:rsidR="001D310A" w:rsidRPr="00B22460" w:rsidTr="00F74F7A">
              <w:tc>
                <w:tcPr>
                  <w:tcW w:w="9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8349" w:type="dxa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2952"/>
                    <w:gridCol w:w="897"/>
                    <w:gridCol w:w="897"/>
                    <w:gridCol w:w="897"/>
                    <w:gridCol w:w="897"/>
                    <w:gridCol w:w="897"/>
                    <w:gridCol w:w="912"/>
                  </w:tblGrid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2907" w:type="dxa"/>
                        <w:vMerge w:val="restart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jc w:val="center"/>
                        </w:pPr>
                        <w:r w:rsidRPr="00B22460">
                          <w:t>Упражнения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Мальчики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Девочки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vMerge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867" w:type="dxa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867" w:type="dxa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867" w:type="dxa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867" w:type="dxa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867" w:type="dxa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867" w:type="dxa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jc w:val="center"/>
                          <w:textAlignment w:val="baseline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3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hyperlink r:id="rId27" w:history="1">
                          <w:r w:rsidRPr="00B22460">
                            <w:rPr>
                              <w:rFonts w:ascii="Times New Roman" w:hAnsi="Times New Roman"/>
                              <w:sz w:val="28"/>
                              <w:szCs w:val="28"/>
                              <w:lang w:eastAsia="ru-RU"/>
                            </w:rPr>
                            <w:t>Челночный бег</w:t>
                          </w:r>
                        </w:hyperlink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 4×9 м, сек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9,4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9,9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10,4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9,8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10,2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11,0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hyperlink r:id="rId28" w:history="1">
                          <w:r w:rsidRPr="00B22460">
                            <w:rPr>
                              <w:rFonts w:ascii="Times New Roman" w:hAnsi="Times New Roman"/>
                              <w:sz w:val="28"/>
                              <w:szCs w:val="28"/>
                              <w:lang w:eastAsia="ru-RU"/>
                            </w:rPr>
                            <w:t>Бег 30 м</w:t>
                          </w:r>
                        </w:hyperlink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, 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4,6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4,9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5,3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5,0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5,5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5,9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Бег 60 м, 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8,5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9,2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10,0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9,4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10,0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10,5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Бег 2.000 метров, мин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8,20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9,20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9,45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11,20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12,05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Бег на лыжах 1 км, мин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4,30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4,50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5,20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5,45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6,15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7,00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Бег на лыжах 2 км, мин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10,20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10,40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11,10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12,00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12,45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13,30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Бег на лыжах 3 км, мин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15,30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16,00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17,00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19,00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21,30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Бег на лыжах 5 км, мин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без учета времени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Прыжки в длину с места, см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180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180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170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155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Подтягивание на перекладине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Отжимания в упоре лежа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10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Наклон вперед из положения сидя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13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Подъем туловища за 1 мин из положения лежа (пресс), раз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40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35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26</w:t>
                        </w:r>
                      </w:p>
                    </w:tc>
                  </w:tr>
                  <w:tr w:rsidR="001D310A" w:rsidRPr="00B22460" w:rsidTr="004B6F50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Прыжки на скакалке, за 25 секунд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64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BEBEBE"/>
                          <w:left w:val="single" w:sz="6" w:space="0" w:color="BEBEBE"/>
                          <w:bottom w:val="single" w:sz="6" w:space="0" w:color="BEBEBE"/>
                          <w:right w:val="single" w:sz="6" w:space="0" w:color="BEBEBE"/>
                        </w:tcBorders>
                        <w:shd w:val="clear" w:color="auto" w:fill="FFFFFF"/>
                        <w:tcMar>
                          <w:top w:w="55" w:type="dxa"/>
                          <w:left w:w="69" w:type="dxa"/>
                          <w:bottom w:w="55" w:type="dxa"/>
                          <w:right w:w="138" w:type="dxa"/>
                        </w:tcMar>
                        <w:vAlign w:val="center"/>
                      </w:tcPr>
                      <w:p w:rsidR="001D310A" w:rsidRPr="00B22460" w:rsidRDefault="001D310A" w:rsidP="00F74F7A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B22460">
                          <w:rPr>
                            <w:rFonts w:ascii="Times New Roman" w:hAnsi="Times New Roman"/>
                            <w:sz w:val="28"/>
                            <w:szCs w:val="28"/>
                            <w:lang w:eastAsia="ru-RU"/>
                          </w:rPr>
                          <w:t>62</w:t>
                        </w:r>
                      </w:p>
                    </w:tc>
                  </w:tr>
                </w:tbl>
                <w:p w:rsidR="001D310A" w:rsidRPr="00B22460" w:rsidRDefault="001D310A" w:rsidP="00F74F7A">
                  <w:pPr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</w:tbl>
          <w:p w:rsidR="001D310A" w:rsidRDefault="001D310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1D310A" w:rsidRPr="004A57C6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  <w:lang w:eastAsia="ru-RU"/>
        </w:rPr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</w:pPr>
    </w:p>
    <w:p w:rsidR="001D310A" w:rsidRPr="003E23E3" w:rsidRDefault="001D310A" w:rsidP="003E23E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hyperlink r:id="rId29" w:history="1"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Нормативы по </w:t>
        </w:r>
        <w:r w:rsidRPr="00B22460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физической </w:t>
        </w:r>
        <w:r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>культуре для</w:t>
        </w:r>
        <w:r w:rsidRPr="003E23E3">
          <w:rPr>
            <w:rFonts w:ascii="Times New Roman" w:hAnsi="Times New Roman"/>
            <w:b/>
            <w:sz w:val="28"/>
            <w:szCs w:val="28"/>
            <w:u w:val="single"/>
            <w:lang w:eastAsia="ru-RU"/>
          </w:rPr>
          <w:t xml:space="preserve"> 10 класс</w:t>
        </w:r>
      </w:hyperlink>
      <w:r w:rsidRPr="003E23E3">
        <w:rPr>
          <w:rFonts w:ascii="Times New Roman" w:hAnsi="Times New Roman"/>
          <w:b/>
          <w:sz w:val="28"/>
          <w:szCs w:val="28"/>
          <w:u w:val="single"/>
        </w:rPr>
        <w:t>а</w:t>
      </w:r>
    </w:p>
    <w:p w:rsidR="001D310A" w:rsidRPr="003E23E3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83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3192"/>
        <w:gridCol w:w="857"/>
        <w:gridCol w:w="857"/>
        <w:gridCol w:w="857"/>
        <w:gridCol w:w="857"/>
        <w:gridCol w:w="857"/>
        <w:gridCol w:w="872"/>
      </w:tblGrid>
      <w:tr w:rsidR="001D310A" w:rsidRPr="00535A6B" w:rsidTr="00B22460">
        <w:trPr>
          <w:tblCellSpacing w:w="15" w:type="dxa"/>
        </w:trPr>
        <w:tc>
          <w:tcPr>
            <w:tcW w:w="2907" w:type="dxa"/>
            <w:vMerge w:val="restart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B22460" w:rsidRDefault="001D310A" w:rsidP="00B22460">
            <w:pPr>
              <w:jc w:val="center"/>
              <w:rPr>
                <w:rFonts w:ascii="Arial" w:hAnsi="Arial" w:cs="Arial"/>
                <w:b/>
              </w:rPr>
            </w:pPr>
            <w:r w:rsidRPr="00B22460">
              <w:rPr>
                <w:rFonts w:ascii="Arial" w:hAnsi="Arial" w:cs="Arial"/>
                <w:b/>
              </w:rPr>
              <w:t>Упражнения, 10 класс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Девочки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67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hyperlink r:id="rId30" w:history="1">
              <w:r w:rsidRPr="003E23E3">
                <w:rPr>
                  <w:rFonts w:ascii="Times New Roman" w:hAnsi="Times New Roman"/>
                  <w:sz w:val="26"/>
                  <w:szCs w:val="26"/>
                  <w:lang w:eastAsia="ru-RU"/>
                </w:rPr>
                <w:t>Челночный бег</w:t>
              </w:r>
            </w:hyperlink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 4×9 м, сек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9,3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9,7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9,7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10,8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hyperlink r:id="rId31" w:history="1">
              <w:r w:rsidRPr="003E23E3">
                <w:rPr>
                  <w:rFonts w:ascii="Times New Roman" w:hAnsi="Times New Roman"/>
                  <w:sz w:val="26"/>
                  <w:szCs w:val="26"/>
                  <w:lang w:eastAsia="ru-RU"/>
                </w:rPr>
                <w:t>Бег 30 м</w:t>
              </w:r>
            </w:hyperlink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6,2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100 м,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15,5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16,5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17,2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18,2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2 км, мин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11,15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12,10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3 км метров,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12,40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14,30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1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4,40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6,00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6,30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7,10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2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11,20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12,15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13,40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3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14,40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15,10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16,00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18,30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19,30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21,00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5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26,00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27,00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29,00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без учета времени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Прыжки в длину с места,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190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185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160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Подтягивание на перекладине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Подъем переворотом в упор на высокой перекладине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Отжимания в упоре лежа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Сгибание и разгибание рук в упоре на брусьях, раз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Лазание по канату без помощи ног, 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Наклон вперед из положения сидя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Подъем туловища за 1 мин из положения лежа (пресс), раз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Прыжки на скакалке, за 25 секунд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60</w:t>
            </w:r>
          </w:p>
        </w:tc>
      </w:tr>
    </w:tbl>
    <w:p w:rsidR="001D310A" w:rsidRPr="003E23E3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</w:p>
    <w:p w:rsidR="001D310A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</w:p>
    <w:p w:rsidR="001D310A" w:rsidRPr="003E23E3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6"/>
          <w:szCs w:val="26"/>
          <w:lang w:eastAsia="ru-RU"/>
        </w:rPr>
      </w:pPr>
    </w:p>
    <w:p w:rsidR="001D310A" w:rsidRDefault="001D310A" w:rsidP="003E23E3">
      <w:pPr>
        <w:shd w:val="clear" w:color="auto" w:fill="FFFFFF"/>
        <w:spacing w:after="0" w:line="240" w:lineRule="auto"/>
        <w:jc w:val="center"/>
        <w:textAlignment w:val="baseline"/>
        <w:rPr>
          <w:sz w:val="26"/>
          <w:szCs w:val="26"/>
        </w:rPr>
      </w:pPr>
    </w:p>
    <w:p w:rsidR="001D310A" w:rsidRPr="003E23E3" w:rsidRDefault="001D310A" w:rsidP="003E23E3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z w:val="26"/>
          <w:szCs w:val="26"/>
          <w:lang w:eastAsia="ru-RU"/>
        </w:rPr>
      </w:pPr>
      <w:hyperlink r:id="rId32" w:history="1">
        <w:r>
          <w:rPr>
            <w:rFonts w:ascii="inherit" w:hAnsi="inherit" w:cs="Arial"/>
            <w:b/>
            <w:sz w:val="26"/>
            <w:szCs w:val="26"/>
            <w:u w:val="single"/>
            <w:lang w:eastAsia="ru-RU"/>
          </w:rPr>
          <w:t>Нормативы по</w:t>
        </w:r>
        <w:r w:rsidRPr="00B22460">
          <w:t xml:space="preserve"> </w:t>
        </w:r>
        <w:r w:rsidRPr="00B22460">
          <w:rPr>
            <w:rFonts w:ascii="inherit" w:hAnsi="inherit" w:cs="Arial"/>
            <w:b/>
            <w:sz w:val="26"/>
            <w:szCs w:val="26"/>
            <w:u w:val="single"/>
            <w:lang w:eastAsia="ru-RU"/>
          </w:rPr>
          <w:t xml:space="preserve">физической </w:t>
        </w:r>
        <w:r>
          <w:rPr>
            <w:rFonts w:ascii="inherit" w:hAnsi="inherit" w:cs="Arial"/>
            <w:b/>
            <w:sz w:val="26"/>
            <w:szCs w:val="26"/>
            <w:u w:val="single"/>
            <w:lang w:eastAsia="ru-RU"/>
          </w:rPr>
          <w:t>культуре для</w:t>
        </w:r>
        <w:r w:rsidRPr="003E23E3">
          <w:rPr>
            <w:rFonts w:ascii="inherit" w:hAnsi="inherit" w:cs="Arial"/>
            <w:b/>
            <w:sz w:val="26"/>
            <w:szCs w:val="26"/>
            <w:u w:val="single"/>
            <w:lang w:eastAsia="ru-RU"/>
          </w:rPr>
          <w:t xml:space="preserve"> 11 класс</w:t>
        </w:r>
      </w:hyperlink>
      <w:r w:rsidRPr="003E23E3">
        <w:rPr>
          <w:rFonts w:ascii="Times New Roman" w:hAnsi="Times New Roman"/>
          <w:b/>
          <w:sz w:val="26"/>
          <w:szCs w:val="26"/>
          <w:u w:val="single"/>
        </w:rPr>
        <w:t>а</w:t>
      </w:r>
    </w:p>
    <w:p w:rsidR="001D310A" w:rsidRPr="003E23E3" w:rsidRDefault="001D310A" w:rsidP="00D2773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b/>
          <w:sz w:val="26"/>
          <w:szCs w:val="26"/>
          <w:lang w:eastAsia="ru-RU"/>
        </w:rPr>
      </w:pPr>
    </w:p>
    <w:tbl>
      <w:tblPr>
        <w:tblW w:w="83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3264"/>
        <w:gridCol w:w="845"/>
        <w:gridCol w:w="845"/>
        <w:gridCol w:w="845"/>
        <w:gridCol w:w="845"/>
        <w:gridCol w:w="845"/>
        <w:gridCol w:w="860"/>
      </w:tblGrid>
      <w:tr w:rsidR="001D310A" w:rsidRPr="00535A6B" w:rsidTr="00B22460">
        <w:trPr>
          <w:tblCellSpacing w:w="15" w:type="dxa"/>
        </w:trPr>
        <w:tc>
          <w:tcPr>
            <w:tcW w:w="3177" w:type="dxa"/>
            <w:vMerge w:val="restart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B22460" w:rsidRDefault="001D310A" w:rsidP="00B2246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460">
              <w:rPr>
                <w:rFonts w:ascii="Arial" w:hAnsi="Arial" w:cs="Arial"/>
                <w:b/>
                <w:sz w:val="24"/>
                <w:szCs w:val="24"/>
              </w:rPr>
              <w:t>Упражнения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Девочки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2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2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22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22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2" w:type="dxa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hyperlink r:id="rId33" w:history="1">
              <w:r w:rsidRPr="003E23E3">
                <w:rPr>
                  <w:rFonts w:ascii="Times New Roman" w:hAnsi="Times New Roman"/>
                  <w:sz w:val="26"/>
                  <w:szCs w:val="26"/>
                  <w:lang w:eastAsia="ru-RU"/>
                </w:rPr>
                <w:t>Челночный бег</w:t>
              </w:r>
            </w:hyperlink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 4×9 м, сек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9,2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9,6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9,8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11,0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hyperlink r:id="rId34" w:history="1">
              <w:r w:rsidRPr="003E23E3">
                <w:rPr>
                  <w:rFonts w:ascii="Times New Roman" w:hAnsi="Times New Roman"/>
                  <w:sz w:val="26"/>
                  <w:szCs w:val="26"/>
                  <w:lang w:eastAsia="ru-RU"/>
                </w:rPr>
                <w:t>Бег 30 м</w:t>
              </w:r>
            </w:hyperlink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4,4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4,7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5,7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100 м, с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13,8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15,0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16,2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17,0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18,0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2 км, мин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11,10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12,20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3 км метров,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12,20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14,00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1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4,50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5,45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6,15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7,00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2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10,40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11,10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12,45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13,30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3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14,30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15,00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15,50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18,00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19,00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20,00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Бег на лыжах 5 км, мин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25,00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26,00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28,00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без учета времени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Прыжки в длину с места,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185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155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Подтягивание на перекладине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Подъем переворотом в упор на высокой перекладине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Отжимания в упоре лежа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Наклон вперед из</w:t>
            </w: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br/>
              <w:t>положения сидя, см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Сгибание и разгибание рук в упоре на брусьях, раз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Наклон вперед из положения сидя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Подъем туловища за 1 мин из положения лежа (пресс), раз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30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Прыжки на скакалке, за 30 секунд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65</w:t>
            </w:r>
          </w:p>
        </w:tc>
      </w:tr>
      <w:tr w:rsidR="001D310A" w:rsidRPr="00535A6B" w:rsidTr="00B2246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Прыжки на скакалке, за 60 секунд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133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tcMar>
              <w:top w:w="55" w:type="dxa"/>
              <w:left w:w="69" w:type="dxa"/>
              <w:bottom w:w="55" w:type="dxa"/>
              <w:right w:w="138" w:type="dxa"/>
            </w:tcMar>
            <w:vAlign w:val="center"/>
          </w:tcPr>
          <w:p w:rsidR="001D310A" w:rsidRPr="003E23E3" w:rsidRDefault="001D310A" w:rsidP="00D277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E23E3">
              <w:rPr>
                <w:rFonts w:ascii="Times New Roman" w:hAnsi="Times New Roman"/>
                <w:sz w:val="26"/>
                <w:szCs w:val="26"/>
                <w:lang w:eastAsia="ru-RU"/>
              </w:rPr>
              <w:t>70</w:t>
            </w:r>
          </w:p>
        </w:tc>
      </w:tr>
    </w:tbl>
    <w:p w:rsidR="001D310A" w:rsidRPr="004A57C6" w:rsidRDefault="001D310A" w:rsidP="003E23E3"/>
    <w:sectPr w:rsidR="001D310A" w:rsidRPr="004A57C6" w:rsidSect="00294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84CB5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8CCC6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B0E8F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5F6A4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9A34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7C77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4F867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3482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085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D56CB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66314A5"/>
    <w:multiLevelType w:val="multilevel"/>
    <w:tmpl w:val="3640A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73A"/>
    <w:rsid w:val="001D310A"/>
    <w:rsid w:val="0029446E"/>
    <w:rsid w:val="003E23E3"/>
    <w:rsid w:val="004A57C6"/>
    <w:rsid w:val="004B6F50"/>
    <w:rsid w:val="00535A6B"/>
    <w:rsid w:val="00635545"/>
    <w:rsid w:val="007D4A89"/>
    <w:rsid w:val="007E66D0"/>
    <w:rsid w:val="007F6CEF"/>
    <w:rsid w:val="00801308"/>
    <w:rsid w:val="008035AB"/>
    <w:rsid w:val="00A80B73"/>
    <w:rsid w:val="00A841D0"/>
    <w:rsid w:val="00B06A1D"/>
    <w:rsid w:val="00B22460"/>
    <w:rsid w:val="00BA4321"/>
    <w:rsid w:val="00BD4942"/>
    <w:rsid w:val="00C60680"/>
    <w:rsid w:val="00D2773A"/>
    <w:rsid w:val="00F23C8D"/>
    <w:rsid w:val="00F56895"/>
    <w:rsid w:val="00F74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46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D277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D2773A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D2773A"/>
    <w:rPr>
      <w:rFonts w:cs="Times New Roman"/>
      <w:b/>
      <w:bCs/>
    </w:rPr>
  </w:style>
  <w:style w:type="table" w:styleId="TableGrid">
    <w:name w:val="Table Grid"/>
    <w:basedOn w:val="TableNormal"/>
    <w:uiPriority w:val="99"/>
    <w:locked/>
    <w:rsid w:val="00B22460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8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to-normativy.ru/pravila-texnika-normativy-chelnochnogo-bega/" TargetMode="External"/><Relationship Id="rId13" Type="http://schemas.openxmlformats.org/officeDocument/2006/relationships/hyperlink" Target="http://gto-normativy.ru/normativy-4-klass-po-fizkulture/" TargetMode="External"/><Relationship Id="rId18" Type="http://schemas.openxmlformats.org/officeDocument/2006/relationships/hyperlink" Target="http://gto-normativy.ru/normativy-po-fizkulture-6-klass/" TargetMode="External"/><Relationship Id="rId26" Type="http://schemas.openxmlformats.org/officeDocument/2006/relationships/hyperlink" Target="http://gto-normativy.ru/normativy-9-klass-po-fizkultur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gto-normativy.ru/pravila-texnika-normativy-chelnochnogo-bega/" TargetMode="External"/><Relationship Id="rId34" Type="http://schemas.openxmlformats.org/officeDocument/2006/relationships/hyperlink" Target="http://gto-normativy.ru/beg/beg-na-30-metrov-normativy-na-vremya-po-klassam" TargetMode="External"/><Relationship Id="rId7" Type="http://schemas.openxmlformats.org/officeDocument/2006/relationships/hyperlink" Target="http://gto-normativy.ru/pravila-texnika-normativy-chelnochnogo-bega/" TargetMode="External"/><Relationship Id="rId12" Type="http://schemas.openxmlformats.org/officeDocument/2006/relationships/hyperlink" Target="http://gto-normativy.ru/mnogoskoki-texnika-vypolneniya-uprazhneniya/" TargetMode="External"/><Relationship Id="rId17" Type="http://schemas.openxmlformats.org/officeDocument/2006/relationships/hyperlink" Target="http://gto-normativy.ru/normativy-po-fizkulture-5-klass/" TargetMode="External"/><Relationship Id="rId25" Type="http://schemas.openxmlformats.org/officeDocument/2006/relationships/hyperlink" Target="http://gto-normativy.ru/beg/beg-na-30-metrov-normativy-na-vremya-po-klassam" TargetMode="External"/><Relationship Id="rId33" Type="http://schemas.openxmlformats.org/officeDocument/2006/relationships/hyperlink" Target="http://gto-normativy.ru/pravila-texnika-normativy-chelnochnogo-bega/" TargetMode="External"/><Relationship Id="rId2" Type="http://schemas.openxmlformats.org/officeDocument/2006/relationships/styles" Target="styles.xml"/><Relationship Id="rId16" Type="http://schemas.openxmlformats.org/officeDocument/2006/relationships/hyperlink" Target="http://gto-normativy.ru/mnogoskoki-texnika-vypolneniya-uprazhneniya/" TargetMode="External"/><Relationship Id="rId20" Type="http://schemas.openxmlformats.org/officeDocument/2006/relationships/hyperlink" Target="http://gto-normativy.ru/normativy-7-klass-po-fizkulture/" TargetMode="External"/><Relationship Id="rId29" Type="http://schemas.openxmlformats.org/officeDocument/2006/relationships/hyperlink" Target="http://gto-normativy.ru/10-klass-normativy-po-fizkultur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to-normativy.ru/normativy-po-fizkulture-2-klass/" TargetMode="External"/><Relationship Id="rId11" Type="http://schemas.openxmlformats.org/officeDocument/2006/relationships/hyperlink" Target="http://gto-normativy.ru/pravila-texnika-normativy-chelnochnogo-bega/" TargetMode="External"/><Relationship Id="rId24" Type="http://schemas.openxmlformats.org/officeDocument/2006/relationships/hyperlink" Target="http://gto-normativy.ru/pravila-texnika-normativy-chelnochnogo-bega/" TargetMode="External"/><Relationship Id="rId32" Type="http://schemas.openxmlformats.org/officeDocument/2006/relationships/hyperlink" Target="http://gto-normativy.ru/normativy-po-fizkulture-11-klass-fizicheskaya-kultura/" TargetMode="External"/><Relationship Id="rId5" Type="http://schemas.openxmlformats.org/officeDocument/2006/relationships/hyperlink" Target="http://gto-normativy.ru/normativy-po-fizicheskoj-kulture-1-klass/" TargetMode="External"/><Relationship Id="rId15" Type="http://schemas.openxmlformats.org/officeDocument/2006/relationships/hyperlink" Target="http://gto-normativy.ru/beg/beg-na-30-metrov-normativy-na-vremya-po-klassam" TargetMode="External"/><Relationship Id="rId23" Type="http://schemas.openxmlformats.org/officeDocument/2006/relationships/hyperlink" Target="http://gto-normativy.ru/normativy-po-fizkulture-8-klass/" TargetMode="External"/><Relationship Id="rId28" Type="http://schemas.openxmlformats.org/officeDocument/2006/relationships/hyperlink" Target="http://gto-normativy.ru/beg/beg-na-30-metrov-normativy-na-vremya-po-klassam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gto-normativy.ru/normativy-po-fizkulture-3-klass/" TargetMode="External"/><Relationship Id="rId19" Type="http://schemas.openxmlformats.org/officeDocument/2006/relationships/hyperlink" Target="http://gto-normativy.ru/pravila-texnika-normativy-chelnochnogo-bega/" TargetMode="External"/><Relationship Id="rId31" Type="http://schemas.openxmlformats.org/officeDocument/2006/relationships/hyperlink" Target="http://gto-normativy.ru/beg/beg-na-30-metrov-normativy-na-vremya-po-klass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to-normativy.ru/mnogoskoki-texnika-vypolneniya-uprazhneniya/" TargetMode="External"/><Relationship Id="rId14" Type="http://schemas.openxmlformats.org/officeDocument/2006/relationships/hyperlink" Target="http://gto-normativy.ru/pravila-texnika-normativy-chelnochnogo-bega/" TargetMode="External"/><Relationship Id="rId22" Type="http://schemas.openxmlformats.org/officeDocument/2006/relationships/hyperlink" Target="http://gto-normativy.ru/beg/beg-na-30-metrov-normativy-na-vremya-po-klassam" TargetMode="External"/><Relationship Id="rId27" Type="http://schemas.openxmlformats.org/officeDocument/2006/relationships/hyperlink" Target="http://gto-normativy.ru/pravila-texnika-normativy-chelnochnogo-bega/" TargetMode="External"/><Relationship Id="rId30" Type="http://schemas.openxmlformats.org/officeDocument/2006/relationships/hyperlink" Target="http://gto-normativy.ru/pravila-texnika-normativy-chelnochnogo-bega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56</TotalTime>
  <Pages>11</Pages>
  <Words>1735</Words>
  <Characters>9892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16</cp:revision>
  <dcterms:created xsi:type="dcterms:W3CDTF">2017-10-10T16:31:00Z</dcterms:created>
  <dcterms:modified xsi:type="dcterms:W3CDTF">2019-11-23T17:48:00Z</dcterms:modified>
</cp:coreProperties>
</file>