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412" w:rsidRPr="004208CB" w:rsidRDefault="00DB1412" w:rsidP="00EB7123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  <w:sz w:val="24"/>
          <w:szCs w:val="24"/>
          <w:lang w:eastAsia="ru-RU"/>
        </w:rPr>
      </w:pPr>
      <w:r w:rsidRPr="004208CB">
        <w:rPr>
          <w:rFonts w:ascii="Arial" w:hAnsi="Arial" w:cs="Arial"/>
          <w:b/>
          <w:bCs/>
          <w:kern w:val="36"/>
          <w:sz w:val="24"/>
          <w:szCs w:val="24"/>
          <w:lang w:eastAsia="ru-RU"/>
        </w:rPr>
        <w:t>Заповеди для родителей</w:t>
      </w:r>
    </w:p>
    <w:p w:rsidR="00DB1412" w:rsidRPr="004208CB" w:rsidRDefault="00DB1412" w:rsidP="00EB7123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 xml:space="preserve">               </w:t>
      </w:r>
    </w:p>
    <w:p w:rsidR="00DB1412" w:rsidRPr="004208CB" w:rsidRDefault="00DB1412" w:rsidP="00EB712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Истина, которая рядом. Родителям необходимо соблюдать следующие родительские «нет». А как же «да», спросите вы, все «нет» да «нет». А «да» очень много, их даже трудно перечислить. «Да» - всему тому, что идет на пользу ребенку, что развивает его, что делает его счастливым!</w:t>
      </w:r>
    </w:p>
    <w:p w:rsidR="00DB1412" w:rsidRPr="004208CB" w:rsidRDefault="00DB1412" w:rsidP="00EB712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ждите, что Ваш ребенок будет таким, как Вы. Или, как Вы хотите.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Помогите ему стать не Вами, а собой.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вымещайте на ребёнке свои обиды, что посеешь, то и взойдёт.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Если ребенок живёт в понимании, в дружелюбии, он учится находить любовь в этом мире.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требуйте от ребёнка платы за всё, что Вы для него и за него делаете: Вы дали ему жизнь, а он даст жизнь другому - это необратимый закон благодарности.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относитесь к его проблемам свысока.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унижайте его!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Если ребёнок растёт в терпимости, он учится понимать других.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мучайте себя, если не можете чего-то сделать для своего ребёнка, мучьте себя, если можете, но не делаете.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Помните: для ребёнка сделано не достаточно, если не сделано всё.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Умейте любить чужого ребёнка. Не делайте чужому то, чего не хотели бы, чтобы другие сделали Вашему.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Любите своего ребёнка любым: неталантливым, неудачным, взрослым, общаясь с ним, радуйся, потому что ребёнок - это праздник, который пока с Вами.</w:t>
      </w:r>
    </w:p>
    <w:p w:rsidR="00DB1412" w:rsidRPr="004208CB" w:rsidRDefault="00DB1412" w:rsidP="00EB71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Если ребёнка поддерживают, он учится ценить себя. </w:t>
      </w:r>
    </w:p>
    <w:p w:rsidR="00DB1412" w:rsidRPr="004208CB" w:rsidRDefault="00DB1412" w:rsidP="00EB712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Родителям необходимо соблюдать следующие родительские «нет».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Никогда не говорите ребенку «не делай того-то», если вслед за этим вы не можете добавить «но ты можешь делать это».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Никогда не говорите ребенку о чем-либо «это плохо» только потому, что оно Вам досаждает.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Никогда не обсуждайте ребенка в его присутствии, думая, что он не услышит, не заметит, не поймет.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отрывайте ребенка от его занятий, предварительно не предупредив его об этом.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демонстрируйте ребенку Вашу любовь постоянными ласками, особенно тогда, когда ему этого не хочется.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берите ребенка на прогулку – гуляйте с ним.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колеблясь, отступайте иногда от «правил» (устраивайте правилам каникулы!).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демонстрируйте ребенку свою озабоченность, когда он падает, не ест и т.д. Делайте, что требуется, вместо того, чтобы суетиться и беспокоиться.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дразните ребенка и не насмехайтесь. Смейтесь вместе с ребенком, а не над ним!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выхваляйтесь ребенком перед другими, но и не делайте его игрушкой.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читайте нотаций ребенку. Если Вы обнаружили за собой склонность к морализированию, не удивляйтесь и не сердитесь, если он продемонстрирует Вам, как ему скучно их слушать.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думайте, что ребенок понимает все, что Вы ему говорите, так же, как и Вы.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Если Вы говорите или делаете что-то в гневе, не пытайтесь представить это так, как если бы Вы действовали ради блага ребенка. Притворство приносит больше вреда, чем праведный гнев!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нарушайте данных ребенку обещаний и не давайте таких, которые Вы не сможете выполнить.</w:t>
      </w:r>
    </w:p>
    <w:p w:rsidR="00DB1412" w:rsidRPr="004208CB" w:rsidRDefault="00DB1412" w:rsidP="00EB71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eastAsia="ru-RU"/>
        </w:rPr>
      </w:pPr>
      <w:r w:rsidRPr="004208CB">
        <w:rPr>
          <w:rFonts w:ascii="Arial" w:hAnsi="Arial" w:cs="Arial"/>
          <w:sz w:val="24"/>
          <w:szCs w:val="24"/>
          <w:lang w:eastAsia="ru-RU"/>
        </w:rPr>
        <w:t>Не лгите ребенку и не говорите уклончиво.</w:t>
      </w:r>
    </w:p>
    <w:p w:rsidR="00DB1412" w:rsidRDefault="00DB1412"/>
    <w:sectPr w:rsidR="00DB1412" w:rsidSect="00F13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A3FF6"/>
    <w:multiLevelType w:val="multilevel"/>
    <w:tmpl w:val="267A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AD4F97"/>
    <w:multiLevelType w:val="multilevel"/>
    <w:tmpl w:val="16E4A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7123"/>
    <w:rsid w:val="004208CB"/>
    <w:rsid w:val="00433C9A"/>
    <w:rsid w:val="00680AB6"/>
    <w:rsid w:val="006846B3"/>
    <w:rsid w:val="00DB1412"/>
    <w:rsid w:val="00EB7123"/>
    <w:rsid w:val="00F1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2FB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EB71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B712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EB71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EB7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B71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03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423</Words>
  <Characters>2416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2014-10-16T06:23:00Z</dcterms:created>
  <dcterms:modified xsi:type="dcterms:W3CDTF">2019-11-23T18:08:00Z</dcterms:modified>
</cp:coreProperties>
</file>