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F6F" w:rsidRPr="004514D6" w:rsidRDefault="00A02F6F" w:rsidP="005645E1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4514D6">
        <w:rPr>
          <w:b/>
          <w:bCs/>
          <w:color w:val="000000"/>
          <w:sz w:val="28"/>
          <w:szCs w:val="28"/>
        </w:rPr>
        <w:t>КОНТРОЛЬНО-ИЗМЕРИТЕЛЬНЫЕ</w:t>
      </w:r>
    </w:p>
    <w:p w:rsidR="00A02F6F" w:rsidRPr="004514D6" w:rsidRDefault="00A02F6F" w:rsidP="005645E1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4514D6">
        <w:rPr>
          <w:b/>
          <w:bCs/>
          <w:color w:val="000000"/>
          <w:sz w:val="28"/>
          <w:szCs w:val="28"/>
        </w:rPr>
        <w:t>МАТЕРИАЛЫ.</w:t>
      </w:r>
    </w:p>
    <w:p w:rsidR="00A02F6F" w:rsidRPr="004514D6" w:rsidRDefault="00A02F6F" w:rsidP="005645E1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4514D6">
        <w:rPr>
          <w:b/>
          <w:bCs/>
          <w:color w:val="000000"/>
          <w:sz w:val="28"/>
          <w:szCs w:val="28"/>
        </w:rPr>
        <w:t>Составитель: Литош ЛП</w:t>
      </w:r>
    </w:p>
    <w:p w:rsidR="00A02F6F" w:rsidRPr="004514D6" w:rsidRDefault="00A02F6F" w:rsidP="005645E1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A02F6F" w:rsidRDefault="00A02F6F" w:rsidP="005645E1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 2015-2016 учебный год</w:t>
      </w:r>
    </w:p>
    <w:p w:rsidR="00A02F6F" w:rsidRDefault="00A02F6F" w:rsidP="005645E1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21"/>
          <w:szCs w:val="21"/>
        </w:rPr>
        <w:t>для 3 класса</w:t>
      </w:r>
    </w:p>
    <w:p w:rsidR="00A02F6F" w:rsidRDefault="00A02F6F" w:rsidP="005645E1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интеллектуальная недостаточность</w:t>
      </w:r>
    </w:p>
    <w:p w:rsidR="00A02F6F" w:rsidRPr="005645E1" w:rsidRDefault="00A02F6F" w:rsidP="005645E1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i/>
          <w:color w:val="000000"/>
          <w:sz w:val="21"/>
          <w:szCs w:val="21"/>
        </w:rPr>
      </w:pPr>
      <w:r w:rsidRPr="005645E1">
        <w:rPr>
          <w:rFonts w:ascii="Arial" w:hAnsi="Arial" w:cs="Arial"/>
          <w:b/>
          <w:bCs/>
          <w:i/>
          <w:color w:val="000000"/>
          <w:sz w:val="21"/>
          <w:szCs w:val="21"/>
        </w:rPr>
        <w:t>изобразительное искусство.</w:t>
      </w:r>
    </w:p>
    <w:p w:rsidR="00A02F6F" w:rsidRDefault="00A02F6F" w:rsidP="005645E1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</w:p>
    <w:p w:rsidR="00A02F6F" w:rsidRDefault="00A02F6F" w:rsidP="005645E1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3"/>
          <w:szCs w:val="23"/>
          <w:lang w:eastAsia="ru-RU"/>
        </w:rPr>
      </w:pPr>
    </w:p>
    <w:p w:rsidR="00A02F6F" w:rsidRPr="001F59A8" w:rsidRDefault="00A02F6F" w:rsidP="005645E1">
      <w:pPr>
        <w:pStyle w:val="ListParagraph"/>
        <w:rPr>
          <w:rFonts w:ascii="Times New Roman" w:hAnsi="Times New Roman"/>
          <w:b/>
          <w:sz w:val="24"/>
        </w:rPr>
      </w:pPr>
      <w:r w:rsidRPr="001F59A8">
        <w:rPr>
          <w:rFonts w:ascii="Times New Roman" w:hAnsi="Times New Roman"/>
          <w:b/>
          <w:sz w:val="24"/>
        </w:rPr>
        <w:t>Основные требования к знаниям и умениям учащихся</w:t>
      </w:r>
    </w:p>
    <w:p w:rsidR="00A02F6F" w:rsidRPr="001F59A8" w:rsidRDefault="00A02F6F" w:rsidP="00555E76">
      <w:pPr>
        <w:pStyle w:val="Style7"/>
        <w:widowControl/>
        <w:spacing w:before="144" w:line="518" w:lineRule="exact"/>
        <w:ind w:left="227" w:right="3629"/>
        <w:jc w:val="left"/>
        <w:rPr>
          <w:rStyle w:val="FontStyle41"/>
          <w:b w:val="0"/>
          <w:bCs/>
          <w:szCs w:val="28"/>
        </w:rPr>
      </w:pPr>
      <w:r w:rsidRPr="001F59A8">
        <w:rPr>
          <w:rStyle w:val="FontStyle41"/>
          <w:b w:val="0"/>
          <w:bCs/>
          <w:szCs w:val="28"/>
        </w:rPr>
        <w:t xml:space="preserve">- правильно располагать  лист бумаги ( по  </w:t>
      </w:r>
      <w:r>
        <w:rPr>
          <w:rStyle w:val="FontStyle41"/>
          <w:b w:val="0"/>
          <w:bCs/>
          <w:szCs w:val="28"/>
        </w:rPr>
        <w:t xml:space="preserve">вертикали или       </w:t>
      </w:r>
      <w:r w:rsidRPr="001F59A8">
        <w:rPr>
          <w:rStyle w:val="FontStyle41"/>
          <w:b w:val="0"/>
          <w:bCs/>
          <w:szCs w:val="28"/>
        </w:rPr>
        <w:t>горизонтали)  в з</w:t>
      </w:r>
      <w:r>
        <w:rPr>
          <w:rStyle w:val="FontStyle41"/>
          <w:b w:val="0"/>
          <w:bCs/>
          <w:szCs w:val="28"/>
        </w:rPr>
        <w:t xml:space="preserve">ависимости от пространственного </w:t>
      </w:r>
      <w:r w:rsidRPr="001F59A8">
        <w:rPr>
          <w:rStyle w:val="FontStyle41"/>
          <w:b w:val="0"/>
          <w:bCs/>
          <w:szCs w:val="28"/>
        </w:rPr>
        <w:t>расположения  изображаемого;</w:t>
      </w:r>
    </w:p>
    <w:p w:rsidR="00A02F6F" w:rsidRPr="001F59A8" w:rsidRDefault="00A02F6F" w:rsidP="00555E76">
      <w:pPr>
        <w:pStyle w:val="Style7"/>
        <w:widowControl/>
        <w:spacing w:before="144" w:line="518" w:lineRule="exact"/>
        <w:ind w:right="3629"/>
        <w:jc w:val="left"/>
        <w:rPr>
          <w:rStyle w:val="FontStyle41"/>
          <w:b w:val="0"/>
          <w:bCs/>
          <w:szCs w:val="28"/>
        </w:rPr>
      </w:pPr>
      <w:r w:rsidRPr="001F59A8">
        <w:rPr>
          <w:rStyle w:val="FontStyle41"/>
          <w:b w:val="0"/>
          <w:bCs/>
          <w:szCs w:val="28"/>
        </w:rPr>
        <w:t>- самостоятельно размещать изображения отдельно взятого предмета посредине листа бумаги;</w:t>
      </w:r>
    </w:p>
    <w:p w:rsidR="00A02F6F" w:rsidRPr="001F59A8" w:rsidRDefault="00A02F6F" w:rsidP="00555E76">
      <w:pPr>
        <w:pStyle w:val="Style7"/>
        <w:widowControl/>
        <w:spacing w:before="144" w:line="518" w:lineRule="exact"/>
        <w:ind w:right="3629"/>
        <w:jc w:val="left"/>
        <w:rPr>
          <w:rStyle w:val="FontStyle44"/>
          <w:bCs/>
          <w:szCs w:val="28"/>
        </w:rPr>
      </w:pPr>
      <w:r w:rsidRPr="001F59A8">
        <w:rPr>
          <w:rStyle w:val="FontStyle44"/>
          <w:szCs w:val="28"/>
        </w:rPr>
        <w:t>-</w:t>
      </w:r>
      <w:r w:rsidRPr="001F59A8">
        <w:rPr>
          <w:rStyle w:val="FontStyle44"/>
          <w:szCs w:val="28"/>
        </w:rPr>
        <w:tab/>
        <w:t>различать формы предметов, уметь их  изображать, передавать их характерные особенности;</w:t>
      </w:r>
    </w:p>
    <w:p w:rsidR="00A02F6F" w:rsidRPr="001F59A8" w:rsidRDefault="00A02F6F" w:rsidP="00555E76">
      <w:pPr>
        <w:pStyle w:val="Style9"/>
        <w:widowControl/>
        <w:numPr>
          <w:ilvl w:val="0"/>
          <w:numId w:val="1"/>
        </w:numPr>
        <w:tabs>
          <w:tab w:val="left" w:pos="134"/>
        </w:tabs>
        <w:spacing w:before="10" w:line="408" w:lineRule="exact"/>
        <w:ind w:left="720" w:hanging="360"/>
        <w:jc w:val="left"/>
        <w:rPr>
          <w:rStyle w:val="FontStyle41"/>
          <w:b w:val="0"/>
          <w:szCs w:val="28"/>
        </w:rPr>
      </w:pPr>
      <w:r w:rsidRPr="001F59A8">
        <w:rPr>
          <w:rStyle w:val="FontStyle44"/>
          <w:szCs w:val="28"/>
        </w:rPr>
        <w:t>рисовать плоские предметы симметричной формы, применяя осевую линию;</w:t>
      </w:r>
    </w:p>
    <w:p w:rsidR="00A02F6F" w:rsidRPr="001F59A8" w:rsidRDefault="00A02F6F" w:rsidP="00555E76">
      <w:pPr>
        <w:pStyle w:val="Style9"/>
        <w:widowControl/>
        <w:numPr>
          <w:ilvl w:val="0"/>
          <w:numId w:val="1"/>
        </w:numPr>
        <w:tabs>
          <w:tab w:val="left" w:pos="134"/>
        </w:tabs>
        <w:spacing w:before="5" w:line="408" w:lineRule="exact"/>
        <w:ind w:left="720" w:hanging="360"/>
        <w:jc w:val="left"/>
        <w:rPr>
          <w:rStyle w:val="FontStyle44"/>
          <w:szCs w:val="28"/>
        </w:rPr>
      </w:pPr>
      <w:r w:rsidRPr="001F59A8">
        <w:rPr>
          <w:rStyle w:val="FontStyle44"/>
          <w:szCs w:val="28"/>
        </w:rPr>
        <w:t>рисовать узоры из геометрических и растительных форм в полосе и квадрате по образцу;</w:t>
      </w:r>
    </w:p>
    <w:p w:rsidR="00A02F6F" w:rsidRPr="001F59A8" w:rsidRDefault="00A02F6F" w:rsidP="00555E76">
      <w:pPr>
        <w:pStyle w:val="Style9"/>
        <w:widowControl/>
        <w:numPr>
          <w:ilvl w:val="0"/>
          <w:numId w:val="1"/>
        </w:numPr>
        <w:tabs>
          <w:tab w:val="left" w:pos="134"/>
        </w:tabs>
        <w:spacing w:line="408" w:lineRule="exact"/>
        <w:ind w:left="720" w:hanging="360"/>
        <w:jc w:val="left"/>
        <w:rPr>
          <w:rStyle w:val="FontStyle44"/>
          <w:szCs w:val="28"/>
        </w:rPr>
      </w:pPr>
      <w:r w:rsidRPr="001F59A8">
        <w:rPr>
          <w:rStyle w:val="FontStyle44"/>
          <w:szCs w:val="28"/>
        </w:rPr>
        <w:t>уметь различать и знать названия цветов;</w:t>
      </w:r>
    </w:p>
    <w:p w:rsidR="00A02F6F" w:rsidRPr="001F59A8" w:rsidRDefault="00A02F6F" w:rsidP="00555E76">
      <w:pPr>
        <w:pStyle w:val="Style9"/>
        <w:widowControl/>
        <w:numPr>
          <w:ilvl w:val="0"/>
          <w:numId w:val="1"/>
        </w:numPr>
        <w:tabs>
          <w:tab w:val="left" w:pos="134"/>
        </w:tabs>
        <w:spacing w:before="14" w:line="408" w:lineRule="exact"/>
        <w:ind w:left="720" w:hanging="360"/>
        <w:jc w:val="left"/>
        <w:rPr>
          <w:rStyle w:val="FontStyle44"/>
          <w:szCs w:val="28"/>
        </w:rPr>
      </w:pPr>
      <w:r w:rsidRPr="001F59A8">
        <w:rPr>
          <w:rStyle w:val="FontStyle44"/>
          <w:szCs w:val="28"/>
        </w:rPr>
        <w:t>в рисунках на темы располагать основания близких предметов ниже, чем дальних;</w:t>
      </w:r>
    </w:p>
    <w:p w:rsidR="00A02F6F" w:rsidRDefault="00A02F6F" w:rsidP="00555E76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rStyle w:val="FontStyle44"/>
          <w:szCs w:val="28"/>
        </w:rPr>
      </w:pPr>
      <w:r w:rsidRPr="001F59A8">
        <w:rPr>
          <w:rStyle w:val="FontStyle44"/>
          <w:szCs w:val="28"/>
        </w:rPr>
        <w:t>-</w:t>
      </w:r>
      <w:r w:rsidRPr="001F59A8">
        <w:rPr>
          <w:rStyle w:val="FontStyle44"/>
          <w:szCs w:val="28"/>
        </w:rPr>
        <w:tab/>
        <w:t>уметь узнавать в иллюстрациях книг и в репродукциях художественных картин, характерные признаки времени года.</w:t>
      </w:r>
    </w:p>
    <w:p w:rsidR="00A02F6F" w:rsidRDefault="00A02F6F" w:rsidP="005645E1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rStyle w:val="FontStyle44"/>
          <w:szCs w:val="28"/>
        </w:rPr>
      </w:pPr>
      <w:r>
        <w:rPr>
          <w:rStyle w:val="FontStyle44"/>
          <w:szCs w:val="28"/>
        </w:rPr>
        <w:t>Промежуточная аттестация выполняется в форме практических работ:</w:t>
      </w:r>
    </w:p>
    <w:p w:rsidR="00A02F6F" w:rsidRPr="00555E76" w:rsidRDefault="00A02F6F" w:rsidP="005645E1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rStyle w:val="FontStyle44"/>
          <w:b/>
          <w:szCs w:val="28"/>
        </w:rPr>
      </w:pPr>
      <w:r w:rsidRPr="00555E76">
        <w:rPr>
          <w:rStyle w:val="FontStyle44"/>
          <w:b/>
          <w:szCs w:val="28"/>
        </w:rPr>
        <w:t>1 четверть</w:t>
      </w:r>
    </w:p>
    <w:p w:rsidR="00A02F6F" w:rsidRDefault="00A02F6F" w:rsidP="005645E1">
      <w:pPr>
        <w:pStyle w:val="Style9"/>
        <w:widowControl/>
        <w:tabs>
          <w:tab w:val="left" w:pos="230"/>
        </w:tabs>
        <w:spacing w:before="14" w:line="408" w:lineRule="exact"/>
        <w:jc w:val="left"/>
      </w:pPr>
      <w:r w:rsidRPr="001F59A8">
        <w:t>Рисование с натуры ветки дерева с простыми по форме листьями.</w:t>
      </w:r>
    </w:p>
    <w:p w:rsidR="00A02F6F" w:rsidRPr="00555E76" w:rsidRDefault="00A02F6F" w:rsidP="005645E1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b/>
        </w:rPr>
      </w:pPr>
      <w:r w:rsidRPr="00555E76">
        <w:rPr>
          <w:b/>
        </w:rPr>
        <w:t>2 четверть</w:t>
      </w:r>
    </w:p>
    <w:p w:rsidR="00A02F6F" w:rsidRDefault="00A02F6F" w:rsidP="005645E1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sz w:val="22"/>
          <w:szCs w:val="28"/>
        </w:rPr>
      </w:pPr>
      <w:r w:rsidRPr="00555E76">
        <w:rPr>
          <w:sz w:val="22"/>
          <w:szCs w:val="28"/>
        </w:rPr>
        <w:t>Рисование узора в полосе(снежинки и веточки ели).</w:t>
      </w:r>
    </w:p>
    <w:p w:rsidR="00A02F6F" w:rsidRPr="00555E76" w:rsidRDefault="00A02F6F" w:rsidP="005645E1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b/>
          <w:sz w:val="22"/>
          <w:szCs w:val="28"/>
        </w:rPr>
      </w:pPr>
      <w:r w:rsidRPr="00555E76">
        <w:rPr>
          <w:b/>
          <w:sz w:val="22"/>
          <w:szCs w:val="28"/>
        </w:rPr>
        <w:t>3 четверть</w:t>
      </w:r>
    </w:p>
    <w:p w:rsidR="00A02F6F" w:rsidRPr="001F59A8" w:rsidRDefault="00A02F6F" w:rsidP="005645E1">
      <w:pPr>
        <w:pStyle w:val="Style9"/>
        <w:widowControl/>
        <w:tabs>
          <w:tab w:val="left" w:pos="230"/>
        </w:tabs>
        <w:spacing w:before="14" w:line="408" w:lineRule="exact"/>
        <w:jc w:val="left"/>
        <w:rPr>
          <w:rStyle w:val="FontStyle44"/>
          <w:szCs w:val="28"/>
        </w:rPr>
      </w:pPr>
      <w:r w:rsidRPr="00555E76">
        <w:rPr>
          <w:sz w:val="22"/>
          <w:szCs w:val="28"/>
        </w:rPr>
        <w:t>Рисование по образцу орнамента из квадрата.</w:t>
      </w:r>
    </w:p>
    <w:p w:rsidR="00A02F6F" w:rsidRPr="00A23E8C" w:rsidRDefault="00A02F6F">
      <w:pPr>
        <w:rPr>
          <w:rFonts w:ascii="Times New Roman" w:hAnsi="Times New Roman"/>
        </w:rPr>
      </w:pPr>
      <w:r w:rsidRPr="00555E76">
        <w:rPr>
          <w:rFonts w:ascii="Times New Roman" w:hAnsi="Times New Roman"/>
          <w:b/>
        </w:rPr>
        <w:t>Итоговая аттестация</w:t>
      </w:r>
      <w:r w:rsidRPr="00A23E8C">
        <w:rPr>
          <w:rFonts w:ascii="Times New Roman" w:hAnsi="Times New Roman"/>
        </w:rPr>
        <w:t xml:space="preserve"> по предмету выполняется в виде теста. Текст может быть прочитан учителем.</w:t>
      </w:r>
    </w:p>
    <w:tbl>
      <w:tblPr>
        <w:tblW w:w="11587" w:type="dxa"/>
        <w:tblInd w:w="-142" w:type="dxa"/>
        <w:tblCellMar>
          <w:left w:w="0" w:type="dxa"/>
          <w:right w:w="0" w:type="dxa"/>
        </w:tblCellMar>
        <w:tblLook w:val="00A0"/>
      </w:tblPr>
      <w:tblGrid>
        <w:gridCol w:w="11587"/>
      </w:tblGrid>
      <w:tr w:rsidR="00A02F6F" w:rsidRPr="00340246" w:rsidTr="00AC04E2">
        <w:trPr>
          <w:trHeight w:val="9990"/>
        </w:trPr>
        <w:tc>
          <w:tcPr>
            <w:tcW w:w="115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2F6F" w:rsidRPr="00AC04E2" w:rsidRDefault="00A02F6F" w:rsidP="00AC04E2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 xml:space="preserve">1. </w:t>
            </w:r>
            <w:r w:rsidRPr="00AC04E2"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>Произведение искусства, выполненное красками, называется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а) рисунок;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б) живопись;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в) портрет.</w:t>
            </w:r>
          </w:p>
          <w:p w:rsidR="00A02F6F" w:rsidRPr="00AC04E2" w:rsidRDefault="00A02F6F" w:rsidP="00AC04E2">
            <w:pPr>
              <w:spacing w:after="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 xml:space="preserve">2. </w:t>
            </w:r>
            <w:r w:rsidRPr="00AC04E2"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>Три основных «волшебных» цвета в живописи – это…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а) синий, оранжевый, бежевый;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б) синий, красный, жёлтый;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в) оранжевый, фиолетовый, голубой.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>3. Какие виды росписи народных мастеров вы знаете?</w:t>
            </w:r>
            <w:r w:rsidRPr="00AC04E2"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A02F6F" w:rsidRPr="00AC04E2" w:rsidRDefault="00A02F6F" w:rsidP="00AC04E2">
            <w:pPr>
              <w:numPr>
                <w:ilvl w:val="0"/>
                <w:numId w:val="4"/>
              </w:numPr>
              <w:spacing w:after="300" w:line="240" w:lineRule="auto"/>
              <w:ind w:left="0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 xml:space="preserve"> дымковская;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 xml:space="preserve"> гжельская;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 xml:space="preserve"> хохломская.</w:t>
            </w:r>
          </w:p>
          <w:p w:rsidR="00A02F6F" w:rsidRPr="00AC04E2" w:rsidRDefault="00A02F6F" w:rsidP="00AC04E2">
            <w:pPr>
              <w:spacing w:after="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 xml:space="preserve">4. </w:t>
            </w:r>
            <w:r w:rsidRPr="00AC04E2"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>Как называется равномерное чередование каких-либо элементов в узоре изделия?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а) ритм;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б) линия;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в) штрих.</w:t>
            </w:r>
          </w:p>
          <w:p w:rsidR="00A02F6F" w:rsidRPr="00AC04E2" w:rsidRDefault="00A02F6F" w:rsidP="00AC04E2">
            <w:pPr>
              <w:spacing w:after="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 xml:space="preserve">5. </w:t>
            </w:r>
            <w:r w:rsidRPr="00AC04E2"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>Картина, изображающая предметы быта, называется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а) портрет;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б) рисунок;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в) натюрморт.</w:t>
            </w:r>
          </w:p>
          <w:p w:rsidR="00A02F6F" w:rsidRPr="00AC04E2" w:rsidRDefault="00A02F6F" w:rsidP="00AC04E2">
            <w:pPr>
              <w:spacing w:after="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 xml:space="preserve">6. </w:t>
            </w:r>
            <w:r w:rsidRPr="00AC04E2">
              <w:rPr>
                <w:rFonts w:ascii="OpenSans" w:hAnsi="OpenSans"/>
                <w:b/>
                <w:bCs/>
                <w:color w:val="000000"/>
                <w:sz w:val="21"/>
                <w:szCs w:val="21"/>
                <w:lang w:eastAsia="ru-RU"/>
              </w:rPr>
              <w:t>Назови теплые цвета (3 цвета)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________________________________________________________</w:t>
            </w:r>
          </w:p>
          <w:p w:rsidR="00A02F6F" w:rsidRPr="00AC04E2" w:rsidRDefault="00A02F6F" w:rsidP="00AC04E2">
            <w:pPr>
              <w:spacing w:after="30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 w:rsidRPr="00AC04E2"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______________________________________________________</w:t>
            </w:r>
          </w:p>
          <w:p w:rsidR="00A02F6F" w:rsidRPr="00340246" w:rsidRDefault="00A02F6F" w:rsidP="00AC04E2">
            <w:pPr>
              <w:rPr>
                <w:b/>
              </w:rPr>
            </w:pPr>
            <w:r w:rsidRPr="00340246">
              <w:rPr>
                <w:b/>
              </w:rPr>
              <w:t>7. Практическое задание:</w:t>
            </w:r>
          </w:p>
          <w:p w:rsidR="00A02F6F" w:rsidRPr="00340246" w:rsidRDefault="00A02F6F" w:rsidP="00AC04E2">
            <w:pPr>
              <w:rPr>
                <w:rFonts w:ascii="Times New Roman" w:hAnsi="Times New Roman"/>
                <w:sz w:val="24"/>
              </w:rPr>
            </w:pPr>
            <w:r w:rsidRPr="00340246">
              <w:rPr>
                <w:rFonts w:ascii="Times New Roman" w:hAnsi="Times New Roman"/>
                <w:sz w:val="24"/>
              </w:rPr>
              <w:t>Рисование узора в полосе из веток с листочками.</w:t>
            </w:r>
          </w:p>
          <w:p w:rsidR="00A02F6F" w:rsidRPr="00AC04E2" w:rsidRDefault="00A02F6F" w:rsidP="00AC04E2">
            <w:pPr>
              <w:spacing w:after="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</w:p>
          <w:p w:rsidR="00A02F6F" w:rsidRPr="00AC04E2" w:rsidRDefault="00A02F6F" w:rsidP="00AC04E2">
            <w:pPr>
              <w:spacing w:after="0" w:line="240" w:lineRule="auto"/>
              <w:jc w:val="right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</w:p>
          <w:p w:rsidR="00A02F6F" w:rsidRDefault="00A02F6F" w:rsidP="00AC04E2">
            <w:pPr>
              <w:tabs>
                <w:tab w:val="left" w:pos="210"/>
              </w:tabs>
              <w:spacing w:after="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ab/>
              <w:t xml:space="preserve">За каждый правильный ответ ученик получает по одному баллу. В 3 задании по 1 баллу за каждый </w:t>
            </w:r>
          </w:p>
          <w:p w:rsidR="00A02F6F" w:rsidRPr="00AC04E2" w:rsidRDefault="00A02F6F" w:rsidP="00AC04E2">
            <w:pPr>
              <w:tabs>
                <w:tab w:val="left" w:pos="210"/>
              </w:tabs>
              <w:spacing w:after="0" w:line="240" w:lineRule="auto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  <w:t>правильный ответ.</w:t>
            </w:r>
          </w:p>
          <w:p w:rsidR="00A02F6F" w:rsidRPr="00AC04E2" w:rsidRDefault="00A02F6F" w:rsidP="00AC04E2">
            <w:pPr>
              <w:spacing w:after="0" w:line="240" w:lineRule="auto"/>
              <w:jc w:val="right"/>
              <w:rPr>
                <w:rFonts w:ascii="OpenSans" w:hAnsi="OpenSans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A02F6F" w:rsidRPr="00AC04E2" w:rsidRDefault="00A02F6F" w:rsidP="00AC04E2">
      <w:pPr>
        <w:shd w:val="clear" w:color="auto" w:fill="FFFFFF"/>
        <w:spacing w:after="0" w:line="240" w:lineRule="auto"/>
        <w:rPr>
          <w:rFonts w:ascii="OpenSans" w:hAnsi="OpenSans"/>
          <w:color w:val="000000"/>
          <w:sz w:val="21"/>
          <w:szCs w:val="21"/>
          <w:lang w:eastAsia="ru-RU"/>
        </w:rPr>
      </w:pPr>
    </w:p>
    <w:p w:rsidR="00A02F6F" w:rsidRDefault="00A02F6F"/>
    <w:sectPr w:rsidR="00A02F6F" w:rsidSect="00AC0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71E3BD6"/>
    <w:lvl w:ilvl="0">
      <w:numFmt w:val="bullet"/>
      <w:lvlText w:val="*"/>
      <w:lvlJc w:val="left"/>
    </w:lvl>
  </w:abstractNum>
  <w:abstractNum w:abstractNumId="1">
    <w:nsid w:val="22D62497"/>
    <w:multiLevelType w:val="multilevel"/>
    <w:tmpl w:val="C62AC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31D531A"/>
    <w:multiLevelType w:val="multilevel"/>
    <w:tmpl w:val="ABFA0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593350D"/>
    <w:multiLevelType w:val="multilevel"/>
    <w:tmpl w:val="C77C9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61B5D85"/>
    <w:multiLevelType w:val="multilevel"/>
    <w:tmpl w:val="146CE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4B818CB"/>
    <w:multiLevelType w:val="multilevel"/>
    <w:tmpl w:val="D7A09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5F34641"/>
    <w:multiLevelType w:val="multilevel"/>
    <w:tmpl w:val="DA14B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67C583B"/>
    <w:multiLevelType w:val="multilevel"/>
    <w:tmpl w:val="10A4B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11A1227"/>
    <w:multiLevelType w:val="multilevel"/>
    <w:tmpl w:val="29588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5FE2793"/>
    <w:multiLevelType w:val="multilevel"/>
    <w:tmpl w:val="B888D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2B20708"/>
    <w:multiLevelType w:val="multilevel"/>
    <w:tmpl w:val="F7D2F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30E6864"/>
    <w:multiLevelType w:val="multilevel"/>
    <w:tmpl w:val="452C0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3423677"/>
    <w:multiLevelType w:val="multilevel"/>
    <w:tmpl w:val="5FD2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3A9175A"/>
    <w:multiLevelType w:val="multilevel"/>
    <w:tmpl w:val="16D69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63B32897"/>
    <w:multiLevelType w:val="multilevel"/>
    <w:tmpl w:val="D49AB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7770C94"/>
    <w:multiLevelType w:val="multilevel"/>
    <w:tmpl w:val="6C043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9BE590C"/>
    <w:multiLevelType w:val="multilevel"/>
    <w:tmpl w:val="DFA8E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AFC226D"/>
    <w:multiLevelType w:val="multilevel"/>
    <w:tmpl w:val="D8E09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E155813"/>
    <w:multiLevelType w:val="multilevel"/>
    <w:tmpl w:val="3F74D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F02024F"/>
    <w:multiLevelType w:val="multilevel"/>
    <w:tmpl w:val="70E0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65165CA"/>
    <w:multiLevelType w:val="multilevel"/>
    <w:tmpl w:val="6A027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2">
    <w:abstractNumId w:val="16"/>
  </w:num>
  <w:num w:numId="3">
    <w:abstractNumId w:val="12"/>
  </w:num>
  <w:num w:numId="4">
    <w:abstractNumId w:val="17"/>
  </w:num>
  <w:num w:numId="5">
    <w:abstractNumId w:val="1"/>
  </w:num>
  <w:num w:numId="6">
    <w:abstractNumId w:val="9"/>
  </w:num>
  <w:num w:numId="7">
    <w:abstractNumId w:val="6"/>
  </w:num>
  <w:num w:numId="8">
    <w:abstractNumId w:val="14"/>
  </w:num>
  <w:num w:numId="9">
    <w:abstractNumId w:val="11"/>
  </w:num>
  <w:num w:numId="10">
    <w:abstractNumId w:val="4"/>
  </w:num>
  <w:num w:numId="11">
    <w:abstractNumId w:val="10"/>
  </w:num>
  <w:num w:numId="12">
    <w:abstractNumId w:val="8"/>
  </w:num>
  <w:num w:numId="13">
    <w:abstractNumId w:val="5"/>
  </w:num>
  <w:num w:numId="14">
    <w:abstractNumId w:val="3"/>
  </w:num>
  <w:num w:numId="15">
    <w:abstractNumId w:val="20"/>
  </w:num>
  <w:num w:numId="16">
    <w:abstractNumId w:val="7"/>
  </w:num>
  <w:num w:numId="17">
    <w:abstractNumId w:val="13"/>
  </w:num>
  <w:num w:numId="18">
    <w:abstractNumId w:val="2"/>
  </w:num>
  <w:num w:numId="19">
    <w:abstractNumId w:val="15"/>
  </w:num>
  <w:num w:numId="20">
    <w:abstractNumId w:val="18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5B90"/>
    <w:rsid w:val="00003BB0"/>
    <w:rsid w:val="00020500"/>
    <w:rsid w:val="00031A77"/>
    <w:rsid w:val="00034B92"/>
    <w:rsid w:val="00035E46"/>
    <w:rsid w:val="00055EE0"/>
    <w:rsid w:val="0005748E"/>
    <w:rsid w:val="000636AB"/>
    <w:rsid w:val="00064638"/>
    <w:rsid w:val="00064CFB"/>
    <w:rsid w:val="00082C29"/>
    <w:rsid w:val="00085676"/>
    <w:rsid w:val="000A202C"/>
    <w:rsid w:val="000A3F6A"/>
    <w:rsid w:val="000B2FE5"/>
    <w:rsid w:val="000E66B2"/>
    <w:rsid w:val="0011498A"/>
    <w:rsid w:val="00127A36"/>
    <w:rsid w:val="00130160"/>
    <w:rsid w:val="001306FD"/>
    <w:rsid w:val="00131786"/>
    <w:rsid w:val="00132693"/>
    <w:rsid w:val="001421AE"/>
    <w:rsid w:val="001436B4"/>
    <w:rsid w:val="001519E2"/>
    <w:rsid w:val="001522E1"/>
    <w:rsid w:val="0015582B"/>
    <w:rsid w:val="00156CF1"/>
    <w:rsid w:val="00172FF8"/>
    <w:rsid w:val="00176ED7"/>
    <w:rsid w:val="00181B14"/>
    <w:rsid w:val="001861BD"/>
    <w:rsid w:val="00196330"/>
    <w:rsid w:val="00197E0F"/>
    <w:rsid w:val="001A315C"/>
    <w:rsid w:val="001A6001"/>
    <w:rsid w:val="001B0EC5"/>
    <w:rsid w:val="001D4245"/>
    <w:rsid w:val="001D721B"/>
    <w:rsid w:val="001E69B3"/>
    <w:rsid w:val="001F5493"/>
    <w:rsid w:val="001F59A8"/>
    <w:rsid w:val="002018D8"/>
    <w:rsid w:val="0022487D"/>
    <w:rsid w:val="0022683B"/>
    <w:rsid w:val="0022705E"/>
    <w:rsid w:val="00232D84"/>
    <w:rsid w:val="00250AD5"/>
    <w:rsid w:val="0026147C"/>
    <w:rsid w:val="002777C4"/>
    <w:rsid w:val="0028513E"/>
    <w:rsid w:val="0029105D"/>
    <w:rsid w:val="0029229A"/>
    <w:rsid w:val="00295AE3"/>
    <w:rsid w:val="002A36AC"/>
    <w:rsid w:val="002A5B90"/>
    <w:rsid w:val="002A7A1C"/>
    <w:rsid w:val="002C16EE"/>
    <w:rsid w:val="002C393D"/>
    <w:rsid w:val="002C4225"/>
    <w:rsid w:val="002C5CEA"/>
    <w:rsid w:val="002D5DE5"/>
    <w:rsid w:val="002E2CF0"/>
    <w:rsid w:val="002F6A9E"/>
    <w:rsid w:val="0030727D"/>
    <w:rsid w:val="00321E93"/>
    <w:rsid w:val="003233E4"/>
    <w:rsid w:val="00324EC3"/>
    <w:rsid w:val="00326861"/>
    <w:rsid w:val="00340246"/>
    <w:rsid w:val="0035549D"/>
    <w:rsid w:val="00364A68"/>
    <w:rsid w:val="00370830"/>
    <w:rsid w:val="00371E54"/>
    <w:rsid w:val="003754CB"/>
    <w:rsid w:val="00377737"/>
    <w:rsid w:val="0038542E"/>
    <w:rsid w:val="00390611"/>
    <w:rsid w:val="003B730C"/>
    <w:rsid w:val="003C4D63"/>
    <w:rsid w:val="003D5DBA"/>
    <w:rsid w:val="003E61F0"/>
    <w:rsid w:val="003F391B"/>
    <w:rsid w:val="004167A7"/>
    <w:rsid w:val="00426FEC"/>
    <w:rsid w:val="00430D60"/>
    <w:rsid w:val="00431A56"/>
    <w:rsid w:val="00435846"/>
    <w:rsid w:val="00440DBE"/>
    <w:rsid w:val="004425F3"/>
    <w:rsid w:val="00445D90"/>
    <w:rsid w:val="004514D6"/>
    <w:rsid w:val="00456099"/>
    <w:rsid w:val="00464702"/>
    <w:rsid w:val="00477862"/>
    <w:rsid w:val="00480D81"/>
    <w:rsid w:val="004A41B2"/>
    <w:rsid w:val="004B34AA"/>
    <w:rsid w:val="004B40B9"/>
    <w:rsid w:val="004C4133"/>
    <w:rsid w:val="004F0ECE"/>
    <w:rsid w:val="004F167C"/>
    <w:rsid w:val="004F31C2"/>
    <w:rsid w:val="00507F2C"/>
    <w:rsid w:val="0051579F"/>
    <w:rsid w:val="00521FF7"/>
    <w:rsid w:val="00526796"/>
    <w:rsid w:val="00555E76"/>
    <w:rsid w:val="0055618E"/>
    <w:rsid w:val="005645E1"/>
    <w:rsid w:val="005667D0"/>
    <w:rsid w:val="005770CB"/>
    <w:rsid w:val="00583EC0"/>
    <w:rsid w:val="005A3432"/>
    <w:rsid w:val="005A4304"/>
    <w:rsid w:val="005B5094"/>
    <w:rsid w:val="005C3C07"/>
    <w:rsid w:val="005D349E"/>
    <w:rsid w:val="005D491F"/>
    <w:rsid w:val="005E2011"/>
    <w:rsid w:val="005E3D89"/>
    <w:rsid w:val="005E64DB"/>
    <w:rsid w:val="005F1B38"/>
    <w:rsid w:val="005F2F46"/>
    <w:rsid w:val="00614868"/>
    <w:rsid w:val="00616999"/>
    <w:rsid w:val="00631D49"/>
    <w:rsid w:val="00640FB8"/>
    <w:rsid w:val="006456E2"/>
    <w:rsid w:val="006476DE"/>
    <w:rsid w:val="006505B7"/>
    <w:rsid w:val="006558BF"/>
    <w:rsid w:val="006559C9"/>
    <w:rsid w:val="00660C8B"/>
    <w:rsid w:val="006625F6"/>
    <w:rsid w:val="00666596"/>
    <w:rsid w:val="00677922"/>
    <w:rsid w:val="00684F3F"/>
    <w:rsid w:val="00686429"/>
    <w:rsid w:val="006B20B5"/>
    <w:rsid w:val="006B6591"/>
    <w:rsid w:val="006C0ACC"/>
    <w:rsid w:val="006C31F1"/>
    <w:rsid w:val="006E30B7"/>
    <w:rsid w:val="006F21EA"/>
    <w:rsid w:val="006F71D1"/>
    <w:rsid w:val="00703D0A"/>
    <w:rsid w:val="007240B2"/>
    <w:rsid w:val="00737394"/>
    <w:rsid w:val="0075793F"/>
    <w:rsid w:val="00767A54"/>
    <w:rsid w:val="00767AF3"/>
    <w:rsid w:val="007827F7"/>
    <w:rsid w:val="00783089"/>
    <w:rsid w:val="00791E53"/>
    <w:rsid w:val="00793F72"/>
    <w:rsid w:val="00797ABE"/>
    <w:rsid w:val="007B27B4"/>
    <w:rsid w:val="007B34BF"/>
    <w:rsid w:val="007D164E"/>
    <w:rsid w:val="007D595B"/>
    <w:rsid w:val="007F357A"/>
    <w:rsid w:val="007F6223"/>
    <w:rsid w:val="00805468"/>
    <w:rsid w:val="00813E97"/>
    <w:rsid w:val="008609BF"/>
    <w:rsid w:val="008640B1"/>
    <w:rsid w:val="008766FD"/>
    <w:rsid w:val="00876DDD"/>
    <w:rsid w:val="00880B64"/>
    <w:rsid w:val="008862BB"/>
    <w:rsid w:val="008A417C"/>
    <w:rsid w:val="008A60B3"/>
    <w:rsid w:val="008A7919"/>
    <w:rsid w:val="008B05A4"/>
    <w:rsid w:val="008C44AE"/>
    <w:rsid w:val="008C58F3"/>
    <w:rsid w:val="008C6EC7"/>
    <w:rsid w:val="008D2D0A"/>
    <w:rsid w:val="008D57C0"/>
    <w:rsid w:val="008F2C56"/>
    <w:rsid w:val="008F365B"/>
    <w:rsid w:val="00911CAD"/>
    <w:rsid w:val="00911DEE"/>
    <w:rsid w:val="009130BC"/>
    <w:rsid w:val="00915D14"/>
    <w:rsid w:val="00921844"/>
    <w:rsid w:val="00933951"/>
    <w:rsid w:val="0093695F"/>
    <w:rsid w:val="00952877"/>
    <w:rsid w:val="00954815"/>
    <w:rsid w:val="00962EDD"/>
    <w:rsid w:val="00966463"/>
    <w:rsid w:val="00967F81"/>
    <w:rsid w:val="009725D4"/>
    <w:rsid w:val="00984936"/>
    <w:rsid w:val="00992777"/>
    <w:rsid w:val="009A469E"/>
    <w:rsid w:val="009A5AE6"/>
    <w:rsid w:val="009A6FB0"/>
    <w:rsid w:val="009D44FE"/>
    <w:rsid w:val="009F4F1E"/>
    <w:rsid w:val="00A02F6F"/>
    <w:rsid w:val="00A03FEA"/>
    <w:rsid w:val="00A11063"/>
    <w:rsid w:val="00A1603F"/>
    <w:rsid w:val="00A1632D"/>
    <w:rsid w:val="00A17277"/>
    <w:rsid w:val="00A23E8C"/>
    <w:rsid w:val="00A378B1"/>
    <w:rsid w:val="00A42F6F"/>
    <w:rsid w:val="00A43CBF"/>
    <w:rsid w:val="00A44E71"/>
    <w:rsid w:val="00A57497"/>
    <w:rsid w:val="00A6715B"/>
    <w:rsid w:val="00A672C7"/>
    <w:rsid w:val="00A67FA5"/>
    <w:rsid w:val="00A70BD6"/>
    <w:rsid w:val="00A77646"/>
    <w:rsid w:val="00A86E6B"/>
    <w:rsid w:val="00A92316"/>
    <w:rsid w:val="00AA3B4A"/>
    <w:rsid w:val="00AC04E2"/>
    <w:rsid w:val="00AC79BF"/>
    <w:rsid w:val="00AD5E37"/>
    <w:rsid w:val="00AE2A99"/>
    <w:rsid w:val="00B02F08"/>
    <w:rsid w:val="00B04B9C"/>
    <w:rsid w:val="00B113B9"/>
    <w:rsid w:val="00B34DDA"/>
    <w:rsid w:val="00B426CC"/>
    <w:rsid w:val="00B55255"/>
    <w:rsid w:val="00B62341"/>
    <w:rsid w:val="00B6279C"/>
    <w:rsid w:val="00B6517D"/>
    <w:rsid w:val="00B654DD"/>
    <w:rsid w:val="00B758D4"/>
    <w:rsid w:val="00B8265E"/>
    <w:rsid w:val="00B90AAE"/>
    <w:rsid w:val="00B96228"/>
    <w:rsid w:val="00BA250E"/>
    <w:rsid w:val="00BA4F88"/>
    <w:rsid w:val="00BB19F6"/>
    <w:rsid w:val="00BC5D98"/>
    <w:rsid w:val="00BD23EA"/>
    <w:rsid w:val="00BE011F"/>
    <w:rsid w:val="00C05642"/>
    <w:rsid w:val="00C11CFD"/>
    <w:rsid w:val="00C25836"/>
    <w:rsid w:val="00C258EA"/>
    <w:rsid w:val="00C35B51"/>
    <w:rsid w:val="00C41935"/>
    <w:rsid w:val="00C65416"/>
    <w:rsid w:val="00C7687B"/>
    <w:rsid w:val="00C94D89"/>
    <w:rsid w:val="00CA08EB"/>
    <w:rsid w:val="00CA4DAA"/>
    <w:rsid w:val="00CB5558"/>
    <w:rsid w:val="00CD0A0F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347E3"/>
    <w:rsid w:val="00D61762"/>
    <w:rsid w:val="00D63DFF"/>
    <w:rsid w:val="00D72237"/>
    <w:rsid w:val="00D73883"/>
    <w:rsid w:val="00D855DE"/>
    <w:rsid w:val="00DB726C"/>
    <w:rsid w:val="00DC00F7"/>
    <w:rsid w:val="00DC521A"/>
    <w:rsid w:val="00DD77FA"/>
    <w:rsid w:val="00DE1D50"/>
    <w:rsid w:val="00DE3165"/>
    <w:rsid w:val="00E26D97"/>
    <w:rsid w:val="00E27627"/>
    <w:rsid w:val="00E30716"/>
    <w:rsid w:val="00E4037E"/>
    <w:rsid w:val="00E65504"/>
    <w:rsid w:val="00E714B8"/>
    <w:rsid w:val="00EB2E7E"/>
    <w:rsid w:val="00EB4A66"/>
    <w:rsid w:val="00EC238A"/>
    <w:rsid w:val="00EE3F1E"/>
    <w:rsid w:val="00EE7255"/>
    <w:rsid w:val="00EF66C6"/>
    <w:rsid w:val="00EF7D6E"/>
    <w:rsid w:val="00F00C3E"/>
    <w:rsid w:val="00F05224"/>
    <w:rsid w:val="00F17A52"/>
    <w:rsid w:val="00F24415"/>
    <w:rsid w:val="00F364B0"/>
    <w:rsid w:val="00F44933"/>
    <w:rsid w:val="00F47E7B"/>
    <w:rsid w:val="00F57461"/>
    <w:rsid w:val="00F65356"/>
    <w:rsid w:val="00F677DC"/>
    <w:rsid w:val="00F708BB"/>
    <w:rsid w:val="00F7111C"/>
    <w:rsid w:val="00F746B4"/>
    <w:rsid w:val="00F75738"/>
    <w:rsid w:val="00F841D4"/>
    <w:rsid w:val="00F84ED1"/>
    <w:rsid w:val="00F86DAF"/>
    <w:rsid w:val="00F9145E"/>
    <w:rsid w:val="00FA4839"/>
    <w:rsid w:val="00FB6578"/>
    <w:rsid w:val="00FD3A3C"/>
    <w:rsid w:val="00FD6E71"/>
    <w:rsid w:val="00FF4C03"/>
    <w:rsid w:val="00FF5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05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5645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Normal"/>
    <w:uiPriority w:val="99"/>
    <w:rsid w:val="005645E1"/>
    <w:pPr>
      <w:widowControl w:val="0"/>
      <w:autoSpaceDE w:val="0"/>
      <w:autoSpaceDN w:val="0"/>
      <w:adjustRightInd w:val="0"/>
      <w:spacing w:after="0" w:line="514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Normal"/>
    <w:uiPriority w:val="99"/>
    <w:rsid w:val="005645E1"/>
    <w:pPr>
      <w:widowControl w:val="0"/>
      <w:autoSpaceDE w:val="0"/>
      <w:autoSpaceDN w:val="0"/>
      <w:adjustRightInd w:val="0"/>
      <w:spacing w:after="0" w:line="418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5645E1"/>
    <w:rPr>
      <w:rFonts w:ascii="Times New Roman" w:hAnsi="Times New Roman"/>
      <w:b/>
      <w:sz w:val="22"/>
    </w:rPr>
  </w:style>
  <w:style w:type="character" w:customStyle="1" w:styleId="FontStyle44">
    <w:name w:val="Font Style44"/>
    <w:uiPriority w:val="99"/>
    <w:rsid w:val="005645E1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99"/>
    <w:qFormat/>
    <w:rsid w:val="005645E1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500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2</Pages>
  <Words>317</Words>
  <Characters>1811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Семья-3</cp:lastModifiedBy>
  <cp:revision>6</cp:revision>
  <dcterms:created xsi:type="dcterms:W3CDTF">2017-11-26T16:13:00Z</dcterms:created>
  <dcterms:modified xsi:type="dcterms:W3CDTF">2019-05-17T08:18:00Z</dcterms:modified>
</cp:coreProperties>
</file>