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4B" w:rsidRPr="00E62B41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E62B41">
        <w:rPr>
          <w:b/>
          <w:bCs/>
          <w:color w:val="000000"/>
        </w:rPr>
        <w:t>КОНТРОЛЬНО-ИЗМЕРИТЕЛЬНЫЕ</w:t>
      </w:r>
    </w:p>
    <w:p w:rsidR="00247A4B" w:rsidRPr="00E62B41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 w:rsidRPr="00E62B41">
        <w:rPr>
          <w:b/>
          <w:bCs/>
          <w:color w:val="000000"/>
        </w:rPr>
        <w:t>МАТЕРИАЛЫ.</w:t>
      </w:r>
    </w:p>
    <w:p w:rsidR="00247A4B" w:rsidRPr="00E62B41" w:rsidRDefault="00247A4B" w:rsidP="00E62B41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E62B41">
        <w:rPr>
          <w:b/>
          <w:bCs/>
          <w:color w:val="000000"/>
        </w:rPr>
        <w:t>СОСТАВИТЕЛЬ: Литош ЛП</w:t>
      </w:r>
    </w:p>
    <w:p w:rsidR="00247A4B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47A4B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47A4B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2015-2016 учебный год</w:t>
      </w:r>
    </w:p>
    <w:p w:rsidR="00247A4B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для 3 класса</w:t>
      </w:r>
    </w:p>
    <w:p w:rsidR="00247A4B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интеллектуальная недостаточность</w:t>
      </w:r>
    </w:p>
    <w:p w:rsidR="00247A4B" w:rsidRDefault="00247A4B" w:rsidP="00602440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трудовое обучение</w:t>
      </w:r>
    </w:p>
    <w:p w:rsidR="00247A4B" w:rsidRPr="00F80EEC" w:rsidRDefault="00247A4B" w:rsidP="006646BE">
      <w:pPr>
        <w:autoSpaceDE w:val="0"/>
        <w:autoSpaceDN w:val="0"/>
        <w:adjustRightInd w:val="0"/>
        <w:spacing w:after="0" w:line="408" w:lineRule="exact"/>
        <w:ind w:left="715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F80EEC">
        <w:rPr>
          <w:rFonts w:ascii="Times New Roman" w:hAnsi="Times New Roman"/>
          <w:b/>
          <w:sz w:val="28"/>
          <w:szCs w:val="28"/>
          <w:lang w:eastAsia="ru-RU"/>
        </w:rPr>
        <w:t xml:space="preserve">Учащиеся должны </w:t>
      </w:r>
      <w:r w:rsidRPr="00F80EEC">
        <w:rPr>
          <w:rFonts w:ascii="Times New Roman" w:hAnsi="Times New Roman"/>
          <w:b/>
          <w:i/>
          <w:sz w:val="28"/>
          <w:szCs w:val="28"/>
          <w:lang w:eastAsia="ru-RU"/>
        </w:rPr>
        <w:t>знать:</w:t>
      </w:r>
    </w:p>
    <w:p w:rsidR="00247A4B" w:rsidRPr="000D0B49" w:rsidRDefault="00247A4B" w:rsidP="006646BE">
      <w:pPr>
        <w:autoSpaceDE w:val="0"/>
        <w:autoSpaceDN w:val="0"/>
        <w:adjustRightInd w:val="0"/>
        <w:spacing w:after="0" w:line="408" w:lineRule="exact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 xml:space="preserve"> Предполагаемые умения и навыки на конец учебного года:</w:t>
      </w:r>
    </w:p>
    <w:p w:rsidR="00247A4B" w:rsidRPr="000D0B49" w:rsidRDefault="00247A4B" w:rsidP="006646BE">
      <w:pPr>
        <w:widowControl w:val="0"/>
        <w:numPr>
          <w:ilvl w:val="0"/>
          <w:numId w:val="1"/>
        </w:numPr>
        <w:tabs>
          <w:tab w:val="left" w:pos="139"/>
        </w:tabs>
        <w:autoSpaceDE w:val="0"/>
        <w:autoSpaceDN w:val="0"/>
        <w:adjustRightInd w:val="0"/>
        <w:spacing w:before="14" w:after="0" w:line="408" w:lineRule="exact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самостоятельная ориентировка в задании;</w:t>
      </w:r>
    </w:p>
    <w:p w:rsidR="00247A4B" w:rsidRPr="000D0B49" w:rsidRDefault="00247A4B" w:rsidP="006646BE">
      <w:pPr>
        <w:widowControl w:val="0"/>
        <w:numPr>
          <w:ilvl w:val="0"/>
          <w:numId w:val="1"/>
        </w:numPr>
        <w:tabs>
          <w:tab w:val="left" w:pos="139"/>
        </w:tabs>
        <w:autoSpaceDE w:val="0"/>
        <w:autoSpaceDN w:val="0"/>
        <w:adjustRightInd w:val="0"/>
        <w:spacing w:before="10" w:after="0" w:line="408" w:lineRule="exact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составление плана работы (слабые учащиеся с помощью учителя);</w:t>
      </w:r>
    </w:p>
    <w:p w:rsidR="00247A4B" w:rsidRPr="000D0B49" w:rsidRDefault="00247A4B" w:rsidP="006646BE">
      <w:pPr>
        <w:widowControl w:val="0"/>
        <w:numPr>
          <w:ilvl w:val="0"/>
          <w:numId w:val="1"/>
        </w:numPr>
        <w:tabs>
          <w:tab w:val="left" w:pos="139"/>
        </w:tabs>
        <w:autoSpaceDE w:val="0"/>
        <w:autoSpaceDN w:val="0"/>
        <w:adjustRightInd w:val="0"/>
        <w:spacing w:before="10" w:after="0" w:line="408" w:lineRule="exact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подборка материалов и инструментов для работы;</w:t>
      </w:r>
    </w:p>
    <w:p w:rsidR="00247A4B" w:rsidRPr="000D0B49" w:rsidRDefault="00247A4B" w:rsidP="006646BE">
      <w:pPr>
        <w:widowControl w:val="0"/>
        <w:numPr>
          <w:ilvl w:val="0"/>
          <w:numId w:val="1"/>
        </w:numPr>
        <w:tabs>
          <w:tab w:val="left" w:pos="139"/>
        </w:tabs>
        <w:autoSpaceDE w:val="0"/>
        <w:autoSpaceDN w:val="0"/>
        <w:adjustRightInd w:val="0"/>
        <w:spacing w:after="0" w:line="408" w:lineRule="exact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осуществление контрольных действий;</w:t>
      </w:r>
    </w:p>
    <w:p w:rsidR="00247A4B" w:rsidRPr="000D0B49" w:rsidRDefault="00247A4B" w:rsidP="006646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47A4B" w:rsidRPr="000D0B49" w:rsidRDefault="00247A4B" w:rsidP="006646BE">
      <w:pPr>
        <w:widowControl w:val="0"/>
        <w:numPr>
          <w:ilvl w:val="0"/>
          <w:numId w:val="2"/>
        </w:numPr>
        <w:tabs>
          <w:tab w:val="left" w:pos="192"/>
        </w:tabs>
        <w:autoSpaceDE w:val="0"/>
        <w:autoSpaceDN w:val="0"/>
        <w:adjustRightInd w:val="0"/>
        <w:spacing w:before="10" w:after="0" w:line="408" w:lineRule="exact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самостоятельное (для слабых учащихся с незначительной помощью) выполнение изделий;</w:t>
      </w:r>
    </w:p>
    <w:p w:rsidR="00247A4B" w:rsidRPr="000D0B49" w:rsidRDefault="00247A4B" w:rsidP="006646BE">
      <w:pPr>
        <w:widowControl w:val="0"/>
        <w:numPr>
          <w:ilvl w:val="0"/>
          <w:numId w:val="2"/>
        </w:numPr>
        <w:tabs>
          <w:tab w:val="left" w:pos="192"/>
        </w:tabs>
        <w:autoSpaceDE w:val="0"/>
        <w:autoSpaceDN w:val="0"/>
        <w:adjustRightInd w:val="0"/>
        <w:spacing w:before="10" w:after="0" w:line="408" w:lineRule="exact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отчет о технологии изготовления частей и не сложных изделий (слабые учащиеся с помощью учителя);</w:t>
      </w:r>
    </w:p>
    <w:p w:rsidR="00247A4B" w:rsidRDefault="00247A4B" w:rsidP="006646BE">
      <w:pPr>
        <w:widowControl w:val="0"/>
        <w:numPr>
          <w:ilvl w:val="0"/>
          <w:numId w:val="2"/>
        </w:numPr>
        <w:tabs>
          <w:tab w:val="left" w:pos="192"/>
        </w:tabs>
        <w:autoSpaceDE w:val="0"/>
        <w:autoSpaceDN w:val="0"/>
        <w:adjustRightInd w:val="0"/>
        <w:spacing w:before="5" w:after="0" w:line="422" w:lineRule="exact"/>
        <w:jc w:val="both"/>
        <w:rPr>
          <w:rFonts w:ascii="Times New Roman" w:hAnsi="Times New Roman"/>
          <w:sz w:val="24"/>
          <w:szCs w:val="24"/>
          <w:lang w:eastAsia="ru-RU"/>
        </w:rPr>
      </w:pPr>
      <w:r w:rsidRPr="000D0B49">
        <w:rPr>
          <w:rFonts w:ascii="Times New Roman" w:hAnsi="Times New Roman"/>
          <w:sz w:val="24"/>
          <w:szCs w:val="24"/>
          <w:lang w:eastAsia="ru-RU"/>
        </w:rPr>
        <w:t>употребление в речи технических терминов, слов, обозначающие пространственные признаки предметов (выше/ниже, слева/справа, около/между, сверху/снизу и т. п.).</w:t>
      </w:r>
    </w:p>
    <w:p w:rsidR="00247A4B" w:rsidRDefault="00247A4B" w:rsidP="003E030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rStyle w:val="FontStyle44"/>
          <w:szCs w:val="28"/>
        </w:rPr>
      </w:pPr>
      <w:r>
        <w:rPr>
          <w:rStyle w:val="FontStyle44"/>
          <w:szCs w:val="28"/>
        </w:rPr>
        <w:t>Промежуточная аттестация выполняется в форме практических работ:</w:t>
      </w:r>
    </w:p>
    <w:p w:rsidR="00247A4B" w:rsidRPr="00555E76" w:rsidRDefault="00247A4B" w:rsidP="003E030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rStyle w:val="FontStyle44"/>
          <w:b/>
          <w:szCs w:val="28"/>
        </w:rPr>
      </w:pPr>
      <w:r w:rsidRPr="00555E76">
        <w:rPr>
          <w:rStyle w:val="FontStyle44"/>
          <w:b/>
          <w:szCs w:val="28"/>
        </w:rPr>
        <w:t>1 четверть</w:t>
      </w:r>
    </w:p>
    <w:p w:rsidR="00247A4B" w:rsidRPr="003E0301" w:rsidRDefault="00247A4B" w:rsidP="003E0301">
      <w:pPr>
        <w:pStyle w:val="Style9"/>
        <w:tabs>
          <w:tab w:val="left" w:pos="230"/>
        </w:tabs>
        <w:spacing w:before="14" w:line="408" w:lineRule="exact"/>
      </w:pPr>
      <w:r w:rsidRPr="003E0301">
        <w:t>Работа с бумагой и картоном</w:t>
      </w:r>
    </w:p>
    <w:p w:rsidR="00247A4B" w:rsidRDefault="00247A4B" w:rsidP="003E0301">
      <w:pPr>
        <w:pStyle w:val="Style9"/>
        <w:widowControl/>
        <w:tabs>
          <w:tab w:val="left" w:pos="230"/>
        </w:tabs>
        <w:spacing w:before="14" w:line="408" w:lineRule="exact"/>
        <w:jc w:val="left"/>
      </w:pPr>
      <w:r w:rsidRPr="003E0301">
        <w:t>Окантовка картона полосками бумаги, листом</w:t>
      </w:r>
    </w:p>
    <w:p w:rsidR="00247A4B" w:rsidRPr="00555E76" w:rsidRDefault="00247A4B" w:rsidP="003E030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b/>
        </w:rPr>
      </w:pPr>
      <w:r w:rsidRPr="00555E76">
        <w:rPr>
          <w:b/>
        </w:rPr>
        <w:t>2 четверть</w:t>
      </w:r>
    </w:p>
    <w:p w:rsidR="00247A4B" w:rsidRDefault="00247A4B" w:rsidP="003E030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sz w:val="22"/>
          <w:szCs w:val="28"/>
        </w:rPr>
      </w:pPr>
      <w:r w:rsidRPr="003E0301">
        <w:rPr>
          <w:sz w:val="22"/>
          <w:szCs w:val="28"/>
        </w:rPr>
        <w:t>Сборка по образцу стула. Разборка стула</w:t>
      </w:r>
      <w:r>
        <w:rPr>
          <w:sz w:val="22"/>
          <w:szCs w:val="28"/>
        </w:rPr>
        <w:t xml:space="preserve"> (металлоконструктор)</w:t>
      </w:r>
    </w:p>
    <w:p w:rsidR="00247A4B" w:rsidRPr="00555E76" w:rsidRDefault="00247A4B" w:rsidP="003E030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b/>
          <w:sz w:val="22"/>
          <w:szCs w:val="28"/>
        </w:rPr>
      </w:pPr>
      <w:r w:rsidRPr="00555E76">
        <w:rPr>
          <w:b/>
          <w:sz w:val="22"/>
          <w:szCs w:val="28"/>
        </w:rPr>
        <w:t>3 четверть</w:t>
      </w:r>
    </w:p>
    <w:p w:rsidR="00247A4B" w:rsidRPr="000D0B49" w:rsidRDefault="00247A4B" w:rsidP="003E0301">
      <w:pPr>
        <w:widowControl w:val="0"/>
        <w:tabs>
          <w:tab w:val="left" w:pos="192"/>
        </w:tabs>
        <w:autoSpaceDE w:val="0"/>
        <w:autoSpaceDN w:val="0"/>
        <w:adjustRightInd w:val="0"/>
        <w:spacing w:before="5" w:after="0" w:line="422" w:lineRule="exact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0301">
        <w:rPr>
          <w:rFonts w:ascii="Times New Roman" w:hAnsi="Times New Roman"/>
          <w:sz w:val="24"/>
          <w:szCs w:val="24"/>
          <w:lang w:eastAsia="ru-RU"/>
        </w:rPr>
        <w:t>Пришивание косыми стежками вешалки из тесьмы к полотенцу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47A4B" w:rsidRPr="000D0B49" w:rsidRDefault="00247A4B" w:rsidP="006646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247A4B" w:rsidRDefault="00247A4B" w:rsidP="003E0301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3E0301">
        <w:rPr>
          <w:rFonts w:ascii="Times New Roman" w:hAnsi="Times New Roman"/>
          <w:b/>
          <w:sz w:val="24"/>
          <w:szCs w:val="24"/>
          <w:lang w:eastAsia="ru-RU"/>
        </w:rPr>
        <w:t xml:space="preserve"> четверть</w:t>
      </w:r>
    </w:p>
    <w:p w:rsidR="00247A4B" w:rsidRDefault="00247A4B" w:rsidP="003E0301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b/>
          <w:sz w:val="24"/>
          <w:szCs w:val="24"/>
          <w:lang w:eastAsia="ru-RU"/>
        </w:rPr>
      </w:pPr>
    </w:p>
    <w:p w:rsidR="00247A4B" w:rsidRPr="003E0301" w:rsidRDefault="00247A4B" w:rsidP="003E0301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eastAsia="ru-RU"/>
        </w:rPr>
      </w:pPr>
      <w:r w:rsidRPr="003E0301">
        <w:rPr>
          <w:rFonts w:ascii="Times New Roman" w:hAnsi="Times New Roman"/>
          <w:sz w:val="24"/>
          <w:szCs w:val="24"/>
          <w:lang w:eastAsia="ru-RU"/>
        </w:rPr>
        <w:t>Самостоятельное изготовление по образцу и по, представлению машины, прицепа.</w:t>
      </w:r>
    </w:p>
    <w:p w:rsidR="00247A4B" w:rsidRPr="003E0301" w:rsidRDefault="00247A4B" w:rsidP="006646BE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eastAsia="ru-RU"/>
        </w:rPr>
      </w:pPr>
    </w:p>
    <w:p w:rsidR="00247A4B" w:rsidRPr="003E0301" w:rsidRDefault="00247A4B">
      <w:pPr>
        <w:rPr>
          <w:rFonts w:ascii="Times New Roman" w:hAnsi="Times New Roman"/>
          <w:bCs/>
          <w:color w:val="000000"/>
          <w:sz w:val="24"/>
          <w:szCs w:val="21"/>
          <w:shd w:val="clear" w:color="auto" w:fill="FFFFFF"/>
        </w:rPr>
      </w:pPr>
      <w:r w:rsidRPr="003E0301">
        <w:rPr>
          <w:rFonts w:ascii="Times New Roman" w:hAnsi="Times New Roman"/>
          <w:bCs/>
          <w:color w:val="000000"/>
          <w:sz w:val="24"/>
          <w:szCs w:val="21"/>
          <w:shd w:val="clear" w:color="auto" w:fill="FFFFFF"/>
        </w:rPr>
        <w:t>Итоговая аттестация представлена в виде теста и практической работы.</w:t>
      </w:r>
    </w:p>
    <w:p w:rsidR="00247A4B" w:rsidRDefault="00247A4B">
      <w:pPr>
        <w:rPr>
          <w:b/>
          <w:bCs/>
          <w:color w:val="000000"/>
          <w:sz w:val="21"/>
          <w:szCs w:val="21"/>
          <w:shd w:val="clear" w:color="auto" w:fill="FFFFFF"/>
        </w:rPr>
      </w:pPr>
      <w:r>
        <w:rPr>
          <w:b/>
          <w:bCs/>
          <w:color w:val="000000"/>
          <w:sz w:val="21"/>
          <w:szCs w:val="21"/>
          <w:shd w:val="clear" w:color="auto" w:fill="FFFFFF"/>
        </w:rPr>
        <w:t>1.Сравни эти предметы. Отметь, какие из них сделаны руками человека. (1 б)</w:t>
      </w:r>
      <w:bookmarkStart w:id="0" w:name="_GoBack"/>
      <w:bookmarkEnd w:id="0"/>
    </w:p>
    <w:p w:rsidR="00247A4B" w:rsidRDefault="00247A4B">
      <w:r w:rsidRPr="00825D6B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44.5pt;height:213.75pt;visibility:visible">
            <v:imagedata r:id="rId5" o:title=""/>
          </v:shape>
        </w:pict>
      </w:r>
    </w:p>
    <w:p w:rsidR="00247A4B" w:rsidRDefault="00247A4B">
      <w:pPr>
        <w:rPr>
          <w:b/>
          <w:bCs/>
          <w:color w:val="000000"/>
          <w:sz w:val="21"/>
          <w:szCs w:val="21"/>
          <w:shd w:val="clear" w:color="auto" w:fill="FFFFFF"/>
        </w:rPr>
      </w:pPr>
      <w:r>
        <w:rPr>
          <w:b/>
          <w:bCs/>
          <w:color w:val="000000"/>
          <w:sz w:val="21"/>
          <w:szCs w:val="21"/>
          <w:shd w:val="clear" w:color="auto" w:fill="FFFFFF"/>
        </w:rPr>
        <w:t>2.Что мы используем на уроках труда.(1 б. за каждый ответ)</w:t>
      </w:r>
    </w:p>
    <w:p w:rsidR="00247A4B" w:rsidRDefault="00247A4B">
      <w:pPr>
        <w:rPr>
          <w:b/>
          <w:bCs/>
          <w:color w:val="000000"/>
          <w:sz w:val="21"/>
          <w:szCs w:val="21"/>
          <w:shd w:val="clear" w:color="auto" w:fill="FFFFFF"/>
        </w:rPr>
      </w:pPr>
      <w:r>
        <w:rPr>
          <w:b/>
          <w:bCs/>
          <w:color w:val="000000"/>
          <w:sz w:val="21"/>
          <w:szCs w:val="21"/>
          <w:shd w:val="clear" w:color="auto" w:fill="FFFFFF"/>
        </w:rPr>
        <w:t>3. Выполнить работу в технике пластилинографии ( бабочка). (оценивается по 5-бальной системе)</w:t>
      </w:r>
    </w:p>
    <w:p w:rsidR="00247A4B" w:rsidRDefault="00247A4B"/>
    <w:sectPr w:rsidR="00247A4B" w:rsidSect="00CD2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1E3BD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5874"/>
    <w:rsid w:val="00003BB0"/>
    <w:rsid w:val="00020500"/>
    <w:rsid w:val="00031A77"/>
    <w:rsid w:val="00035E46"/>
    <w:rsid w:val="00055EE0"/>
    <w:rsid w:val="0005748E"/>
    <w:rsid w:val="000636AB"/>
    <w:rsid w:val="00064638"/>
    <w:rsid w:val="00064CFB"/>
    <w:rsid w:val="00082C29"/>
    <w:rsid w:val="00085676"/>
    <w:rsid w:val="000A202C"/>
    <w:rsid w:val="000A3F6A"/>
    <w:rsid w:val="000A5874"/>
    <w:rsid w:val="000B2FE5"/>
    <w:rsid w:val="000D0B49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22E1"/>
    <w:rsid w:val="0015582B"/>
    <w:rsid w:val="00156CF1"/>
    <w:rsid w:val="00172FF8"/>
    <w:rsid w:val="00176ED7"/>
    <w:rsid w:val="00181B14"/>
    <w:rsid w:val="001861BD"/>
    <w:rsid w:val="00196330"/>
    <w:rsid w:val="00197E0F"/>
    <w:rsid w:val="001A6001"/>
    <w:rsid w:val="001B0EC5"/>
    <w:rsid w:val="001D4245"/>
    <w:rsid w:val="001D721B"/>
    <w:rsid w:val="001E69B3"/>
    <w:rsid w:val="001F5493"/>
    <w:rsid w:val="002018D8"/>
    <w:rsid w:val="0022487D"/>
    <w:rsid w:val="0022683B"/>
    <w:rsid w:val="0022705E"/>
    <w:rsid w:val="00232D84"/>
    <w:rsid w:val="00247A4B"/>
    <w:rsid w:val="00250AD5"/>
    <w:rsid w:val="0026147C"/>
    <w:rsid w:val="002777C4"/>
    <w:rsid w:val="0029229A"/>
    <w:rsid w:val="00295AE3"/>
    <w:rsid w:val="002A36AC"/>
    <w:rsid w:val="002A7A1C"/>
    <w:rsid w:val="002C16EE"/>
    <w:rsid w:val="002C393D"/>
    <w:rsid w:val="002C4225"/>
    <w:rsid w:val="002C5CEA"/>
    <w:rsid w:val="002D5DE5"/>
    <w:rsid w:val="002E2CF0"/>
    <w:rsid w:val="002F6A9E"/>
    <w:rsid w:val="0030727D"/>
    <w:rsid w:val="00321E93"/>
    <w:rsid w:val="003233E4"/>
    <w:rsid w:val="00324EC3"/>
    <w:rsid w:val="00326861"/>
    <w:rsid w:val="0035549D"/>
    <w:rsid w:val="00364A68"/>
    <w:rsid w:val="00370830"/>
    <w:rsid w:val="00371E54"/>
    <w:rsid w:val="003754CB"/>
    <w:rsid w:val="00377737"/>
    <w:rsid w:val="0038542E"/>
    <w:rsid w:val="00390611"/>
    <w:rsid w:val="003B730C"/>
    <w:rsid w:val="003C4D63"/>
    <w:rsid w:val="003D5DBA"/>
    <w:rsid w:val="003E0301"/>
    <w:rsid w:val="003E61F0"/>
    <w:rsid w:val="003F391B"/>
    <w:rsid w:val="004167A7"/>
    <w:rsid w:val="00426FEC"/>
    <w:rsid w:val="00430D6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55E76"/>
    <w:rsid w:val="0055618E"/>
    <w:rsid w:val="005667D0"/>
    <w:rsid w:val="005770CB"/>
    <w:rsid w:val="00583EC0"/>
    <w:rsid w:val="005A3432"/>
    <w:rsid w:val="005A4304"/>
    <w:rsid w:val="005B5094"/>
    <w:rsid w:val="005C3C07"/>
    <w:rsid w:val="005D349E"/>
    <w:rsid w:val="005D491F"/>
    <w:rsid w:val="005E2011"/>
    <w:rsid w:val="005E3D89"/>
    <w:rsid w:val="005E64DB"/>
    <w:rsid w:val="005F1B38"/>
    <w:rsid w:val="005F2F46"/>
    <w:rsid w:val="00602440"/>
    <w:rsid w:val="00614868"/>
    <w:rsid w:val="00616999"/>
    <w:rsid w:val="00631D49"/>
    <w:rsid w:val="00640FB8"/>
    <w:rsid w:val="006456E2"/>
    <w:rsid w:val="006476DE"/>
    <w:rsid w:val="006505B7"/>
    <w:rsid w:val="006558BF"/>
    <w:rsid w:val="006559C9"/>
    <w:rsid w:val="00660C8B"/>
    <w:rsid w:val="006625F6"/>
    <w:rsid w:val="006646BE"/>
    <w:rsid w:val="00666596"/>
    <w:rsid w:val="00677922"/>
    <w:rsid w:val="00684F3F"/>
    <w:rsid w:val="00686429"/>
    <w:rsid w:val="006B20B5"/>
    <w:rsid w:val="006B6591"/>
    <w:rsid w:val="006C0ACC"/>
    <w:rsid w:val="006C31F1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B27B4"/>
    <w:rsid w:val="007B34BF"/>
    <w:rsid w:val="007D164E"/>
    <w:rsid w:val="007D595B"/>
    <w:rsid w:val="007F357A"/>
    <w:rsid w:val="007F6223"/>
    <w:rsid w:val="00805468"/>
    <w:rsid w:val="00813E97"/>
    <w:rsid w:val="00825D6B"/>
    <w:rsid w:val="008609BF"/>
    <w:rsid w:val="008766FD"/>
    <w:rsid w:val="00876DDD"/>
    <w:rsid w:val="00880B64"/>
    <w:rsid w:val="008862BB"/>
    <w:rsid w:val="008A417C"/>
    <w:rsid w:val="008A60B3"/>
    <w:rsid w:val="008A7919"/>
    <w:rsid w:val="008B05A4"/>
    <w:rsid w:val="008C02A2"/>
    <w:rsid w:val="008C44AE"/>
    <w:rsid w:val="008C58F3"/>
    <w:rsid w:val="008C6EC7"/>
    <w:rsid w:val="008D2D0A"/>
    <w:rsid w:val="008D57C0"/>
    <w:rsid w:val="008F2C56"/>
    <w:rsid w:val="008F365B"/>
    <w:rsid w:val="0090302A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2EDD"/>
    <w:rsid w:val="00966463"/>
    <w:rsid w:val="00967F81"/>
    <w:rsid w:val="009725D4"/>
    <w:rsid w:val="00984936"/>
    <w:rsid w:val="00992777"/>
    <w:rsid w:val="009A469E"/>
    <w:rsid w:val="009A5AE6"/>
    <w:rsid w:val="009A6FB0"/>
    <w:rsid w:val="009D44FE"/>
    <w:rsid w:val="009F4F1E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715B"/>
    <w:rsid w:val="00A672C7"/>
    <w:rsid w:val="00A67FA5"/>
    <w:rsid w:val="00A70BD6"/>
    <w:rsid w:val="00A77646"/>
    <w:rsid w:val="00A86E6B"/>
    <w:rsid w:val="00A92316"/>
    <w:rsid w:val="00AA3B4A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031E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B5558"/>
    <w:rsid w:val="00CD0A0F"/>
    <w:rsid w:val="00CD2E35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62B41"/>
    <w:rsid w:val="00E65504"/>
    <w:rsid w:val="00E714B8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46B4"/>
    <w:rsid w:val="00F75738"/>
    <w:rsid w:val="00F80EEC"/>
    <w:rsid w:val="00F841D4"/>
    <w:rsid w:val="00F84ED1"/>
    <w:rsid w:val="00F86DAF"/>
    <w:rsid w:val="00F9145E"/>
    <w:rsid w:val="00FA4839"/>
    <w:rsid w:val="00FB6578"/>
    <w:rsid w:val="00FD3A3C"/>
    <w:rsid w:val="00FD6E71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E3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6024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6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46BE"/>
    <w:rPr>
      <w:rFonts w:ascii="Tahoma" w:hAnsi="Tahoma" w:cs="Tahoma"/>
      <w:sz w:val="16"/>
      <w:szCs w:val="16"/>
    </w:rPr>
  </w:style>
  <w:style w:type="paragraph" w:customStyle="1" w:styleId="Style9">
    <w:name w:val="Style9"/>
    <w:basedOn w:val="Normal"/>
    <w:uiPriority w:val="99"/>
    <w:rsid w:val="003E0301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4">
    <w:name w:val="Font Style44"/>
    <w:uiPriority w:val="99"/>
    <w:rsid w:val="003E0301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50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</TotalTime>
  <Pages>2</Pages>
  <Words>213</Words>
  <Characters>1220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5</cp:revision>
  <dcterms:created xsi:type="dcterms:W3CDTF">2017-11-23T16:17:00Z</dcterms:created>
  <dcterms:modified xsi:type="dcterms:W3CDTF">2019-05-17T08:23:00Z</dcterms:modified>
</cp:coreProperties>
</file>