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E82" w:rsidRPr="00C07050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C07050">
        <w:rPr>
          <w:b/>
          <w:bCs/>
          <w:color w:val="000000"/>
          <w:sz w:val="28"/>
          <w:szCs w:val="28"/>
        </w:rPr>
        <w:t>КОНТРОЛЬНО-ИЗМЕРИТЕЛЬНЫЕ</w:t>
      </w:r>
    </w:p>
    <w:p w:rsidR="00247E82" w:rsidRPr="00C07050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b/>
          <w:bCs/>
          <w:color w:val="000000"/>
          <w:sz w:val="28"/>
          <w:szCs w:val="28"/>
        </w:rPr>
      </w:pPr>
      <w:r w:rsidRPr="00C07050">
        <w:rPr>
          <w:b/>
          <w:bCs/>
          <w:color w:val="000000"/>
          <w:sz w:val="28"/>
          <w:szCs w:val="28"/>
        </w:rPr>
        <w:t>МАТЕРИАЛЫ.</w:t>
      </w:r>
    </w:p>
    <w:p w:rsidR="00247E82" w:rsidRPr="00C07050" w:rsidRDefault="00247E82" w:rsidP="00C07050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C07050">
        <w:rPr>
          <w:b/>
          <w:bCs/>
          <w:color w:val="000000"/>
          <w:sz w:val="28"/>
          <w:szCs w:val="28"/>
        </w:rPr>
        <w:t>СОСТАВИТЕЛЬ: Литош ЛП</w:t>
      </w:r>
    </w:p>
    <w:p w:rsidR="00247E82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47E82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47E82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на 2015-2016 учебный год</w:t>
      </w:r>
    </w:p>
    <w:p w:rsidR="00247E82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для 3 класса</w:t>
      </w:r>
    </w:p>
    <w:p w:rsidR="00247E82" w:rsidRDefault="00247E82" w:rsidP="00493F89">
      <w:pPr>
        <w:pStyle w:val="NormalWeb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 xml:space="preserve"> интеллектуальная недостаточность</w:t>
      </w:r>
    </w:p>
    <w:p w:rsidR="00247E82" w:rsidRPr="00D63921" w:rsidRDefault="00247E82" w:rsidP="00493F89">
      <w:pPr>
        <w:jc w:val="center"/>
        <w:rPr>
          <w:rFonts w:ascii="Times New Roman" w:hAnsi="Times New Roman"/>
          <w:sz w:val="24"/>
          <w:szCs w:val="24"/>
        </w:rPr>
      </w:pPr>
      <w:r w:rsidRPr="00D63921">
        <w:rPr>
          <w:rFonts w:ascii="Times New Roman" w:hAnsi="Times New Roman"/>
          <w:sz w:val="24"/>
          <w:szCs w:val="24"/>
        </w:rPr>
        <w:t>Чтение и развитие речи.</w:t>
      </w:r>
    </w:p>
    <w:p w:rsidR="00247E82" w:rsidRPr="00D63921" w:rsidRDefault="00247E82" w:rsidP="00493F89">
      <w:pPr>
        <w:jc w:val="center"/>
        <w:rPr>
          <w:rFonts w:ascii="Times New Roman" w:hAnsi="Times New Roman"/>
          <w:sz w:val="24"/>
          <w:szCs w:val="24"/>
        </w:rPr>
      </w:pPr>
      <w:r w:rsidRPr="00D63921">
        <w:rPr>
          <w:rFonts w:ascii="Times New Roman" w:hAnsi="Times New Roman"/>
          <w:sz w:val="24"/>
          <w:szCs w:val="24"/>
        </w:rPr>
        <w:t>1 вариант.</w:t>
      </w:r>
    </w:p>
    <w:p w:rsidR="00247E82" w:rsidRPr="00D63921" w:rsidRDefault="00247E82" w:rsidP="00493F89">
      <w:pPr>
        <w:rPr>
          <w:rFonts w:ascii="Times New Roman" w:hAnsi="Times New Roman"/>
          <w:sz w:val="24"/>
          <w:szCs w:val="24"/>
        </w:rPr>
      </w:pPr>
      <w:r w:rsidRPr="00D63921">
        <w:rPr>
          <w:rFonts w:ascii="Times New Roman" w:hAnsi="Times New Roman"/>
          <w:b/>
          <w:bCs/>
          <w:color w:val="000000"/>
          <w:sz w:val="24"/>
          <w:szCs w:val="24"/>
        </w:rPr>
        <w:t>Проверочная работа.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(входная)</w:t>
      </w:r>
    </w:p>
    <w:p w:rsidR="00247E82" w:rsidRPr="00D63921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Цель: проверить знания:</w:t>
      </w:r>
    </w:p>
    <w:p w:rsidR="00247E82" w:rsidRPr="00D63921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 xml:space="preserve">-правильного слогового чтения и чтения целыми словами </w:t>
      </w:r>
    </w:p>
    <w:p w:rsidR="00247E82" w:rsidRPr="00D63921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прочитанного текста;</w:t>
      </w:r>
    </w:p>
    <w:p w:rsidR="00247E82" w:rsidRPr="00D63921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Проверить умения:</w:t>
      </w:r>
    </w:p>
    <w:p w:rsidR="00247E82" w:rsidRPr="00D63921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находить ответы на вопросы в тексте;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jc w:val="center"/>
        <w:rPr>
          <w:b/>
          <w:color w:val="000000"/>
        </w:rPr>
      </w:pPr>
      <w:r w:rsidRPr="00D63921">
        <w:rPr>
          <w:b/>
          <w:color w:val="000000"/>
        </w:rPr>
        <w:t xml:space="preserve">Обед для всех 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rPr>
          <w:color w:val="000000"/>
        </w:rPr>
      </w:pPr>
      <w:r w:rsidRPr="00D63921">
        <w:rPr>
          <w:color w:val="000000"/>
        </w:rPr>
        <w:t xml:space="preserve">Резкий ветер щиплет лицо и уши. В лесу можно ходить только на лыжах. Лесные жители бегут к осине. Там корм для многих животных. Кору осины любят зайцы. Молодые веточки с аппетитом поедают лесные великаны – лоси. В тяжёлую зимнюю пору осина выручает всех. (45 слов) (Т.В. Игнатьева, Л.И. Тикунова) 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rPr>
          <w:color w:val="000000"/>
        </w:rPr>
      </w:pPr>
      <w:r w:rsidRPr="00D63921">
        <w:rPr>
          <w:color w:val="000000"/>
        </w:rPr>
        <w:t xml:space="preserve">Вопросы и задания: 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rPr>
          <w:color w:val="000000"/>
        </w:rPr>
      </w:pPr>
      <w:r w:rsidRPr="00D63921">
        <w:rPr>
          <w:color w:val="000000"/>
        </w:rPr>
        <w:t>1. Какое время года описано в рассказе?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rPr>
          <w:color w:val="000000"/>
        </w:rPr>
      </w:pPr>
      <w:r w:rsidRPr="00D63921">
        <w:rPr>
          <w:color w:val="000000"/>
        </w:rPr>
        <w:t xml:space="preserve"> 2. Кто кормится корой осины? 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rPr>
          <w:color w:val="000000"/>
        </w:rPr>
      </w:pPr>
      <w:r w:rsidRPr="00D63921">
        <w:rPr>
          <w:color w:val="000000"/>
        </w:rPr>
        <w:t xml:space="preserve">3. Что любят лоси? </w:t>
      </w:r>
    </w:p>
    <w:p w:rsidR="00247E82" w:rsidRPr="00D63921" w:rsidRDefault="00247E82" w:rsidP="00D63921">
      <w:pPr>
        <w:pStyle w:val="NormalWeb"/>
        <w:shd w:val="clear" w:color="auto" w:fill="FFFFFF"/>
        <w:spacing w:after="150"/>
        <w:jc w:val="center"/>
        <w:rPr>
          <w:color w:val="000000"/>
        </w:rPr>
      </w:pPr>
      <w:r w:rsidRPr="00D63921">
        <w:rPr>
          <w:color w:val="000000"/>
        </w:rPr>
        <w:t xml:space="preserve"> 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63921">
        <w:rPr>
          <w:color w:val="000000"/>
        </w:rPr>
        <w:t>2 вариант.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Цель: проверить знания: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 xml:space="preserve">-правильного слогового чтения и чтения целыми словами 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прочитанного текста;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отдельных слов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Проверить умения: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находить ответы на вопросы в тексте;</w:t>
      </w:r>
    </w:p>
    <w:p w:rsidR="00247E82" w:rsidRPr="00D63921" w:rsidRDefault="00247E82" w:rsidP="00E6394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D63921">
        <w:rPr>
          <w:rFonts w:ascii="Times New Roman" w:hAnsi="Times New Roman"/>
          <w:b/>
          <w:color w:val="000000"/>
          <w:sz w:val="24"/>
          <w:szCs w:val="24"/>
          <w:lang w:eastAsia="ru-RU"/>
        </w:rPr>
        <w:t>Дедушка</w:t>
      </w:r>
    </w:p>
    <w:p w:rsidR="00247E82" w:rsidRPr="00D63921" w:rsidRDefault="00247E82" w:rsidP="00E6394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63921">
        <w:rPr>
          <w:rFonts w:ascii="Times New Roman" w:hAnsi="Times New Roman"/>
          <w:color w:val="000000"/>
          <w:sz w:val="24"/>
          <w:szCs w:val="24"/>
          <w:lang w:eastAsia="ru-RU"/>
        </w:rPr>
        <w:t>Мальчики Миша и Сережа жили у деда. Они помогали деду сушить сеть. Дедушка учил мальчиков ловить рыбу. Ребята любили работать с дедом.</w:t>
      </w:r>
    </w:p>
    <w:p w:rsidR="00247E82" w:rsidRPr="00D63921" w:rsidRDefault="00247E82" w:rsidP="00E6394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63921">
        <w:rPr>
          <w:rFonts w:ascii="Times New Roman" w:hAnsi="Times New Roman"/>
          <w:color w:val="000000"/>
          <w:sz w:val="24"/>
          <w:szCs w:val="24"/>
          <w:lang w:eastAsia="ru-RU"/>
        </w:rPr>
        <w:t>(23 слова)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b/>
          <w:color w:val="000000"/>
        </w:rPr>
      </w:pP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D63921">
        <w:rPr>
          <w:b/>
          <w:color w:val="000000"/>
        </w:rPr>
        <w:t>Вопросы к тексту: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Назови главных героев рассказа.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Чем они занимались?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Какие отношения были с дедом?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63921">
        <w:rPr>
          <w:color w:val="000000"/>
        </w:rPr>
        <w:t>3 вариант.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Цель: проверить знания: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 xml:space="preserve">-правильного слогового чтения и чтения коротких слов 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прочитанного текста;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отдельных слов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Проверить умения: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находить ответы на вопросы в тексте;</w:t>
      </w:r>
    </w:p>
    <w:p w:rsidR="00247E82" w:rsidRPr="00D63921" w:rsidRDefault="00247E82" w:rsidP="00D63921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63921">
        <w:rPr>
          <w:b/>
          <w:bCs/>
          <w:color w:val="000000"/>
        </w:rPr>
        <w:t>Родной угол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 w:line="403" w:lineRule="atLeast"/>
        <w:rPr>
          <w:color w:val="000000"/>
        </w:rPr>
      </w:pPr>
      <w:r w:rsidRPr="00D63921">
        <w:rPr>
          <w:color w:val="000000"/>
        </w:rPr>
        <w:t>У лисы — нора. У птицы – гнездо. А у нас – дом да изба.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 w:line="403" w:lineRule="atLeast"/>
        <w:rPr>
          <w:color w:val="000000"/>
        </w:rPr>
      </w:pPr>
      <w:r w:rsidRPr="00D63921">
        <w:rPr>
          <w:color w:val="000000"/>
        </w:rPr>
        <w:t>Родная избушка и плоха, да мила.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 w:line="317" w:lineRule="atLeast"/>
        <w:rPr>
          <w:color w:val="000000"/>
        </w:rPr>
      </w:pPr>
      <w:r w:rsidRPr="00D63921">
        <w:rPr>
          <w:i/>
          <w:iCs/>
          <w:color w:val="000000"/>
        </w:rPr>
        <w:t>(18 слов)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 w:line="317" w:lineRule="atLeast"/>
        <w:jc w:val="right"/>
        <w:rPr>
          <w:color w:val="000000"/>
        </w:rPr>
      </w:pPr>
      <w:r w:rsidRPr="00D63921">
        <w:rPr>
          <w:i/>
          <w:iCs/>
          <w:color w:val="000000"/>
        </w:rPr>
        <w:t>По Д. Тихомирову</w:t>
      </w:r>
    </w:p>
    <w:p w:rsidR="00247E82" w:rsidRPr="00D63921" w:rsidRDefault="00247E82" w:rsidP="00BA45A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17" w:lineRule="atLeast"/>
        <w:ind w:left="0"/>
        <w:rPr>
          <w:color w:val="000000"/>
        </w:rPr>
      </w:pPr>
      <w:r w:rsidRPr="00D63921">
        <w:rPr>
          <w:color w:val="000000"/>
        </w:rPr>
        <w:t>Где живёт лиса?</w:t>
      </w:r>
    </w:p>
    <w:p w:rsidR="00247E82" w:rsidRPr="00D63921" w:rsidRDefault="00247E82" w:rsidP="00BA45A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17" w:lineRule="atLeast"/>
        <w:ind w:left="0"/>
        <w:rPr>
          <w:color w:val="000000"/>
        </w:rPr>
      </w:pPr>
      <w:r w:rsidRPr="00D63921">
        <w:rPr>
          <w:color w:val="000000"/>
        </w:rPr>
        <w:t xml:space="preserve">А где живут птицы? </w:t>
      </w:r>
    </w:p>
    <w:p w:rsidR="00247E82" w:rsidRPr="00D63921" w:rsidRDefault="00247E82" w:rsidP="00BA45A7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150" w:afterAutospacing="0" w:line="317" w:lineRule="atLeast"/>
        <w:ind w:left="0"/>
        <w:rPr>
          <w:color w:val="000000"/>
        </w:rPr>
      </w:pPr>
      <w:r w:rsidRPr="00D63921">
        <w:rPr>
          <w:color w:val="000000"/>
        </w:rPr>
        <w:t>Как ты понимаешь слова: «Родная избушка и</w:t>
      </w:r>
      <w:r w:rsidRPr="00D63921">
        <w:rPr>
          <w:color w:val="000000"/>
        </w:rPr>
        <w:br/>
        <w:t>плоха, да мила»?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D63921">
        <w:rPr>
          <w:color w:val="000000"/>
        </w:rPr>
        <w:t>4 вариант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Цель: проверить знания: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 xml:space="preserve">- знание букв, чтение слогов и   коротких слов 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понимание прочитанного ;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b/>
          <w:bCs/>
          <w:color w:val="000000"/>
        </w:rPr>
        <w:t>Проверить умения: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находить ответы на вопросы в тексте;</w:t>
      </w:r>
    </w:p>
    <w:p w:rsidR="00247E82" w:rsidRPr="00D63921" w:rsidRDefault="00247E82" w:rsidP="00BA45A7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- соотнесение слова и картинки.</w:t>
      </w:r>
    </w:p>
    <w:p w:rsidR="00247E82" w:rsidRPr="00D63921" w:rsidRDefault="00247E82" w:rsidP="00D63921">
      <w:pPr>
        <w:pStyle w:val="NormalWeb"/>
        <w:shd w:val="clear" w:color="auto" w:fill="FFFFFF"/>
        <w:spacing w:before="0" w:beforeAutospacing="0" w:after="150" w:afterAutospacing="0"/>
        <w:rPr>
          <w:b/>
          <w:color w:val="000000"/>
        </w:rPr>
      </w:pPr>
      <w:r w:rsidRPr="00D63921">
        <w:rPr>
          <w:color w:val="000000"/>
        </w:rPr>
        <w:t xml:space="preserve"> </w:t>
      </w:r>
      <w:r w:rsidRPr="00D63921">
        <w:rPr>
          <w:b/>
          <w:color w:val="000000"/>
        </w:rPr>
        <w:t xml:space="preserve">Гости </w:t>
      </w:r>
    </w:p>
    <w:p w:rsidR="00247E82" w:rsidRDefault="00247E82" w:rsidP="00D63921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У Маши гости. На столе стоят чайник и чашки. Девочка у-го-ща-ет своих друзей тор-том. Хорош ду-шис-тый ча</w:t>
      </w:r>
      <w:r>
        <w:rPr>
          <w:color w:val="000000"/>
        </w:rPr>
        <w:t>й!</w:t>
      </w:r>
    </w:p>
    <w:p w:rsidR="00247E82" w:rsidRPr="00D63921" w:rsidRDefault="00247E82" w:rsidP="00D63921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D63921">
        <w:rPr>
          <w:color w:val="000000"/>
        </w:rPr>
        <w:t>Чем девочка угощала своих гостей?</w:t>
      </w: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D63921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Контрольная работа по чтению. Входной срез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работы: 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проверить:</w:t>
      </w:r>
    </w:p>
    <w:p w:rsidR="00247E82" w:rsidRPr="0000386B" w:rsidRDefault="00247E82" w:rsidP="0000386B">
      <w:pPr>
        <w:numPr>
          <w:ilvl w:val="0"/>
          <w:numId w:val="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 навыков чтения (способ, правильность, выразительность, осознанность);</w:t>
      </w:r>
    </w:p>
    <w:p w:rsidR="00247E82" w:rsidRPr="0000386B" w:rsidRDefault="00247E82" w:rsidP="0000386B">
      <w:pPr>
        <w:numPr>
          <w:ilvl w:val="0"/>
          <w:numId w:val="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умение отвечать на вопросы, нацеленные на осознание причинноследственных связей, и по содержанию.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Кот, дрозд и петух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Жили-были кот, дрозд да петушок – золотой гребешок. Жили они в лесу, в избушке. Кот да дрозд ходят в лес дрова рубить, а петушка одного оставляют.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Уходят – строго наказывают: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– Мы пойдём далеко, а ты оставайся, да голоса не подавай. Когда придёт лиса, в окошко не выглядывай.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Проведала лиса, что кота и дрозда дома нет, прибежала к избушке, села под окошко и запела.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Петушок и выставил головку в окошко. Лиса схватила его в когти, побежала в свою нору.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Петушок закричал. Кот и дрозд услышали, бросились в погоню и отняли у лисы петушка.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(95 слов)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(Отрывок из русской народной сказки)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Собака и ее тень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i/>
          <w:iCs/>
          <w:color w:val="000000"/>
          <w:sz w:val="24"/>
          <w:szCs w:val="24"/>
          <w:lang w:eastAsia="ru-RU"/>
        </w:rPr>
        <w:t>(Басня)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Собака шла по до-щеч-ке через речку, а в зубах несла мясо. Увидела она себя в воде и подумала, что там другая собака мясо несет, – она бросила свое мясо и кинулась отнимать у той собаки: того мяса вовсе не было, а своё волною унесло.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И осталась собака ни при чём.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(54 слова) (Л. Толстой)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3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Где шла собака? Что несла в зубах?</w:t>
      </w:r>
    </w:p>
    <w:p w:rsidR="00247E82" w:rsidRPr="0000386B" w:rsidRDefault="00247E82" w:rsidP="0000386B">
      <w:pPr>
        <w:numPr>
          <w:ilvl w:val="0"/>
          <w:numId w:val="3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Почему собака осталась без мяса? 3. Как понимаешь слова «И осталась собака ни при чём»?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Вороны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Лесные вороны живут парами. А живут они по двести и больше лет. Летят вороны и ос-мат-ри-ва-ют каждую поляну. Зимой они прилетают за кормом поближе к деревне.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(27 слов) (Г. Снегирев)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4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 каких птицах идет речь?</w:t>
      </w:r>
    </w:p>
    <w:p w:rsidR="00247E82" w:rsidRDefault="00247E82" w:rsidP="0000386B">
      <w:pPr>
        <w:numPr>
          <w:ilvl w:val="0"/>
          <w:numId w:val="4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Сколько лет могут жить вороны? 3. Где кормятся вороны зимой?</w:t>
      </w:r>
    </w:p>
    <w:p w:rsidR="00247E82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V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247E82" w:rsidRPr="0000386B" w:rsidRDefault="00247E82" w:rsidP="00BE4DD3">
      <w:pPr>
        <w:spacing w:before="120" w:after="120" w:line="240" w:lineRule="auto"/>
        <w:jc w:val="center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b/>
          <w:bCs/>
          <w:color w:val="B22222"/>
          <w:sz w:val="24"/>
          <w:szCs w:val="36"/>
          <w:lang w:eastAsia="ru-RU"/>
        </w:rPr>
        <w:t>ДРУ-ЗЬЯ</w:t>
      </w:r>
    </w:p>
    <w:p w:rsidR="00247E82" w:rsidRPr="0000386B" w:rsidRDefault="00247E82" w:rsidP="0000386B">
      <w:pPr>
        <w:spacing w:before="120" w:after="120" w:line="240" w:lineRule="auto"/>
        <w:rPr>
          <w:rFonts w:ascii="Arial" w:hAnsi="Arial" w:cs="Arial"/>
          <w:color w:val="000000"/>
          <w:sz w:val="18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36"/>
          <w:lang w:eastAsia="ru-RU"/>
        </w:rPr>
        <w:t xml:space="preserve">Ни-ки-та и  Лё-ша – друзь-я. О-ни вмес-те хо-дят в дет-ски-й сад. У Лё-ши  есть са-мо-кат. А у Ни-ки-ты – ружь-е. Не на-сто-я-ще-е,   а иг-ру-шеч-но-е. </w:t>
      </w:r>
    </w:p>
    <w:p w:rsidR="00247E82" w:rsidRPr="0000386B" w:rsidRDefault="00247E82" w:rsidP="00DE78D8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Назовите главных героев.</w:t>
      </w:r>
    </w:p>
    <w:p w:rsidR="00247E82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Какие игрушки есть у Никиты и Лёши?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Контрольная работа по чтению за I четверть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проверить:</w:t>
      </w:r>
    </w:p>
    <w:p w:rsidR="00247E82" w:rsidRPr="0000386B" w:rsidRDefault="00247E82" w:rsidP="0000386B">
      <w:pPr>
        <w:numPr>
          <w:ilvl w:val="0"/>
          <w:numId w:val="5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 навыков чтения (способ, правильность, выразительность, осознанность);</w:t>
      </w:r>
    </w:p>
    <w:p w:rsidR="00247E82" w:rsidRPr="0000386B" w:rsidRDefault="00247E82" w:rsidP="0000386B">
      <w:pPr>
        <w:numPr>
          <w:ilvl w:val="0"/>
          <w:numId w:val="5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умение отвечать на вопросы, нацеленные на осознание причинноследственных связей, и по содержанию.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Кот и лиса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Жил-был мужик. У этого мужика был кот, только такой баловник, что беда! Надоел он до смерти. Вот мужик думал, думал, взял кота, посадил в мешок и понёс в лес. Принёс и оставил его в лесу.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Кот ходил, ходил и набрёл на избушку. Залез на чердак и полёживает себе. А захочет есть - пойдёт на в лес, птичек, мышей наловит, наестся досыта – опять на чердак и полёживает себе. А захочет есть – пойдёт в лес мышей наловит, наестся досыта – опять на чердак, и горя ему мало.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Вот пошел кот гулять, а навстречу ему лиса. Увидела кота и дивится: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«Сколько лет живу в лесу, такого зверя не видывала!»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Поклонилась лиса коту…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(111 слов)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(Русская народная сказка)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6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Расскажи, как кот жил в лесу.</w:t>
      </w:r>
    </w:p>
    <w:p w:rsidR="00247E82" w:rsidRPr="0000386B" w:rsidRDefault="00247E82" w:rsidP="0000386B">
      <w:pPr>
        <w:numPr>
          <w:ilvl w:val="0"/>
          <w:numId w:val="6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«Увидела кота и дивится» – как сказать по-другому? 3. Почему удивлена была лиса?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I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  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Колобок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Внезапно кончился дождь. На ветвях ивы что-то засияло и сползло на землю. Это был сверкающий колобок. Он покатился к реке и вдруг подпрыгнул. Ослепительный свет от него резал глаза. Около огненного колобка горела радуга. Засияли кусты, деревья, река.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Вдруг померк его свет. Колобок раздулся и стал огромным тёмным шаром. Грохнул взрыв. Это была молния. Иногда во время грозы появляются такие шаровые молнии. Они очень опасны.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(66 слов)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(Л.И. Тикунова, Т.В. Игнатьева)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Чем оказался сверкающий колобок?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III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Шалун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Падали и падали осенние листья на землю. Кот Вьюн караулил их. Он грозно хлопал лапой по листу. Вьюн думал, что это воробьи. Бабушка Дарья дала ему молочка. Кот лёг на кучу листьев и заснул.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(35 слов) (Л.И. Тикунова, Т.В. Игнатьева) 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7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 ком говорится в рассказе?</w:t>
      </w:r>
    </w:p>
    <w:p w:rsidR="00247E82" w:rsidRDefault="00247E82" w:rsidP="0000386B">
      <w:pPr>
        <w:numPr>
          <w:ilvl w:val="0"/>
          <w:numId w:val="7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Как звали кота? 3. Почему рассказ так назван?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V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247E82" w:rsidRPr="00BE4DD3" w:rsidRDefault="00247E82" w:rsidP="00BE4DD3">
      <w:pPr>
        <w:spacing w:before="120" w:after="120" w:line="240" w:lineRule="auto"/>
        <w:jc w:val="center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b/>
          <w:bCs/>
          <w:color w:val="B22222"/>
          <w:sz w:val="24"/>
          <w:szCs w:val="36"/>
          <w:lang w:eastAsia="ru-RU"/>
        </w:rPr>
        <w:t>ДРУ-ЗЬЯ</w:t>
      </w:r>
    </w:p>
    <w:p w:rsidR="00247E82" w:rsidRDefault="00247E82" w:rsidP="00BE4DD3">
      <w:pPr>
        <w:spacing w:before="120" w:after="120" w:line="240" w:lineRule="auto"/>
        <w:rPr>
          <w:rFonts w:ascii="Times New Roman" w:hAnsi="Times New Roman"/>
          <w:color w:val="000000"/>
          <w:sz w:val="24"/>
          <w:szCs w:val="36"/>
          <w:lang w:eastAsia="ru-RU"/>
        </w:rPr>
      </w:pPr>
      <w:r w:rsidRPr="00BE4DD3">
        <w:rPr>
          <w:rFonts w:ascii="Times New Roman" w:hAnsi="Times New Roman"/>
          <w:color w:val="000000"/>
          <w:sz w:val="24"/>
          <w:szCs w:val="36"/>
          <w:lang w:eastAsia="ru-RU"/>
        </w:rPr>
        <w:t>Ни-ки-та и  Лё-ша – друзь-я. О-ни вмес-те хо-дят в дет-ски-й сад. У Лё-ши  есть са-мо-кат. А у Ни-ки-ты – ружь-е. Не на-сто-я-ще-е,   а иг-ру-шеч-но-е. Э-ти маль-чи-ки – мо-лод-цы. О-ни  всег-да де-лят-ся  и-груш-ка-ми.  И ни-ко-гда  не ссо-рят-ся. Вдво-ём иг-ра-ют и сме-ют-ся. Хо-ро-шо дру-жи-ть!</w:t>
      </w:r>
    </w:p>
    <w:p w:rsidR="00247E82" w:rsidRPr="00BE4DD3" w:rsidRDefault="00247E82" w:rsidP="00BE4DD3">
      <w:pPr>
        <w:spacing w:before="120" w:after="120" w:line="240" w:lineRule="auto"/>
        <w:rPr>
          <w:rFonts w:ascii="Times New Roman" w:hAnsi="Times New Roman"/>
          <w:color w:val="000000"/>
          <w:sz w:val="24"/>
          <w:szCs w:val="36"/>
          <w:lang w:eastAsia="ru-RU"/>
        </w:rPr>
      </w:pPr>
      <w:r w:rsidRPr="00383B6D">
        <w:rPr>
          <w:rFonts w:ascii="Times New Roman" w:hAnsi="Times New Roman"/>
          <w:b/>
          <w:bCs/>
          <w:i/>
          <w:iCs/>
          <w:color w:val="000000"/>
          <w:sz w:val="24"/>
          <w:szCs w:val="36"/>
          <w:lang w:eastAsia="ru-RU"/>
        </w:rPr>
        <w:t>Вопросы и задания:</w:t>
      </w:r>
    </w:p>
    <w:p w:rsidR="00247E82" w:rsidRDefault="00247E82" w:rsidP="00383B6D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Назовите главных героев.</w:t>
      </w:r>
    </w:p>
    <w:p w:rsidR="00247E82" w:rsidRDefault="00247E82" w:rsidP="00383B6D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Какие игрушки есть у Никиты и Лёши?</w:t>
      </w:r>
    </w:p>
    <w:p w:rsidR="00247E82" w:rsidRDefault="00247E82" w:rsidP="00383B6D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Почему автор назвал их молодцами?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Контрольная работа по чтению за II четверть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проверить:</w:t>
      </w:r>
    </w:p>
    <w:p w:rsidR="00247E82" w:rsidRPr="0000386B" w:rsidRDefault="00247E82" w:rsidP="0000386B">
      <w:pPr>
        <w:numPr>
          <w:ilvl w:val="0"/>
          <w:numId w:val="8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 навыков чтения (способ, правильность, выразительность, осознанность);</w:t>
      </w:r>
    </w:p>
    <w:p w:rsidR="00247E82" w:rsidRPr="0000386B" w:rsidRDefault="00247E82" w:rsidP="0000386B">
      <w:pPr>
        <w:numPr>
          <w:ilvl w:val="0"/>
          <w:numId w:val="8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умение отвечать на вопросы, нацеленные на осознание причинноследственных связей, и по содержанию.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Яблоко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 улице шла старушка с корзинкой. В корзинке были яблоки: красные и жёлтые. Очень красивые яблоки. Вот бы мне одно! Я тихонько подкрался сзади.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Схватил яблоко и сунул его в карман. Старушка ничего не заметила и сказала:</w:t>
      </w:r>
    </w:p>
    <w:p w:rsidR="00247E82" w:rsidRPr="0000386B" w:rsidRDefault="00247E82" w:rsidP="0000386B">
      <w:pPr>
        <w:numPr>
          <w:ilvl w:val="0"/>
          <w:numId w:val="9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numPr>
          <w:ilvl w:val="1"/>
          <w:numId w:val="9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Поди-ка сюда, мальчик! Как тебя зовут?</w:t>
      </w:r>
    </w:p>
    <w:p w:rsidR="00247E82" w:rsidRPr="0000386B" w:rsidRDefault="00247E82" w:rsidP="0000386B">
      <w:pPr>
        <w:numPr>
          <w:ilvl w:val="1"/>
          <w:numId w:val="9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Петя…</w:t>
      </w:r>
    </w:p>
    <w:p w:rsidR="00247E82" w:rsidRPr="0000386B" w:rsidRDefault="00247E82" w:rsidP="0000386B">
      <w:pPr>
        <w:numPr>
          <w:ilvl w:val="1"/>
          <w:numId w:val="9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Красивое имя. Ты, видать, хороший мальчик.</w:t>
      </w:r>
    </w:p>
    <w:p w:rsidR="00247E82" w:rsidRPr="0000386B" w:rsidRDefault="00247E82" w:rsidP="0000386B">
      <w:pPr>
        <w:numPr>
          <w:ilvl w:val="1"/>
          <w:numId w:val="9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Не знаю.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Старушка выбрала самое румяное и самое большое яблоко:</w:t>
      </w:r>
    </w:p>
    <w:p w:rsidR="00247E82" w:rsidRPr="0000386B" w:rsidRDefault="00247E82" w:rsidP="0000386B">
      <w:pPr>
        <w:numPr>
          <w:ilvl w:val="0"/>
          <w:numId w:val="10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numPr>
          <w:ilvl w:val="1"/>
          <w:numId w:val="10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Съешь! Это из моего сада.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Яблоко – то, что в кармане, – прямо жгло мне ногу.</w:t>
      </w:r>
    </w:p>
    <w:p w:rsidR="00247E82" w:rsidRPr="0000386B" w:rsidRDefault="00247E82" w:rsidP="0000386B">
      <w:pPr>
        <w:numPr>
          <w:ilvl w:val="0"/>
          <w:numId w:val="11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numPr>
          <w:ilvl w:val="1"/>
          <w:numId w:val="11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Почему ты не хочешь взять яблоко?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Старушка стояла с протянутой рукой, а я… А я выхватил яблоко из кармана. Бросил его в корзину и убежал. Когда я прибежал домой, то заплакал.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Сам не знаю: почему я заплакал?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(113 слов) (Ем. Буков)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 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Как ты думаешь, почему заплакал мальчик?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Тихо-тихо 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Мальчик и отец не заметили, как мама уснула.</w:t>
      </w:r>
    </w:p>
    <w:p w:rsidR="00247E82" w:rsidRPr="0000386B" w:rsidRDefault="00247E82" w:rsidP="0000386B">
      <w:pPr>
        <w:numPr>
          <w:ilvl w:val="0"/>
          <w:numId w:val="12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Смотри, папа, – сказал мальчик чуть слышно, – у мамы около брови морщинка. Откуда она взялась?</w:t>
      </w: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А помнишь, ты обидел маленькую девочку? – сказал папа.</w:t>
      </w: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Помню.</w:t>
      </w: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Так вот, на другой день у мамы появилась морщинка.</w:t>
      </w: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А около губ морщинка тоже… – Вот и на лбу появилась… Папа задумался.</w:t>
      </w:r>
    </w:p>
    <w:p w:rsidR="00247E82" w:rsidRPr="0000386B" w:rsidRDefault="00247E82" w:rsidP="0000386B">
      <w:pPr>
        <w:numPr>
          <w:ilvl w:val="1"/>
          <w:numId w:val="12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Мы с тобой оба виноваты. Давай не огорчать маму.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Мама спала, а отец с сыном сидели тихо-тихо.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(72 слова) (А. Седугин)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Какой вывод сделали для себя отец и сын?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Хмурый день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Стоит хмурый зимний день. Я смотрю в окно. Мороз вывел на стекле нежные узоры. Вот трава, только белая. Вот сказочные цветы. Под пушистой сосной спит зверёк. Тут странные следы. Кто их оставил? Куда они ведут?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(37 слов)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(Л.И. Тикунова, Т.В. Игнатьева)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13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Какое время года описано в рассказе?</w:t>
      </w:r>
    </w:p>
    <w:p w:rsidR="00247E82" w:rsidRDefault="00247E82" w:rsidP="0000386B">
      <w:pPr>
        <w:numPr>
          <w:ilvl w:val="0"/>
          <w:numId w:val="13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Какие узоры мороз вывел на стекле?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V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247E82" w:rsidRPr="00BE4DD3" w:rsidRDefault="00247E82" w:rsidP="00BE4DD3">
      <w:pPr>
        <w:spacing w:before="120" w:after="120" w:line="240" w:lineRule="auto"/>
        <w:jc w:val="center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b/>
          <w:bCs/>
          <w:color w:val="B22222"/>
          <w:sz w:val="24"/>
          <w:szCs w:val="36"/>
          <w:lang w:eastAsia="ru-RU"/>
        </w:rPr>
        <w:t>В ЛЕ-СУ</w:t>
      </w:r>
    </w:p>
    <w:p w:rsidR="00247E82" w:rsidRDefault="00247E82" w:rsidP="00BE4DD3">
      <w:pPr>
        <w:spacing w:before="120" w:after="120" w:line="240" w:lineRule="auto"/>
        <w:rPr>
          <w:rFonts w:ascii="Times New Roman" w:hAnsi="Times New Roman"/>
          <w:color w:val="000000"/>
          <w:sz w:val="24"/>
          <w:szCs w:val="36"/>
          <w:lang w:eastAsia="ru-RU"/>
        </w:rPr>
      </w:pPr>
      <w:r w:rsidRPr="00BE4DD3">
        <w:rPr>
          <w:rFonts w:ascii="Times New Roman" w:hAnsi="Times New Roman"/>
          <w:color w:val="000000"/>
          <w:sz w:val="24"/>
          <w:szCs w:val="36"/>
          <w:lang w:eastAsia="ru-RU"/>
        </w:rPr>
        <w:t>Ле-том в ле-су хо-ро-шо.  Све-тит солн-це, по-ют птич-ки, ра-ду-ют-ся все зве-ри. Вот ры-жа-я бел-ка.О-на гры-зет о-реш-ки. Вот о-лень, он щип-лет трав-ку и пьет во-ду из ручь-я. А э-то -  за-й-ка. Он пря-чет-ся под кус-том. Фи-лин спит, а ли-си-ца близ-ко. Где же миш-ка ко-со-ла-пы-й? Он объ-ел-ся мё-ду и от-ды-ха-ет.</w:t>
      </w:r>
    </w:p>
    <w:p w:rsidR="00247E82" w:rsidRPr="0000386B" w:rsidRDefault="00247E82" w:rsidP="00383B6D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383B6D" w:rsidRDefault="00247E82" w:rsidP="00BE4DD3">
      <w:pPr>
        <w:spacing w:before="120" w:after="12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83B6D">
        <w:rPr>
          <w:rFonts w:ascii="Times New Roman" w:hAnsi="Times New Roman"/>
          <w:color w:val="000000"/>
          <w:sz w:val="24"/>
          <w:szCs w:val="24"/>
          <w:lang w:eastAsia="ru-RU"/>
        </w:rPr>
        <w:t>Какое время года описано в тексте?</w:t>
      </w:r>
    </w:p>
    <w:p w:rsidR="00247E82" w:rsidRPr="0000386B" w:rsidRDefault="00247E82" w:rsidP="00383B6D">
      <w:pPr>
        <w:spacing w:before="120" w:after="12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83B6D">
        <w:rPr>
          <w:rFonts w:ascii="Times New Roman" w:hAnsi="Times New Roman"/>
          <w:color w:val="000000"/>
          <w:sz w:val="24"/>
          <w:szCs w:val="24"/>
          <w:lang w:eastAsia="ru-RU"/>
        </w:rPr>
        <w:t>С какими животными встретились? Что о них узнали?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Контрольная работа по чтению за III четверть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проверить:</w:t>
      </w:r>
    </w:p>
    <w:p w:rsidR="00247E82" w:rsidRPr="0000386B" w:rsidRDefault="00247E82" w:rsidP="0000386B">
      <w:pPr>
        <w:numPr>
          <w:ilvl w:val="0"/>
          <w:numId w:val="14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 навыков чтения (способ, правильность, выразительность, осознанность);</w:t>
      </w:r>
    </w:p>
    <w:p w:rsidR="00247E82" w:rsidRPr="0000386B" w:rsidRDefault="00247E82" w:rsidP="0000386B">
      <w:pPr>
        <w:numPr>
          <w:ilvl w:val="0"/>
          <w:numId w:val="14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умение отвечать на вопросы, нацеленные на осознание причинноследственных связей, и по содержанию.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 вариант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Дюймовочка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(Отрывок из сказки)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…На следующую ночь Дюймовочка опять потихоньку пробралась к птице. Ласточка уже совсем ожила, только была ещё очень слаба и еле-еле открыла глаза, чтобы посмотреть на девочку. Дюймовочка стояла перед ней с куском гнилушки в руках – другого фонаря у неё не было.</w:t>
      </w:r>
    </w:p>
    <w:p w:rsidR="00247E82" w:rsidRPr="0000386B" w:rsidRDefault="00247E82" w:rsidP="0000386B">
      <w:pPr>
        <w:numPr>
          <w:ilvl w:val="0"/>
          <w:numId w:val="15"/>
        </w:numPr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:rsidR="00247E82" w:rsidRPr="0000386B" w:rsidRDefault="00247E82" w:rsidP="0000386B">
      <w:pPr>
        <w:numPr>
          <w:ilvl w:val="1"/>
          <w:numId w:val="15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Спасибо тебе, милая крошка! – сказала больная ласточка. – Я так хорошо согрелась! Скоро я совсем поправлюсь и опять полечу на солнышко.</w:t>
      </w:r>
    </w:p>
    <w:p w:rsidR="00247E82" w:rsidRPr="0000386B" w:rsidRDefault="00247E82" w:rsidP="0000386B">
      <w:pPr>
        <w:numPr>
          <w:ilvl w:val="1"/>
          <w:numId w:val="15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Ах, – сказала Дюймовочка, – теперь так холодно, идёт снег. Останься лучше в своей тёплой постельке, а я буду ухаживать за тобой.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Дюймовочка принесла ласточке воды в цветочном лепестке и несколько ячменных зёрнышек. Ласточка попила и поела, а потом рассказала девочке, как она поранила себе крыло о терновый куст и не могла улететь вместе с другими ласточками в тёплые края.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(121 слово) (Г.Х. Андерсен)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Что случилось с ласточкой? 2. За что ласточка поблагодарила Дюймовочку?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***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Лес весь сверкал весёлыми звёздочками. Каждый листок, каждая травинка блестела, улыбалась капельными глазками. Солнце ещё только поднималось над деревьями и не успело высушить вчерашнего дождя. Все кусты и ёлочки были в паутинах. Каждая паутинка была унизана крошечными водяными жемчужинами.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Мы сразу промочили свои штаны и рубахи. Но всё равно становились на колени, раскапывали руками мокрый мох. Мы вытаскивали из-под него маленьких крепышей с тёмной шапочкой на пузатенькой ножке – настоящих боровичков. Потом спешили дальше – искать новое гнездо грибов.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(77 слов) (В. Бианки) 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О каком времени года идёт речь?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Тепло и уютно в доме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Тяжёлым одеялом снег накрыл двор и дорожки в саду. Мальчик вышел на крыльцо. Ночью снег засыпал тропу. Маленький хозяин шёл осторожно, нога утопала в сыпучем снежном болоте. Руслан стал разгребать снег. Его брат Илюша помогал ему. Вот показалась и первая вязанка дров. Скоро в доме будет тепло и уютно.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(54 слова)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(Л.И. Тикунова, Т.В. Игнатьева)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16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Какое время года описано в рассказе?</w:t>
      </w:r>
    </w:p>
    <w:p w:rsidR="00247E82" w:rsidRPr="0000386B" w:rsidRDefault="00247E82" w:rsidP="0000386B">
      <w:pPr>
        <w:numPr>
          <w:ilvl w:val="0"/>
          <w:numId w:val="16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За чем ребята пошли в лес? Как звали братьев?</w:t>
      </w:r>
    </w:p>
    <w:p w:rsidR="00247E82" w:rsidRDefault="00247E82" w:rsidP="0000386B">
      <w:pPr>
        <w:numPr>
          <w:ilvl w:val="0"/>
          <w:numId w:val="16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Почему в доме будет уютно и тепло?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V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247E82" w:rsidRPr="00BE4DD3" w:rsidRDefault="00247E82" w:rsidP="00BE4DD3">
      <w:pPr>
        <w:spacing w:before="120" w:after="120" w:line="240" w:lineRule="auto"/>
        <w:jc w:val="center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b/>
          <w:bCs/>
          <w:color w:val="B22222"/>
          <w:sz w:val="24"/>
          <w:szCs w:val="36"/>
          <w:lang w:eastAsia="ru-RU"/>
        </w:rPr>
        <w:t> СО-БА-КА И ЕЁ ТЕНЬ</w:t>
      </w:r>
    </w:p>
    <w:p w:rsidR="00247E82" w:rsidRPr="00BE4DD3" w:rsidRDefault="00247E82" w:rsidP="00BE4DD3">
      <w:pPr>
        <w:spacing w:before="120" w:after="120" w:line="240" w:lineRule="auto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color w:val="000000"/>
          <w:sz w:val="24"/>
          <w:szCs w:val="36"/>
          <w:lang w:eastAsia="ru-RU"/>
        </w:rPr>
        <w:t>Со-ба-ка шла по до-щеч-ке че-рез реч-ку, а в зу-бах нес-ла мя-со. У-ви-де-ла о-на се-бя в во-де и по-ду-ма-ла, что там дру-га-я со-ба-ка мя-со не-сёт, о-на бро-си-ла сво-ё мя-со и ки-ну-лась от-ни-мать у то-й со-ба-ки: то-го мя-са вов-се не бы-ло, а сво-ё  вол-но-ю у-не-сло.</w:t>
      </w:r>
    </w:p>
    <w:p w:rsidR="00247E82" w:rsidRPr="00BE4DD3" w:rsidRDefault="00247E82" w:rsidP="00BE4DD3">
      <w:pPr>
        <w:spacing w:before="120" w:after="120" w:line="240" w:lineRule="auto"/>
        <w:rPr>
          <w:rFonts w:ascii="Arial" w:hAnsi="Arial" w:cs="Arial"/>
          <w:color w:val="000000"/>
          <w:sz w:val="18"/>
          <w:szCs w:val="24"/>
          <w:lang w:eastAsia="ru-RU"/>
        </w:rPr>
      </w:pPr>
      <w:r w:rsidRPr="00BE4DD3">
        <w:rPr>
          <w:rFonts w:ascii="Times New Roman" w:hAnsi="Times New Roman"/>
          <w:color w:val="000000"/>
          <w:sz w:val="24"/>
          <w:szCs w:val="36"/>
          <w:lang w:eastAsia="ru-RU"/>
        </w:rPr>
        <w:t>И ос-та-лась со-ба-ка ни при чём.</w:t>
      </w:r>
    </w:p>
    <w:p w:rsidR="00247E82" w:rsidRPr="00383B6D" w:rsidRDefault="00247E82" w:rsidP="00383B6D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383B6D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Назовите главного героя текста.</w:t>
      </w:r>
    </w:p>
    <w:p w:rsidR="00247E82" w:rsidRPr="0000386B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Почему собака осталась ни при чём?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Контрольная работа по чтению за год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Цель работы: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проверить:</w:t>
      </w:r>
    </w:p>
    <w:p w:rsidR="00247E82" w:rsidRPr="0000386B" w:rsidRDefault="00247E82" w:rsidP="0000386B">
      <w:pPr>
        <w:numPr>
          <w:ilvl w:val="0"/>
          <w:numId w:val="17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сформированность навыков чтения (способ, правильность, выразительность, осознанность);</w:t>
      </w:r>
    </w:p>
    <w:p w:rsidR="00247E82" w:rsidRPr="0000386B" w:rsidRDefault="00247E82" w:rsidP="0000386B">
      <w:pPr>
        <w:numPr>
          <w:ilvl w:val="0"/>
          <w:numId w:val="17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умение отвечать на вопросы нацеленные на осознание причинноследственных связей и по содержанию.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Купание медвежат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Наш знакомый охотник шёл берегом лесной реки и вдруг услышал громкий треск сучьев. Он испугался и влез на дерево.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Из чащи вышли на берег большая бурая медведица и с нею два весёлых медвежонка. Медведица схватила одного медвежонка зубами за шиворот и давай окунать в речку.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Медвежонок визжал и барахтался, но мать не выпускала его, пока хорошенько не выполоскала в воде.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Другой медвежонок испугался холодной ванны и пустился удирать в лес.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Мать догнала его, надавала шлепков, а потом – в воду, как первого. Очутившись снова на земле, оба медвежонка остались очень довольны купанием: день был знойным, и им было очень жарко в густых лохматых шубках. Вода освежила их. После купания медведи опять скрылись в лесу, а охотник слез с дерева и пошёл домой.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(124 слова) (По В. Бианки) 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1. Как вели себя медвежата?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Щенок и Змея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Обиделся Щенок на старых друзей и побежал новых искать. Вылезла изпод гнилого пенька Змея, свернулась кольцом и смотрит Щенку в глаза.</w:t>
      </w:r>
    </w:p>
    <w:p w:rsidR="00247E82" w:rsidRPr="0000386B" w:rsidRDefault="00247E82" w:rsidP="0000386B">
      <w:pPr>
        <w:numPr>
          <w:ilvl w:val="0"/>
          <w:numId w:val="18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Вот ты на меня смотришь и молчишь… А дома на меня все ворчат и гавкают! – сказал Щенок Змее. – Все меня учат, ругают: и Барбос, и Шарик, и даже Шавка. Надоело мне их слушать!..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Пока Щенок жаловался, Змея молчала.</w:t>
      </w:r>
    </w:p>
    <w:p w:rsidR="00247E82" w:rsidRPr="0000386B" w:rsidRDefault="00247E82" w:rsidP="0000386B">
      <w:pPr>
        <w:numPr>
          <w:ilvl w:val="0"/>
          <w:numId w:val="19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Пойдёшь ко мне в друзья? – спросил Щенок и спрыгнул с пенька, на котором сидел.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Развернулась Змея и ужалила Щенка.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Молча…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(83 слова)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(С. Михалков)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20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За что Щенок обиделся на старых друзей?</w:t>
      </w:r>
    </w:p>
    <w:p w:rsidR="00247E82" w:rsidRPr="0000386B" w:rsidRDefault="00247E82" w:rsidP="0000386B">
      <w:pPr>
        <w:numPr>
          <w:ilvl w:val="0"/>
          <w:numId w:val="20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Почему он решил взять Змею в друзья?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III вариант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Драка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 реке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Большая драка: Поссорились Два рака.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Рак пятится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От рака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Четвёртый час Подряд.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Хотят другие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Раки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Подраться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 этой драке,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Но тоже почему-то Все пятятся Назад.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Зелёная рачиха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Сказала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Очень тихо,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Взяв за клешню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Усатого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Сынишку своего.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Она сказала: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– Раки Не могут жить Без драки! Но с этим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Не поделать, Как видно,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НИ-ЧЕ-ГО.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(56 слов) (Р. Сеф)</w:t>
      </w:r>
    </w:p>
    <w:p w:rsidR="00247E82" w:rsidRPr="0000386B" w:rsidRDefault="00247E82" w:rsidP="0000386B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Вопросы и задания:</w:t>
      </w:r>
    </w:p>
    <w:p w:rsidR="00247E82" w:rsidRPr="0000386B" w:rsidRDefault="00247E82" w:rsidP="0000386B">
      <w:pPr>
        <w:numPr>
          <w:ilvl w:val="0"/>
          <w:numId w:val="21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О ком идёт речь в стихотворении?</w:t>
      </w:r>
    </w:p>
    <w:p w:rsidR="00247E82" w:rsidRPr="0000386B" w:rsidRDefault="00247E82" w:rsidP="0000386B">
      <w:pPr>
        <w:numPr>
          <w:ilvl w:val="0"/>
          <w:numId w:val="21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Каким словом можно заменить слово «поссорились»?</w:t>
      </w:r>
    </w:p>
    <w:p w:rsidR="00247E82" w:rsidRPr="0000386B" w:rsidRDefault="00247E82" w:rsidP="0000386B">
      <w:pPr>
        <w:numPr>
          <w:ilvl w:val="0"/>
          <w:numId w:val="21"/>
        </w:numPr>
        <w:spacing w:after="150" w:line="240" w:lineRule="auto"/>
        <w:ind w:left="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Что в этом стихотворении тебе показалось смешным, весёлым?</w:t>
      </w:r>
    </w:p>
    <w:p w:rsidR="00247E82" w:rsidRDefault="00247E82" w:rsidP="00BE4DD3">
      <w:pPr>
        <w:spacing w:after="15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I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val="en-US" w:eastAsia="ru-RU"/>
        </w:rPr>
        <w:t>V</w:t>
      </w:r>
      <w:r w:rsidRPr="0000386B"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вариант</w:t>
      </w:r>
      <w:r>
        <w:rPr>
          <w:rFonts w:ascii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  </w:t>
      </w:r>
      <w:r w:rsidRPr="0000386B">
        <w:rPr>
          <w:rFonts w:ascii="Times New Roman" w:hAnsi="Times New Roman"/>
          <w:color w:val="000000"/>
          <w:sz w:val="24"/>
          <w:szCs w:val="24"/>
          <w:lang w:eastAsia="ru-RU"/>
        </w:rPr>
        <w:t> </w:t>
      </w:r>
    </w:p>
    <w:p w:rsidR="00247E82" w:rsidRPr="00DE78D8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  <w:sz w:val="18"/>
        </w:rPr>
      </w:pPr>
      <w:r w:rsidRPr="00DE78D8">
        <w:rPr>
          <w:color w:val="000000"/>
          <w:szCs w:val="36"/>
        </w:rPr>
        <w:t>При-шла вес-на, по-тек-ла во-да. Де-ти взя-ли до-щеч-ки, сде-ла-ли ло-доч-ку, пус-ти-ли ло-доч-ку по во-де. Ло-доч-ка плы-ла, а де-ти бе-жа-ли за не-ю, кри-ча-ли и ни-че-го впе-ре-ди се-бя не ви-да-ли и в лу-жу упа-ли.</w:t>
      </w:r>
    </w:p>
    <w:p w:rsidR="00247E82" w:rsidRPr="00383B6D" w:rsidRDefault="00247E82" w:rsidP="00383B6D">
      <w:pPr>
        <w:pStyle w:val="NormalWeb"/>
        <w:shd w:val="clear" w:color="auto" w:fill="FFFFFF"/>
        <w:rPr>
          <w:color w:val="000000"/>
        </w:rPr>
      </w:pPr>
      <w:r w:rsidRPr="00383B6D">
        <w:rPr>
          <w:b/>
          <w:bCs/>
          <w:i/>
          <w:iCs/>
          <w:color w:val="000000"/>
        </w:rPr>
        <w:t>Вопросы и задания:</w:t>
      </w:r>
    </w:p>
    <w:p w:rsidR="00247E82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О каком времени года идёт речь?</w:t>
      </w: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color w:val="000000"/>
        </w:rPr>
        <w:t>Что сделали дети?</w:t>
      </w:r>
      <w:bookmarkStart w:id="0" w:name="_GoBack"/>
      <w:bookmarkEnd w:id="0"/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E6394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Проверочная работа. Тестирование № 1 на тему «Изученные буквы»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МЕТОДИЧЕСКИЕ РЕКОМЕНДАЦИИ: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Тестирование </w:t>
      </w:r>
      <w:r w:rsidRPr="0000386B">
        <w:rPr>
          <w:color w:val="000000"/>
        </w:rPr>
        <w:t>– один из способов оценки качества подготовки обучающихся.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Данный тест был составлен для оценки знаний и активизации УУД (предметных), полученных и сформированных при прохождении программного материала.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Данный тест включает в себя закрытую форму тестирования: к заданию даются ответы, из которых один правильный ответ. При выполнении заданий использовался раздаточный материал.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Цель: проверить знания: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- изученных букв и звуков;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Проверить умения: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- находить изученные буквы среди других;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- соотносить картинку с о словесной инструкции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- -определять первый звук в слове;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Содержание теста.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Тест содержит 5 заданий.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Задания № 1, № 2, № 3- проверяет знания изученных букв, умение выделять буквы среди других;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Задания № 4, № 5 – проверяет умение находить предмет по словесному описанию и определять первый звук в слове;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Время работы над текстом.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Подготовительный этап – 5 минуты.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А) повторение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Б) инструкция по выполнению теста.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Основной этап – 10 - 15 минут.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Заключительный этап – 3 минуты.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Оценивание.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Общая сумма баллов за все правильные ответы составляет наивысший балл -5 баллов.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Диапазон баллов: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5 баллов – «отлично», оценка «5», задание выполнено самостоятельно.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4 –балла – «хорошо», оценка «4», задание выполнено с частичной направляющей помощью учителя.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3- 1-- балла – «удовлетворительно», оценка «3», задание выполнено с направляющей помощью учителя и дополнительными инструкциями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b/>
          <w:bCs/>
          <w:color w:val="000000"/>
        </w:rPr>
        <w:t>Ключ к тесту.</w:t>
      </w:r>
    </w:p>
    <w:p w:rsidR="00247E82" w:rsidRPr="0000386B" w:rsidRDefault="00247E82" w:rsidP="00493F89">
      <w:pPr>
        <w:pStyle w:val="NormalWeb"/>
        <w:shd w:val="clear" w:color="auto" w:fill="FFFFFF"/>
        <w:spacing w:before="0" w:beforeAutospacing="0" w:after="150" w:afterAutospacing="0"/>
        <w:rPr>
          <w:color w:val="000000"/>
        </w:rPr>
      </w:pPr>
      <w:r w:rsidRPr="0000386B">
        <w:rPr>
          <w:color w:val="000000"/>
        </w:rPr>
        <w:t>Задания №1, №2, №3, №4, №5 – 1 балл</w:t>
      </w:r>
    </w:p>
    <w:p w:rsidR="00247E82" w:rsidRPr="0000386B" w:rsidRDefault="00247E82" w:rsidP="00493F89">
      <w:pPr>
        <w:jc w:val="center"/>
        <w:rPr>
          <w:rFonts w:ascii="Times New Roman" w:hAnsi="Times New Roman"/>
          <w:sz w:val="24"/>
          <w:szCs w:val="24"/>
        </w:rPr>
      </w:pPr>
    </w:p>
    <w:sectPr w:rsidR="00247E82" w:rsidRPr="0000386B" w:rsidSect="009D13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36579"/>
    <w:multiLevelType w:val="multilevel"/>
    <w:tmpl w:val="2E50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DBA52FA"/>
    <w:multiLevelType w:val="multilevel"/>
    <w:tmpl w:val="EF6A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3B11163"/>
    <w:multiLevelType w:val="multilevel"/>
    <w:tmpl w:val="8DB87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450FB3"/>
    <w:multiLevelType w:val="multilevel"/>
    <w:tmpl w:val="D2A0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CC6103"/>
    <w:multiLevelType w:val="multilevel"/>
    <w:tmpl w:val="108AC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0332D3"/>
    <w:multiLevelType w:val="multilevel"/>
    <w:tmpl w:val="1CB00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015B0"/>
    <w:multiLevelType w:val="multilevel"/>
    <w:tmpl w:val="49105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4D03DD6"/>
    <w:multiLevelType w:val="multilevel"/>
    <w:tmpl w:val="0A6C5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0B60AF"/>
    <w:multiLevelType w:val="multilevel"/>
    <w:tmpl w:val="E56E2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8F14D5"/>
    <w:multiLevelType w:val="multilevel"/>
    <w:tmpl w:val="D492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458B3240"/>
    <w:multiLevelType w:val="multilevel"/>
    <w:tmpl w:val="0A2E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61718D0"/>
    <w:multiLevelType w:val="multilevel"/>
    <w:tmpl w:val="222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910E22"/>
    <w:multiLevelType w:val="multilevel"/>
    <w:tmpl w:val="9C026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24D1B01"/>
    <w:multiLevelType w:val="multilevel"/>
    <w:tmpl w:val="43E89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CFA3A1A"/>
    <w:multiLevelType w:val="multilevel"/>
    <w:tmpl w:val="4AC83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EB648E9"/>
    <w:multiLevelType w:val="multilevel"/>
    <w:tmpl w:val="C862F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2372BAA"/>
    <w:multiLevelType w:val="multilevel"/>
    <w:tmpl w:val="A92EC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45E39F8"/>
    <w:multiLevelType w:val="multilevel"/>
    <w:tmpl w:val="54CC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98273E8"/>
    <w:multiLevelType w:val="multilevel"/>
    <w:tmpl w:val="B1E08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79324966"/>
    <w:multiLevelType w:val="multilevel"/>
    <w:tmpl w:val="1616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83097A"/>
    <w:multiLevelType w:val="multilevel"/>
    <w:tmpl w:val="92EAB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17"/>
  </w:num>
  <w:num w:numId="4">
    <w:abstractNumId w:val="14"/>
  </w:num>
  <w:num w:numId="5">
    <w:abstractNumId w:val="16"/>
  </w:num>
  <w:num w:numId="6">
    <w:abstractNumId w:val="9"/>
  </w:num>
  <w:num w:numId="7">
    <w:abstractNumId w:val="20"/>
  </w:num>
  <w:num w:numId="8">
    <w:abstractNumId w:val="11"/>
  </w:num>
  <w:num w:numId="9">
    <w:abstractNumId w:val="10"/>
  </w:num>
  <w:num w:numId="10">
    <w:abstractNumId w:val="3"/>
  </w:num>
  <w:num w:numId="11">
    <w:abstractNumId w:val="8"/>
  </w:num>
  <w:num w:numId="12">
    <w:abstractNumId w:val="7"/>
  </w:num>
  <w:num w:numId="13">
    <w:abstractNumId w:val="6"/>
  </w:num>
  <w:num w:numId="14">
    <w:abstractNumId w:val="13"/>
  </w:num>
  <w:num w:numId="15">
    <w:abstractNumId w:val="15"/>
  </w:num>
  <w:num w:numId="16">
    <w:abstractNumId w:val="18"/>
  </w:num>
  <w:num w:numId="17">
    <w:abstractNumId w:val="12"/>
  </w:num>
  <w:num w:numId="18">
    <w:abstractNumId w:val="2"/>
  </w:num>
  <w:num w:numId="19">
    <w:abstractNumId w:val="19"/>
  </w:num>
  <w:num w:numId="20">
    <w:abstractNumId w:val="4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3C1A"/>
    <w:rsid w:val="0000386B"/>
    <w:rsid w:val="00003BB0"/>
    <w:rsid w:val="00020500"/>
    <w:rsid w:val="00031A77"/>
    <w:rsid w:val="00035E46"/>
    <w:rsid w:val="00055EE0"/>
    <w:rsid w:val="00064638"/>
    <w:rsid w:val="00064CFB"/>
    <w:rsid w:val="00082C29"/>
    <w:rsid w:val="00085676"/>
    <w:rsid w:val="000A202C"/>
    <w:rsid w:val="000A3F6A"/>
    <w:rsid w:val="000B2FE5"/>
    <w:rsid w:val="000E66B2"/>
    <w:rsid w:val="0011498A"/>
    <w:rsid w:val="00127A36"/>
    <w:rsid w:val="00130160"/>
    <w:rsid w:val="001306FD"/>
    <w:rsid w:val="00131786"/>
    <w:rsid w:val="00132693"/>
    <w:rsid w:val="001421AE"/>
    <w:rsid w:val="001436B4"/>
    <w:rsid w:val="001519E2"/>
    <w:rsid w:val="0015582B"/>
    <w:rsid w:val="00156CF1"/>
    <w:rsid w:val="00172FF8"/>
    <w:rsid w:val="00176ED7"/>
    <w:rsid w:val="00181B14"/>
    <w:rsid w:val="001861BD"/>
    <w:rsid w:val="00197E0F"/>
    <w:rsid w:val="001A6001"/>
    <w:rsid w:val="001B0EC5"/>
    <w:rsid w:val="001D4245"/>
    <w:rsid w:val="001D721B"/>
    <w:rsid w:val="001E69B3"/>
    <w:rsid w:val="001F5493"/>
    <w:rsid w:val="0022683B"/>
    <w:rsid w:val="0022705E"/>
    <w:rsid w:val="00232D84"/>
    <w:rsid w:val="00247E82"/>
    <w:rsid w:val="00250AD5"/>
    <w:rsid w:val="0026147C"/>
    <w:rsid w:val="002777C4"/>
    <w:rsid w:val="0029229A"/>
    <w:rsid w:val="00295AE3"/>
    <w:rsid w:val="002A36AC"/>
    <w:rsid w:val="002A7A1C"/>
    <w:rsid w:val="002B510B"/>
    <w:rsid w:val="002C16EE"/>
    <w:rsid w:val="002C393D"/>
    <w:rsid w:val="002C5CEA"/>
    <w:rsid w:val="002D5DE5"/>
    <w:rsid w:val="002E2CF0"/>
    <w:rsid w:val="002F6A9E"/>
    <w:rsid w:val="0030727D"/>
    <w:rsid w:val="00321E93"/>
    <w:rsid w:val="003233E4"/>
    <w:rsid w:val="00324EC3"/>
    <w:rsid w:val="00326861"/>
    <w:rsid w:val="0035549D"/>
    <w:rsid w:val="00364A68"/>
    <w:rsid w:val="00370830"/>
    <w:rsid w:val="00371E54"/>
    <w:rsid w:val="003754CB"/>
    <w:rsid w:val="00377737"/>
    <w:rsid w:val="00383B6D"/>
    <w:rsid w:val="0038542E"/>
    <w:rsid w:val="00390611"/>
    <w:rsid w:val="003B3C1A"/>
    <w:rsid w:val="003B730C"/>
    <w:rsid w:val="003C4D63"/>
    <w:rsid w:val="003D5DBA"/>
    <w:rsid w:val="003E61F0"/>
    <w:rsid w:val="003F391B"/>
    <w:rsid w:val="004167A7"/>
    <w:rsid w:val="00426FEC"/>
    <w:rsid w:val="00430D60"/>
    <w:rsid w:val="00431A56"/>
    <w:rsid w:val="00435846"/>
    <w:rsid w:val="00440DBE"/>
    <w:rsid w:val="004425F3"/>
    <w:rsid w:val="00445D90"/>
    <w:rsid w:val="00456099"/>
    <w:rsid w:val="00464702"/>
    <w:rsid w:val="00477862"/>
    <w:rsid w:val="00480D81"/>
    <w:rsid w:val="00493F89"/>
    <w:rsid w:val="004A41B2"/>
    <w:rsid w:val="004B34AA"/>
    <w:rsid w:val="004B40B9"/>
    <w:rsid w:val="004C4133"/>
    <w:rsid w:val="004F0ECE"/>
    <w:rsid w:val="004F167C"/>
    <w:rsid w:val="004F31C2"/>
    <w:rsid w:val="00507F2C"/>
    <w:rsid w:val="0051579F"/>
    <w:rsid w:val="00521FF7"/>
    <w:rsid w:val="00526796"/>
    <w:rsid w:val="0055618E"/>
    <w:rsid w:val="005667D0"/>
    <w:rsid w:val="005770CB"/>
    <w:rsid w:val="00583EC0"/>
    <w:rsid w:val="005A3432"/>
    <w:rsid w:val="005A4304"/>
    <w:rsid w:val="005B5094"/>
    <w:rsid w:val="005C3C07"/>
    <w:rsid w:val="005D349E"/>
    <w:rsid w:val="005D491F"/>
    <w:rsid w:val="005E2011"/>
    <w:rsid w:val="005E3D89"/>
    <w:rsid w:val="005E64DB"/>
    <w:rsid w:val="005F1B38"/>
    <w:rsid w:val="005F2F46"/>
    <w:rsid w:val="00614868"/>
    <w:rsid w:val="00616999"/>
    <w:rsid w:val="00631D49"/>
    <w:rsid w:val="00640FB8"/>
    <w:rsid w:val="006456E2"/>
    <w:rsid w:val="006505B7"/>
    <w:rsid w:val="006558BF"/>
    <w:rsid w:val="006559C9"/>
    <w:rsid w:val="00660C8B"/>
    <w:rsid w:val="006625F6"/>
    <w:rsid w:val="00666596"/>
    <w:rsid w:val="00677922"/>
    <w:rsid w:val="00684F3F"/>
    <w:rsid w:val="006B20B5"/>
    <w:rsid w:val="006B6591"/>
    <w:rsid w:val="006C0ACC"/>
    <w:rsid w:val="006C31F1"/>
    <w:rsid w:val="006E30B7"/>
    <w:rsid w:val="006F21EA"/>
    <w:rsid w:val="006F71D1"/>
    <w:rsid w:val="00703D0A"/>
    <w:rsid w:val="007240B2"/>
    <w:rsid w:val="00737394"/>
    <w:rsid w:val="0075793F"/>
    <w:rsid w:val="00767A54"/>
    <w:rsid w:val="00767AF3"/>
    <w:rsid w:val="007827F7"/>
    <w:rsid w:val="00783089"/>
    <w:rsid w:val="00785709"/>
    <w:rsid w:val="00791E53"/>
    <w:rsid w:val="00793F72"/>
    <w:rsid w:val="00797ABE"/>
    <w:rsid w:val="007B27B4"/>
    <w:rsid w:val="007B34BF"/>
    <w:rsid w:val="007D164E"/>
    <w:rsid w:val="007D595B"/>
    <w:rsid w:val="007F357A"/>
    <w:rsid w:val="00805468"/>
    <w:rsid w:val="00813E97"/>
    <w:rsid w:val="008609BF"/>
    <w:rsid w:val="008766FD"/>
    <w:rsid w:val="00876DDD"/>
    <w:rsid w:val="00880B64"/>
    <w:rsid w:val="008862BB"/>
    <w:rsid w:val="008A417C"/>
    <w:rsid w:val="008A60B3"/>
    <w:rsid w:val="008A7919"/>
    <w:rsid w:val="008B05A4"/>
    <w:rsid w:val="008B58BD"/>
    <w:rsid w:val="008C44AE"/>
    <w:rsid w:val="008C58F3"/>
    <w:rsid w:val="008C6EC7"/>
    <w:rsid w:val="008D2D0A"/>
    <w:rsid w:val="008D57C0"/>
    <w:rsid w:val="008F2C56"/>
    <w:rsid w:val="008F365B"/>
    <w:rsid w:val="00911CAD"/>
    <w:rsid w:val="009130BC"/>
    <w:rsid w:val="00915D14"/>
    <w:rsid w:val="00921844"/>
    <w:rsid w:val="00933951"/>
    <w:rsid w:val="0093695F"/>
    <w:rsid w:val="00952877"/>
    <w:rsid w:val="00954815"/>
    <w:rsid w:val="00962EDD"/>
    <w:rsid w:val="00966463"/>
    <w:rsid w:val="00967F81"/>
    <w:rsid w:val="009725D4"/>
    <w:rsid w:val="009833EF"/>
    <w:rsid w:val="00984936"/>
    <w:rsid w:val="00992777"/>
    <w:rsid w:val="009A469E"/>
    <w:rsid w:val="009A5AE6"/>
    <w:rsid w:val="009A6FB0"/>
    <w:rsid w:val="009D1317"/>
    <w:rsid w:val="009D44FE"/>
    <w:rsid w:val="009F4F1E"/>
    <w:rsid w:val="00A03FEA"/>
    <w:rsid w:val="00A11063"/>
    <w:rsid w:val="00A1603F"/>
    <w:rsid w:val="00A1632D"/>
    <w:rsid w:val="00A17277"/>
    <w:rsid w:val="00A378B1"/>
    <w:rsid w:val="00A42F6F"/>
    <w:rsid w:val="00A43CBF"/>
    <w:rsid w:val="00A44E71"/>
    <w:rsid w:val="00A57497"/>
    <w:rsid w:val="00A6715B"/>
    <w:rsid w:val="00A672C7"/>
    <w:rsid w:val="00A67FA5"/>
    <w:rsid w:val="00A70BD6"/>
    <w:rsid w:val="00A77646"/>
    <w:rsid w:val="00A86E6B"/>
    <w:rsid w:val="00A92316"/>
    <w:rsid w:val="00AA3B4A"/>
    <w:rsid w:val="00AC79BF"/>
    <w:rsid w:val="00AD5E37"/>
    <w:rsid w:val="00AE2A99"/>
    <w:rsid w:val="00B02F08"/>
    <w:rsid w:val="00B04B9C"/>
    <w:rsid w:val="00B113B9"/>
    <w:rsid w:val="00B34DDA"/>
    <w:rsid w:val="00B426CC"/>
    <w:rsid w:val="00B55255"/>
    <w:rsid w:val="00B62341"/>
    <w:rsid w:val="00B6279C"/>
    <w:rsid w:val="00B6517D"/>
    <w:rsid w:val="00B654DD"/>
    <w:rsid w:val="00B758D4"/>
    <w:rsid w:val="00B8265E"/>
    <w:rsid w:val="00B90AAE"/>
    <w:rsid w:val="00B96228"/>
    <w:rsid w:val="00BA250E"/>
    <w:rsid w:val="00BA45A7"/>
    <w:rsid w:val="00BA4F88"/>
    <w:rsid w:val="00BB19F6"/>
    <w:rsid w:val="00BC5D98"/>
    <w:rsid w:val="00BD23EA"/>
    <w:rsid w:val="00BE011F"/>
    <w:rsid w:val="00BE4DD3"/>
    <w:rsid w:val="00BE4E6E"/>
    <w:rsid w:val="00C05642"/>
    <w:rsid w:val="00C07050"/>
    <w:rsid w:val="00C11CFD"/>
    <w:rsid w:val="00C25836"/>
    <w:rsid w:val="00C258EA"/>
    <w:rsid w:val="00C35B51"/>
    <w:rsid w:val="00C41935"/>
    <w:rsid w:val="00C65416"/>
    <w:rsid w:val="00C7687B"/>
    <w:rsid w:val="00C94D89"/>
    <w:rsid w:val="00CA08EB"/>
    <w:rsid w:val="00CA4DAA"/>
    <w:rsid w:val="00CB29C9"/>
    <w:rsid w:val="00CB5558"/>
    <w:rsid w:val="00CD0A0F"/>
    <w:rsid w:val="00CD78D2"/>
    <w:rsid w:val="00CD7C23"/>
    <w:rsid w:val="00CE3C21"/>
    <w:rsid w:val="00CF5B34"/>
    <w:rsid w:val="00CF6847"/>
    <w:rsid w:val="00CF78E0"/>
    <w:rsid w:val="00D00350"/>
    <w:rsid w:val="00D107EB"/>
    <w:rsid w:val="00D13342"/>
    <w:rsid w:val="00D2559C"/>
    <w:rsid w:val="00D347E3"/>
    <w:rsid w:val="00D43720"/>
    <w:rsid w:val="00D61762"/>
    <w:rsid w:val="00D63921"/>
    <w:rsid w:val="00D63DFF"/>
    <w:rsid w:val="00D72237"/>
    <w:rsid w:val="00D73883"/>
    <w:rsid w:val="00D855DE"/>
    <w:rsid w:val="00DB726C"/>
    <w:rsid w:val="00DC00F7"/>
    <w:rsid w:val="00DC521A"/>
    <w:rsid w:val="00DD77FA"/>
    <w:rsid w:val="00DE1D50"/>
    <w:rsid w:val="00DE3165"/>
    <w:rsid w:val="00DE78D8"/>
    <w:rsid w:val="00E26D97"/>
    <w:rsid w:val="00E27627"/>
    <w:rsid w:val="00E30716"/>
    <w:rsid w:val="00E4037E"/>
    <w:rsid w:val="00E63949"/>
    <w:rsid w:val="00E65504"/>
    <w:rsid w:val="00E714B8"/>
    <w:rsid w:val="00E72B42"/>
    <w:rsid w:val="00EB2E7E"/>
    <w:rsid w:val="00EB4A66"/>
    <w:rsid w:val="00EC238A"/>
    <w:rsid w:val="00EE3F1E"/>
    <w:rsid w:val="00EE7255"/>
    <w:rsid w:val="00EF7D6E"/>
    <w:rsid w:val="00F00C3E"/>
    <w:rsid w:val="00F05224"/>
    <w:rsid w:val="00F17A52"/>
    <w:rsid w:val="00F24415"/>
    <w:rsid w:val="00F364B0"/>
    <w:rsid w:val="00F44933"/>
    <w:rsid w:val="00F47E7B"/>
    <w:rsid w:val="00F57461"/>
    <w:rsid w:val="00F65356"/>
    <w:rsid w:val="00F677DC"/>
    <w:rsid w:val="00F7111C"/>
    <w:rsid w:val="00F746B4"/>
    <w:rsid w:val="00F841D4"/>
    <w:rsid w:val="00F84ED1"/>
    <w:rsid w:val="00F86DAF"/>
    <w:rsid w:val="00F9145E"/>
    <w:rsid w:val="00FA4839"/>
    <w:rsid w:val="00FB6578"/>
    <w:rsid w:val="00FD3A3C"/>
    <w:rsid w:val="00FF4C03"/>
    <w:rsid w:val="00FF5C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DD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493F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77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227</TotalTime>
  <Pages>12</Pages>
  <Words>2323</Words>
  <Characters>13243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шибалович</dc:creator>
  <cp:keywords/>
  <dc:description/>
  <cp:lastModifiedBy>Семья-3</cp:lastModifiedBy>
  <cp:revision>11</cp:revision>
  <dcterms:created xsi:type="dcterms:W3CDTF">2017-11-06T07:19:00Z</dcterms:created>
  <dcterms:modified xsi:type="dcterms:W3CDTF">2019-05-17T08:25:00Z</dcterms:modified>
</cp:coreProperties>
</file>