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i/>
          <w:iCs/>
          <w:color w:val="4A4A4A"/>
          <w:sz w:val="24"/>
          <w:szCs w:val="24"/>
          <w:u w:val="single"/>
          <w:lang w:eastAsia="ru-RU"/>
        </w:rPr>
        <w:t>Сборник контрольно – измерительных материалов по русскому языку</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i/>
          <w:iCs/>
          <w:color w:val="4A4A4A"/>
          <w:sz w:val="24"/>
          <w:szCs w:val="24"/>
          <w:lang w:eastAsia="ru-RU"/>
        </w:rPr>
        <w:t>для обучающихся 2-4 классов с ОВЗ</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Пояснительная записка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Данный сборник диктантов является примерным пособием для учителей II классов, работающих в классах с детьми ОВЗ, имеющих умственную отсталость . Составлен в соответствии с учебной программой по письму и развитию речи. Систематический учет знаний, умений и навыков является неотъемлемой частью всего учебного процесса в начальной школе.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Цель пособия</w:t>
      </w:r>
      <w:r w:rsidRPr="00E458A0">
        <w:rPr>
          <w:rFonts w:ascii="Arial" w:hAnsi="Arial" w:cs="Arial"/>
          <w:color w:val="4A4A4A"/>
          <w:sz w:val="24"/>
          <w:szCs w:val="24"/>
          <w:lang w:eastAsia="ru-RU"/>
        </w:rPr>
        <w:t> – представить учителю материал для проверки основательности усвоения знаний, прочности формирования у школьников орфографических и пунктуационных навыков.</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В сборник вошли:</w:t>
      </w:r>
    </w:p>
    <w:p w:rsidR="00373493" w:rsidRPr="00E458A0" w:rsidRDefault="00373493" w:rsidP="00E458A0">
      <w:pPr>
        <w:numPr>
          <w:ilvl w:val="0"/>
          <w:numId w:val="2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color w:val="4A4A4A"/>
          <w:sz w:val="24"/>
          <w:szCs w:val="24"/>
          <w:lang w:eastAsia="ru-RU"/>
        </w:rPr>
        <w:t>вводные контрольные работы;</w:t>
      </w:r>
    </w:p>
    <w:p w:rsidR="00373493" w:rsidRPr="00E458A0" w:rsidRDefault="00373493" w:rsidP="00E458A0">
      <w:pPr>
        <w:numPr>
          <w:ilvl w:val="0"/>
          <w:numId w:val="2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color w:val="4A4A4A"/>
          <w:sz w:val="24"/>
          <w:szCs w:val="24"/>
          <w:lang w:eastAsia="ru-RU"/>
        </w:rPr>
        <w:t>тематические контрольные работы;</w:t>
      </w:r>
    </w:p>
    <w:p w:rsidR="00373493" w:rsidRPr="00E458A0" w:rsidRDefault="00373493" w:rsidP="00E458A0">
      <w:pPr>
        <w:numPr>
          <w:ilvl w:val="0"/>
          <w:numId w:val="2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color w:val="4A4A4A"/>
          <w:sz w:val="24"/>
          <w:szCs w:val="24"/>
          <w:lang w:eastAsia="ru-RU"/>
        </w:rPr>
        <w:t>контрольные работы за четверть, за год;</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Исходя из особенностей программы, материал подобран, учитывая повторяемость из года в год одних и тех же тем с добавлением новых сведений. Текущие контрольные работы проводятся сразу после изучения важных и крупных тем программы. Для каждого класса подобраны по три диктанта и тексты для контрольного списывания, что позволяет учителю выбрать и использовать предлагаемый в сборнике материал по своему усмотрению в зависимости от особенностей класса.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К диктантам предложены различные задания по орфографии и грамматике: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подчеркнуть гласные; подчеркнуть согласные;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подчеркнуть сочетания согласных букв с гласными;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подчеркнуть имена собственные;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подчеркнуть парные звонкие и глухие согласные;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поставить в словах знак ударение; подчеркнуть безударные гласные;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разделить на слоги данные слова;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подчеркнуть мягкий знак, стоящий в конце слова; подчеркнуть слова разделительным мягким знаком;</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вставить пропущенные буквы;</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подчеркнуть слова, отвечающие на вопросы кто? что?</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найти в тексте слова, обозначающие действия предметов, признаки предметов</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найти в тексте предлоги и подчеркнуть их;</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найти в тексте сочетания жи – ши, ча – ща, чу –щу и подчеркнуть;</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определить количество слогов, букв, звуков;</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 составить схему предложения;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Итоговая контрольная работа</w:t>
      </w:r>
      <w:r w:rsidRPr="00E458A0">
        <w:rPr>
          <w:rFonts w:ascii="Arial" w:hAnsi="Arial" w:cs="Arial"/>
          <w:color w:val="4A4A4A"/>
          <w:sz w:val="24"/>
          <w:szCs w:val="24"/>
          <w:lang w:eastAsia="ru-RU"/>
        </w:rPr>
        <w:t> является способом проверки достигнутых знаний и навыков, обеспечивающих дальнейшее обучение русскому языку. Здесь предлагаются годовые контрольные работы.</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Подавляющее количество слов диктанта составляют слова на те правила,которые изучены и отработаны ранее. В качестве диктантов предлагаются связные тексты. Тематика текстов близка и понятна детям, связана с краеведением, содержит в себе интересную информацию и затрагивает многие нравственные, эстетические и экологические вопросы. Содержание текстов способствует общему развитию учащихся, воспитывает любовь к Родине, природе, учит любить труд, обогащает речь, содействует установлению межпредметных связей.</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Работа с данным материалом поможет учителю решать не только учебные, но и воспитательные задачи: расширять круг представлений ребят об окружающем мире, способствовать формированию у учащихся социальных навыков.</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Основные виды контрольных работ во II—IV-классах — списывания и диктанты. По усмотрению педагога контрольные работы могут быть ком</w:t>
      </w:r>
      <w:r w:rsidRPr="00E458A0">
        <w:rPr>
          <w:rFonts w:ascii="Arial" w:hAnsi="Arial" w:cs="Arial"/>
          <w:color w:val="4A4A4A"/>
          <w:sz w:val="24"/>
          <w:szCs w:val="24"/>
          <w:lang w:eastAsia="ru-RU"/>
        </w:rPr>
        <w:softHyphen/>
        <w:t>бинированными (контрольные списывания с различными видами орфографических и грамматических заданий, диктант и грамма</w:t>
      </w:r>
      <w:r w:rsidRPr="00E458A0">
        <w:rPr>
          <w:rFonts w:ascii="Arial" w:hAnsi="Arial" w:cs="Arial"/>
          <w:color w:val="4A4A4A"/>
          <w:sz w:val="24"/>
          <w:szCs w:val="24"/>
          <w:lang w:eastAsia="ru-RU"/>
        </w:rPr>
        <w:softHyphen/>
        <w:t>тический разбор и т. д.) При проведении контрольных диктантов или списывания с грамматическим заданием объем текста следует уменьшить. Текст диктанта должен быть связным. Следует избегать включения в него слов на правила, которые еще не изучались. Если такие слова встре</w:t>
      </w:r>
      <w:r w:rsidRPr="00E458A0">
        <w:rPr>
          <w:rFonts w:ascii="Arial" w:hAnsi="Arial" w:cs="Arial"/>
          <w:color w:val="4A4A4A"/>
          <w:sz w:val="24"/>
          <w:szCs w:val="24"/>
          <w:lang w:eastAsia="ru-RU"/>
        </w:rPr>
        <w:softHyphen/>
        <w:t>чаются, их надо написать на доске и проговорить, выделив ор</w:t>
      </w:r>
      <w:r w:rsidRPr="00E458A0">
        <w:rPr>
          <w:rFonts w:ascii="Arial" w:hAnsi="Arial" w:cs="Arial"/>
          <w:color w:val="4A4A4A"/>
          <w:sz w:val="24"/>
          <w:szCs w:val="24"/>
          <w:lang w:eastAsia="ru-RU"/>
        </w:rPr>
        <w:softHyphen/>
        <w:t>фограмму. По содержанию и конструкции предложений тексты должны быть понятными учащимся специальной (коррекционной) школы VIII вида. Контрольные диктанты должны содержать по 2 орфограм</w:t>
      </w:r>
      <w:r w:rsidRPr="00E458A0">
        <w:rPr>
          <w:rFonts w:ascii="Arial" w:hAnsi="Arial" w:cs="Arial"/>
          <w:color w:val="4A4A4A"/>
          <w:sz w:val="24"/>
          <w:szCs w:val="24"/>
          <w:lang w:eastAsia="ru-RU"/>
        </w:rPr>
        <w:softHyphen/>
        <w:t>мы на каждое правило.</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Примерный объем текстов контрольных работ:</w:t>
      </w:r>
    </w:p>
    <w:p w:rsidR="00373493" w:rsidRPr="00E458A0" w:rsidRDefault="00373493" w:rsidP="00E458A0">
      <w:pPr>
        <w:numPr>
          <w:ilvl w:val="0"/>
          <w:numId w:val="2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color w:val="4A4A4A"/>
          <w:sz w:val="24"/>
          <w:szCs w:val="24"/>
          <w:lang w:eastAsia="ru-RU"/>
        </w:rPr>
        <w:t>во II классе в начале учебного года—10—12 слов, к концу года—16—20 слов,</w:t>
      </w:r>
    </w:p>
    <w:p w:rsidR="00373493" w:rsidRPr="00E458A0" w:rsidRDefault="00373493" w:rsidP="00E458A0">
      <w:pPr>
        <w:numPr>
          <w:ilvl w:val="0"/>
          <w:numId w:val="2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color w:val="4A4A4A"/>
          <w:sz w:val="24"/>
          <w:szCs w:val="24"/>
          <w:lang w:eastAsia="ru-RU"/>
        </w:rPr>
        <w:t>в III классе — 25—30 слов,</w:t>
      </w:r>
    </w:p>
    <w:p w:rsidR="00373493" w:rsidRPr="00E458A0" w:rsidRDefault="00373493" w:rsidP="00E458A0">
      <w:pPr>
        <w:numPr>
          <w:ilvl w:val="0"/>
          <w:numId w:val="2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color w:val="4A4A4A"/>
          <w:sz w:val="24"/>
          <w:szCs w:val="24"/>
          <w:lang w:eastAsia="ru-RU"/>
        </w:rPr>
        <w:t>в IV — 35— 40 слов,</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Учету подлежат все слова, в том числе предлоги, союзы, частицы.</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Оценка за диктант:</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При небрежном выполнении письменных работ, большом ко</w:t>
      </w:r>
      <w:r w:rsidRPr="00E458A0">
        <w:rPr>
          <w:rFonts w:ascii="Arial" w:hAnsi="Arial" w:cs="Arial"/>
          <w:color w:val="4A4A4A"/>
          <w:sz w:val="24"/>
          <w:szCs w:val="24"/>
          <w:lang w:eastAsia="ru-RU"/>
        </w:rPr>
        <w:softHyphen/>
        <w:t>личестве исправлений, искажений в начертании букв и их соеди</w:t>
      </w:r>
      <w:r w:rsidRPr="00E458A0">
        <w:rPr>
          <w:rFonts w:ascii="Arial" w:hAnsi="Arial" w:cs="Arial"/>
          <w:color w:val="4A4A4A"/>
          <w:sz w:val="24"/>
          <w:szCs w:val="24"/>
          <w:lang w:eastAsia="ru-RU"/>
        </w:rPr>
        <w:softHyphen/>
        <w:t>нений оценка снижается на один балл, если это не связано с на</w:t>
      </w:r>
      <w:r w:rsidRPr="00E458A0">
        <w:rPr>
          <w:rFonts w:ascii="Arial" w:hAnsi="Arial" w:cs="Arial"/>
          <w:color w:val="4A4A4A"/>
          <w:sz w:val="24"/>
          <w:szCs w:val="24"/>
          <w:lang w:eastAsia="ru-RU"/>
        </w:rPr>
        <w:softHyphen/>
        <w:t>рушением моторики у детей. Дети, которые занимаются с логопедом,</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освобождаются от написания контрольных диктантов в классе. Оцениваются такие работы в зависимости от индивидуальных успехов учащихся.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«5» ставится за работу без ошибок.</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«4» ставится за работу с одной — тремя ошибками.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«3» ставится за работу с четырьмя — пятью ошибками.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«2» ставится за работу, в которой допущено шесть — восемь ошибок.</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В письменных работах - не учитываются одно, два исправления или одна пунктуационная ошибка. Наличие трех исправлений или двух пунктуационных ошибок на изученное правило соответству</w:t>
      </w:r>
      <w:r w:rsidRPr="00E458A0">
        <w:rPr>
          <w:rFonts w:ascii="Arial" w:hAnsi="Arial" w:cs="Arial"/>
          <w:color w:val="4A4A4A"/>
          <w:sz w:val="24"/>
          <w:szCs w:val="24"/>
          <w:lang w:eastAsia="ru-RU"/>
        </w:rPr>
        <w:softHyphen/>
        <w:t>ет одной орфографической ошибке. Ошибки на не пройденные правила правописания также не учитываются.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За одну ошибку в диктанте считается: повторение ошибок в одном и том же слове (например, в «лыжи» дважды написано на конце ы). Если же подобная ошиб</w:t>
      </w:r>
      <w:r w:rsidRPr="00E458A0">
        <w:rPr>
          <w:rFonts w:ascii="Arial" w:hAnsi="Arial" w:cs="Arial"/>
          <w:color w:val="4A4A4A"/>
          <w:sz w:val="24"/>
          <w:szCs w:val="24"/>
          <w:lang w:eastAsia="ru-RU"/>
        </w:rPr>
        <w:softHyphen/>
        <w:t>ка на это правило встречается в другом слове, она учитывается; две негрубые ошибки: повторение в слове одной и той же буквы; недописывание слов; пропуск одной части слова при' переносе; повторное написание одного и того же слова в предложении.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Ошибки, обусловленные тяжелыми нарушениями речи и письма, следует рассматривать индивидуально для каждого ученика. Специфическими для них ошибками являются замена согласных, искажение звукобуквенного состава слов (пропуски, перестанов</w:t>
      </w:r>
      <w:r w:rsidRPr="00E458A0">
        <w:rPr>
          <w:rFonts w:ascii="Arial" w:hAnsi="Arial" w:cs="Arial"/>
          <w:color w:val="4A4A4A"/>
          <w:sz w:val="24"/>
          <w:szCs w:val="24"/>
          <w:lang w:eastAsia="ru-RU"/>
        </w:rPr>
        <w:softHyphen/>
        <w:t>ки, добавления, недописывание букв, замена гласных, грубое ис</w:t>
      </w:r>
      <w:r w:rsidRPr="00E458A0">
        <w:rPr>
          <w:rFonts w:ascii="Arial" w:hAnsi="Arial" w:cs="Arial"/>
          <w:color w:val="4A4A4A"/>
          <w:sz w:val="24"/>
          <w:szCs w:val="24"/>
          <w:lang w:eastAsia="ru-RU"/>
        </w:rPr>
        <w:softHyphen/>
        <w:t>кажение структуры слова), При выставлении оценки все одно</w:t>
      </w:r>
      <w:r w:rsidRPr="00E458A0">
        <w:rPr>
          <w:rFonts w:ascii="Arial" w:hAnsi="Arial" w:cs="Arial"/>
          <w:color w:val="4A4A4A"/>
          <w:sz w:val="24"/>
          <w:szCs w:val="24"/>
          <w:lang w:eastAsia="ru-RU"/>
        </w:rPr>
        <w:softHyphen/>
        <w:t>типные специфические ошибки приравниваются к одной орфо</w:t>
      </w:r>
      <w:r w:rsidRPr="00E458A0">
        <w:rPr>
          <w:rFonts w:ascii="Arial" w:hAnsi="Arial" w:cs="Arial"/>
          <w:color w:val="4A4A4A"/>
          <w:sz w:val="24"/>
          <w:szCs w:val="24"/>
          <w:lang w:eastAsia="ru-RU"/>
        </w:rPr>
        <w:softHyphen/>
        <w:t>графической ошибке.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При </w:t>
      </w:r>
      <w:r w:rsidRPr="00E458A0">
        <w:rPr>
          <w:rFonts w:ascii="Arial" w:hAnsi="Arial" w:cs="Arial"/>
          <w:b/>
          <w:bCs/>
          <w:color w:val="4A4A4A"/>
          <w:sz w:val="24"/>
          <w:szCs w:val="24"/>
          <w:lang w:eastAsia="ru-RU"/>
        </w:rPr>
        <w:t>оценке грамматического разбора</w:t>
      </w:r>
      <w:r w:rsidRPr="00E458A0">
        <w:rPr>
          <w:rFonts w:ascii="Arial" w:hAnsi="Arial" w:cs="Arial"/>
          <w:color w:val="4A4A4A"/>
          <w:sz w:val="24"/>
          <w:szCs w:val="24"/>
          <w:lang w:eastAsia="ru-RU"/>
        </w:rPr>
        <w:t> следует руководствовать</w:t>
      </w:r>
      <w:r w:rsidRPr="00E458A0">
        <w:rPr>
          <w:rFonts w:ascii="Arial" w:hAnsi="Arial" w:cs="Arial"/>
          <w:color w:val="4A4A4A"/>
          <w:sz w:val="24"/>
          <w:szCs w:val="24"/>
          <w:lang w:eastAsia="ru-RU"/>
        </w:rPr>
        <w:softHyphen/>
        <w:t>ся следующими нормами.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«5» ставится, если ученик обнаруживает осознанное усвоение грамматических понятий, правил, работу выполняет без ошибок или допускает исправления.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«4» ставится, если ученик в основном обнаруживает ус</w:t>
      </w:r>
      <w:r w:rsidRPr="00E458A0">
        <w:rPr>
          <w:rFonts w:ascii="Arial" w:hAnsi="Arial" w:cs="Arial"/>
          <w:color w:val="4A4A4A"/>
          <w:sz w:val="24"/>
          <w:szCs w:val="24"/>
          <w:lang w:eastAsia="ru-RU"/>
        </w:rPr>
        <w:softHyphen/>
        <w:t>воение изученного материала, умеет применить свои знания, хотя и допускает 2-3 ошибки.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«3» ставится, если ученик обнаруживает недостаточное понимание изученного материала, затрудняется в применении своих знаний, допускает 4—5 ошибок или не справляется с одним из заданий.</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t>Оценка «2» ставится, если ученик обнаруживает плохое знание учебного материала, не справляется с большинством грамматиче</w:t>
      </w:r>
      <w:r w:rsidRPr="00E458A0">
        <w:rPr>
          <w:rFonts w:ascii="Arial" w:hAnsi="Arial" w:cs="Arial"/>
          <w:color w:val="4A4A4A"/>
          <w:sz w:val="24"/>
          <w:szCs w:val="24"/>
          <w:lang w:eastAsia="ru-RU"/>
        </w:rPr>
        <w:softHyphen/>
        <w:t>ских заданий.</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2 класс</w:t>
      </w:r>
    </w:p>
    <w:tbl>
      <w:tblPr>
        <w:tblpPr w:leftFromText="45" w:rightFromText="45" w:vertAnchor="text" w:horzAnchor="margin" w:tblpXSpec="center" w:tblpY="425"/>
        <w:tblW w:w="11130" w:type="dxa"/>
        <w:tblCellMar>
          <w:left w:w="0" w:type="dxa"/>
          <w:right w:w="0" w:type="dxa"/>
        </w:tblCellMar>
        <w:tblLook w:val="00A0"/>
      </w:tblPr>
      <w:tblGrid>
        <w:gridCol w:w="1040"/>
        <w:gridCol w:w="2619"/>
        <w:gridCol w:w="7471"/>
      </w:tblGrid>
      <w:tr w:rsidR="00373493" w:rsidRPr="00313532" w:rsidTr="00E458A0">
        <w:trPr>
          <w:trHeight w:val="660"/>
        </w:trPr>
        <w:tc>
          <w:tcPr>
            <w:tcW w:w="10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Ель.</w:t>
            </w:r>
          </w:p>
          <w:p w:rsidR="00373493" w:rsidRPr="00E458A0" w:rsidRDefault="00373493" w:rsidP="00E458A0">
            <w:pPr>
              <w:spacing w:after="0" w:line="240" w:lineRule="auto"/>
              <w:jc w:val="center"/>
              <w:rPr>
                <w:rFonts w:ascii="Arial" w:hAnsi="Arial" w:cs="Arial"/>
                <w:color w:val="4A4A4A"/>
                <w:sz w:val="24"/>
                <w:szCs w:val="24"/>
                <w:lang w:eastAsia="ru-RU"/>
              </w:rPr>
            </w:pPr>
          </w:p>
        </w:tc>
        <w:tc>
          <w:tcPr>
            <w:tcW w:w="261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Вот ель. На ели сидит белка. У неё в лапах гриб. (11 слов)</w:t>
            </w:r>
          </w:p>
          <w:p w:rsidR="00373493" w:rsidRPr="00E458A0" w:rsidRDefault="00373493" w:rsidP="00E458A0">
            <w:pPr>
              <w:spacing w:after="0" w:line="240" w:lineRule="auto"/>
              <w:jc w:val="center"/>
              <w:rPr>
                <w:rFonts w:ascii="Arial" w:hAnsi="Arial" w:cs="Arial"/>
                <w:color w:val="4A4A4A"/>
                <w:sz w:val="24"/>
                <w:szCs w:val="24"/>
                <w:lang w:eastAsia="ru-RU"/>
              </w:rPr>
            </w:pPr>
          </w:p>
        </w:tc>
        <w:tc>
          <w:tcPr>
            <w:tcW w:w="747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numPr>
                <w:ilvl w:val="0"/>
                <w:numId w:val="2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гласные буквы.</w:t>
            </w:r>
          </w:p>
          <w:p w:rsidR="00373493" w:rsidRPr="00E458A0" w:rsidRDefault="00373493" w:rsidP="00E458A0">
            <w:pPr>
              <w:numPr>
                <w:ilvl w:val="0"/>
                <w:numId w:val="2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горох, карандаш.</w:t>
            </w:r>
          </w:p>
          <w:p w:rsidR="00373493" w:rsidRPr="00E458A0" w:rsidRDefault="00373493" w:rsidP="00E458A0">
            <w:pPr>
              <w:spacing w:after="0" w:line="240" w:lineRule="auto"/>
              <w:jc w:val="center"/>
              <w:rPr>
                <w:rFonts w:ascii="Arial" w:hAnsi="Arial" w:cs="Arial"/>
                <w:color w:val="4A4A4A"/>
                <w:sz w:val="24"/>
                <w:szCs w:val="24"/>
                <w:lang w:eastAsia="ru-RU"/>
              </w:rPr>
            </w:pPr>
          </w:p>
        </w:tc>
      </w:tr>
      <w:tr w:rsidR="00373493" w:rsidRPr="00313532" w:rsidTr="00E458A0">
        <w:trPr>
          <w:trHeight w:val="660"/>
        </w:trPr>
        <w:tc>
          <w:tcPr>
            <w:tcW w:w="10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Дятел.</w:t>
            </w:r>
          </w:p>
          <w:p w:rsidR="00373493" w:rsidRPr="00E458A0" w:rsidRDefault="00373493" w:rsidP="00E458A0">
            <w:pPr>
              <w:spacing w:after="0" w:line="240" w:lineRule="auto"/>
              <w:jc w:val="center"/>
              <w:rPr>
                <w:rFonts w:ascii="Arial" w:hAnsi="Arial" w:cs="Arial"/>
                <w:color w:val="4A4A4A"/>
                <w:sz w:val="24"/>
                <w:szCs w:val="24"/>
                <w:lang w:eastAsia="ru-RU"/>
              </w:rPr>
            </w:pPr>
          </w:p>
        </w:tc>
        <w:tc>
          <w:tcPr>
            <w:tcW w:w="261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Дятел летит к ёлке. Вот он сел на ветку. Он стучит клювом. (12 слов)</w:t>
            </w:r>
          </w:p>
          <w:p w:rsidR="00373493" w:rsidRPr="00E458A0" w:rsidRDefault="00373493" w:rsidP="00E458A0">
            <w:pPr>
              <w:spacing w:after="0" w:line="240" w:lineRule="auto"/>
              <w:jc w:val="center"/>
              <w:rPr>
                <w:rFonts w:ascii="Arial" w:hAnsi="Arial" w:cs="Arial"/>
                <w:color w:val="4A4A4A"/>
                <w:sz w:val="24"/>
                <w:szCs w:val="24"/>
                <w:lang w:eastAsia="ru-RU"/>
              </w:rPr>
            </w:pPr>
          </w:p>
        </w:tc>
        <w:tc>
          <w:tcPr>
            <w:tcW w:w="747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numPr>
                <w:ilvl w:val="0"/>
                <w:numId w:val="2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согласные буквы.</w:t>
            </w:r>
          </w:p>
          <w:p w:rsidR="00373493" w:rsidRPr="00E458A0" w:rsidRDefault="00373493" w:rsidP="00E458A0">
            <w:pPr>
              <w:numPr>
                <w:ilvl w:val="0"/>
                <w:numId w:val="2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горох, карандаш.</w:t>
            </w:r>
          </w:p>
          <w:p w:rsidR="00373493" w:rsidRPr="00E458A0" w:rsidRDefault="00373493" w:rsidP="00E458A0">
            <w:pPr>
              <w:spacing w:after="0" w:line="240" w:lineRule="auto"/>
              <w:jc w:val="center"/>
              <w:rPr>
                <w:rFonts w:ascii="Arial" w:hAnsi="Arial" w:cs="Arial"/>
                <w:color w:val="4A4A4A"/>
                <w:sz w:val="24"/>
                <w:szCs w:val="24"/>
                <w:lang w:eastAsia="ru-RU"/>
              </w:rPr>
            </w:pPr>
          </w:p>
        </w:tc>
      </w:tr>
      <w:tr w:rsidR="00373493" w:rsidRPr="00313532" w:rsidTr="00E458A0">
        <w:trPr>
          <w:trHeight w:val="1215"/>
        </w:trPr>
        <w:tc>
          <w:tcPr>
            <w:tcW w:w="10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Кони.</w:t>
            </w:r>
          </w:p>
          <w:p w:rsidR="00373493" w:rsidRPr="00E458A0" w:rsidRDefault="00373493" w:rsidP="00E458A0">
            <w:pPr>
              <w:spacing w:after="0" w:line="240" w:lineRule="auto"/>
              <w:jc w:val="center"/>
              <w:rPr>
                <w:rFonts w:ascii="Arial" w:hAnsi="Arial" w:cs="Arial"/>
                <w:color w:val="4A4A4A"/>
                <w:sz w:val="24"/>
                <w:szCs w:val="24"/>
                <w:lang w:eastAsia="ru-RU"/>
              </w:rPr>
            </w:pPr>
          </w:p>
        </w:tc>
        <w:tc>
          <w:tcPr>
            <w:tcW w:w="261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Миша идёт по полю. Он видит коней. Кони бегут. Миша рад. (12 слов)</w:t>
            </w:r>
          </w:p>
          <w:p w:rsidR="00373493" w:rsidRPr="00E458A0" w:rsidRDefault="00373493" w:rsidP="00E458A0">
            <w:pPr>
              <w:spacing w:after="0" w:line="240" w:lineRule="auto"/>
              <w:jc w:val="center"/>
              <w:rPr>
                <w:rFonts w:ascii="Arial" w:hAnsi="Arial" w:cs="Arial"/>
                <w:color w:val="4A4A4A"/>
                <w:sz w:val="24"/>
                <w:szCs w:val="24"/>
                <w:lang w:eastAsia="ru-RU"/>
              </w:rPr>
            </w:pPr>
          </w:p>
        </w:tc>
        <w:tc>
          <w:tcPr>
            <w:tcW w:w="747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numPr>
                <w:ilvl w:val="0"/>
                <w:numId w:val="25"/>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первом предложении подчеркнуть гласные буквы, а во втором предложении – согласные буквы.</w:t>
            </w:r>
          </w:p>
          <w:p w:rsidR="00373493" w:rsidRPr="00E458A0" w:rsidRDefault="00373493" w:rsidP="00E458A0">
            <w:pPr>
              <w:numPr>
                <w:ilvl w:val="0"/>
                <w:numId w:val="25"/>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горох, карандаш.</w:t>
            </w:r>
          </w:p>
          <w:p w:rsidR="00373493" w:rsidRPr="00E458A0" w:rsidRDefault="00373493" w:rsidP="00E458A0">
            <w:pPr>
              <w:spacing w:after="0" w:line="240" w:lineRule="auto"/>
              <w:jc w:val="center"/>
              <w:rPr>
                <w:rFonts w:ascii="Arial" w:hAnsi="Arial" w:cs="Arial"/>
                <w:color w:val="4A4A4A"/>
                <w:sz w:val="24"/>
                <w:szCs w:val="24"/>
                <w:lang w:eastAsia="ru-RU"/>
              </w:rPr>
            </w:pPr>
          </w:p>
        </w:tc>
      </w:tr>
    </w:tbl>
    <w:p w:rsidR="00373493" w:rsidRPr="00E458A0" w:rsidRDefault="00373493" w:rsidP="00873F23">
      <w:pPr>
        <w:shd w:val="clear" w:color="auto" w:fill="FFFFFF"/>
        <w:spacing w:after="0" w:line="240" w:lineRule="auto"/>
        <w:ind w:right="535"/>
        <w:jc w:val="center"/>
        <w:rPr>
          <w:rFonts w:ascii="Arial" w:hAnsi="Arial" w:cs="Arial"/>
          <w:color w:val="4A4A4A"/>
          <w:sz w:val="24"/>
          <w:szCs w:val="24"/>
          <w:lang w:eastAsia="ru-RU"/>
        </w:rPr>
      </w:pPr>
      <w:r w:rsidRPr="00E458A0">
        <w:rPr>
          <w:rFonts w:ascii="Arial" w:hAnsi="Arial" w:cs="Arial"/>
          <w:b/>
          <w:bCs/>
          <w:color w:val="4A4A4A"/>
          <w:sz w:val="24"/>
          <w:szCs w:val="24"/>
          <w:lang w:eastAsia="ru-RU"/>
        </w:rPr>
        <w:t>Входная контрольная работа</w:t>
      </w:r>
    </w:p>
    <w:p w:rsidR="00373493" w:rsidRPr="00E458A0" w:rsidRDefault="00373493" w:rsidP="00E458A0">
      <w:pPr>
        <w:spacing w:after="0" w:line="240" w:lineRule="auto"/>
        <w:rPr>
          <w:rFonts w:ascii="Times New Roman" w:hAnsi="Times New Roman"/>
          <w:sz w:val="24"/>
          <w:szCs w:val="24"/>
          <w:lang w:eastAsia="ru-RU"/>
        </w:rPr>
      </w:pPr>
      <w:r w:rsidRPr="00E458A0">
        <w:rPr>
          <w:rFonts w:ascii="Arial" w:hAnsi="Arial" w:cs="Arial"/>
          <w:color w:val="4A4A4A"/>
          <w:sz w:val="24"/>
          <w:szCs w:val="24"/>
          <w:lang w:eastAsia="ru-RU"/>
        </w:rPr>
        <w:br/>
      </w: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1 четверть.</w:t>
      </w:r>
    </w:p>
    <w:tbl>
      <w:tblPr>
        <w:tblW w:w="11130" w:type="dxa"/>
        <w:tblInd w:w="-1313" w:type="dxa"/>
        <w:tblCellMar>
          <w:left w:w="0" w:type="dxa"/>
          <w:right w:w="0" w:type="dxa"/>
        </w:tblCellMar>
        <w:tblLook w:val="00A0"/>
      </w:tblPr>
      <w:tblGrid>
        <w:gridCol w:w="11130"/>
      </w:tblGrid>
      <w:tr w:rsidR="00373493" w:rsidRPr="00313532" w:rsidTr="00E458A0">
        <w:trPr>
          <w:trHeight w:val="4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45" w:lineRule="atLeast"/>
              <w:jc w:val="center"/>
              <w:rPr>
                <w:rFonts w:ascii="Arial" w:hAnsi="Arial" w:cs="Arial"/>
                <w:color w:val="4A4A4A"/>
                <w:sz w:val="24"/>
                <w:szCs w:val="24"/>
                <w:lang w:eastAsia="ru-RU"/>
              </w:rPr>
            </w:pPr>
            <w:r w:rsidRPr="00E458A0">
              <w:rPr>
                <w:rFonts w:ascii="Arial" w:hAnsi="Arial" w:cs="Arial"/>
                <w:b/>
                <w:bCs/>
                <w:color w:val="4A4A4A"/>
                <w:sz w:val="24"/>
                <w:szCs w:val="24"/>
                <w:lang w:eastAsia="ru-RU"/>
              </w:rPr>
              <w:t>Диктанты</w:t>
            </w:r>
          </w:p>
        </w:tc>
      </w:tr>
      <w:tr w:rsidR="00373493" w:rsidRPr="00313532" w:rsidTr="00E458A0">
        <w:trPr>
          <w:trHeight w:val="199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Котёнок.</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 крыльце котенок Пушок. Лена кормит его. Котенок играет с ниточкой. (11 слов)</w:t>
            </w:r>
          </w:p>
          <w:p w:rsidR="00373493" w:rsidRPr="00E458A0" w:rsidRDefault="00373493" w:rsidP="00E458A0">
            <w:pPr>
              <w:numPr>
                <w:ilvl w:val="0"/>
                <w:numId w:val="2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первого предложения.</w:t>
            </w:r>
          </w:p>
          <w:p w:rsidR="00373493" w:rsidRPr="00E458A0" w:rsidRDefault="00373493" w:rsidP="00E458A0">
            <w:pPr>
              <w:numPr>
                <w:ilvl w:val="0"/>
                <w:numId w:val="2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слова: кормит, играет, Лена.</w:t>
            </w:r>
          </w:p>
          <w:p w:rsidR="00373493" w:rsidRPr="00E458A0" w:rsidRDefault="00373493" w:rsidP="00E458A0">
            <w:pPr>
              <w:numPr>
                <w:ilvl w:val="0"/>
                <w:numId w:val="2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горох, карандаш.</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253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Кошка.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Миша лепит кошку из глины. У кошки ушки и хвост. А вот и лапы. (14 слов)</w:t>
            </w:r>
          </w:p>
          <w:p w:rsidR="00373493" w:rsidRPr="00E458A0" w:rsidRDefault="00373493" w:rsidP="00E458A0">
            <w:pPr>
              <w:numPr>
                <w:ilvl w:val="0"/>
                <w:numId w:val="2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гласные буквы красным цветом, а согласные – синим.</w:t>
            </w:r>
          </w:p>
          <w:p w:rsidR="00373493" w:rsidRPr="00E458A0" w:rsidRDefault="00373493" w:rsidP="00E458A0">
            <w:pPr>
              <w:numPr>
                <w:ilvl w:val="0"/>
                <w:numId w:val="2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второго предложения.</w:t>
            </w:r>
          </w:p>
          <w:p w:rsidR="00373493" w:rsidRPr="00E458A0" w:rsidRDefault="00373493" w:rsidP="00E458A0">
            <w:pPr>
              <w:numPr>
                <w:ilvl w:val="0"/>
                <w:numId w:val="2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горох, карандаш.</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1320"/>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Грибники.</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Дует теплый ветерок. Юля идет в лес по грибы. Это белый гриб. А это рыжие лисички. (16 слов)</w:t>
            </w:r>
          </w:p>
          <w:p w:rsidR="00373493" w:rsidRPr="00E458A0" w:rsidRDefault="00373493" w:rsidP="00E458A0">
            <w:pPr>
              <w:numPr>
                <w:ilvl w:val="0"/>
                <w:numId w:val="28"/>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каждом предложении.</w:t>
            </w:r>
          </w:p>
          <w:p w:rsidR="00373493" w:rsidRPr="00E458A0" w:rsidRDefault="00373493" w:rsidP="00E458A0">
            <w:pPr>
              <w:numPr>
                <w:ilvl w:val="0"/>
                <w:numId w:val="28"/>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слова: лес, теплый, лисички.</w:t>
            </w:r>
          </w:p>
          <w:p w:rsidR="00373493" w:rsidRPr="00E458A0" w:rsidRDefault="00373493" w:rsidP="00E458A0">
            <w:pPr>
              <w:numPr>
                <w:ilvl w:val="0"/>
                <w:numId w:val="28"/>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горох, карандаш.</w:t>
            </w:r>
          </w:p>
          <w:p w:rsidR="00373493" w:rsidRPr="00E458A0" w:rsidRDefault="00373493" w:rsidP="00E458A0">
            <w:pPr>
              <w:spacing w:after="0" w:line="240" w:lineRule="auto"/>
              <w:rPr>
                <w:rFonts w:ascii="Arial" w:hAnsi="Arial" w:cs="Arial"/>
                <w:color w:val="4A4A4A"/>
                <w:sz w:val="24"/>
                <w:szCs w:val="24"/>
                <w:lang w:eastAsia="ru-RU"/>
              </w:rPr>
            </w:pPr>
          </w:p>
        </w:tc>
      </w:tr>
    </w:tbl>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2 четверть.</w:t>
      </w:r>
    </w:p>
    <w:tbl>
      <w:tblPr>
        <w:tblW w:w="11130" w:type="dxa"/>
        <w:tblInd w:w="-1313" w:type="dxa"/>
        <w:tblCellMar>
          <w:left w:w="0" w:type="dxa"/>
          <w:right w:w="0" w:type="dxa"/>
        </w:tblCellMar>
        <w:tblLook w:val="00A0"/>
      </w:tblPr>
      <w:tblGrid>
        <w:gridCol w:w="11130"/>
      </w:tblGrid>
      <w:tr w:rsidR="00373493" w:rsidRPr="00313532" w:rsidTr="00E458A0">
        <w:trPr>
          <w:trHeight w:val="34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Диктанты</w:t>
            </w:r>
          </w:p>
        </w:tc>
      </w:tr>
      <w:tr w:rsidR="00373493" w:rsidRPr="00313532" w:rsidTr="00E458A0">
        <w:trPr>
          <w:trHeight w:val="1860"/>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Горка.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Взял Саша санки. Он идет на горку. Там дети. Мальчик возит Катю. Хорошо зимой! (15 слов)</w:t>
            </w:r>
          </w:p>
          <w:p w:rsidR="00373493" w:rsidRPr="00E458A0" w:rsidRDefault="00373493" w:rsidP="00E458A0">
            <w:pPr>
              <w:numPr>
                <w:ilvl w:val="0"/>
                <w:numId w:val="29"/>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ударение в словах: санки, зимой, возит.</w:t>
            </w:r>
          </w:p>
          <w:p w:rsidR="00373493" w:rsidRPr="00E458A0" w:rsidRDefault="00373493" w:rsidP="00E458A0">
            <w:pPr>
              <w:numPr>
                <w:ilvl w:val="0"/>
                <w:numId w:val="29"/>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для переноса слова: мальчик, идет, хорошо.</w:t>
            </w:r>
          </w:p>
          <w:p w:rsidR="00373493" w:rsidRPr="00E458A0" w:rsidRDefault="00373493" w:rsidP="00E458A0">
            <w:pPr>
              <w:numPr>
                <w:ilvl w:val="0"/>
                <w:numId w:val="29"/>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мороз, береза.</w:t>
            </w: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1860"/>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Настя.</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Пришла Настя из школы. Мама была дома. Настя села за стол. Девочка читала книгу. Мама была рада. (17 слов)</w:t>
            </w:r>
          </w:p>
          <w:p w:rsidR="00373493" w:rsidRPr="00E458A0" w:rsidRDefault="00373493" w:rsidP="00E458A0">
            <w:pPr>
              <w:numPr>
                <w:ilvl w:val="0"/>
                <w:numId w:val="30"/>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слова: девочка, стол, рада.</w:t>
            </w:r>
          </w:p>
          <w:p w:rsidR="00373493" w:rsidRPr="00E458A0" w:rsidRDefault="00373493" w:rsidP="00E458A0">
            <w:pPr>
              <w:numPr>
                <w:ilvl w:val="0"/>
                <w:numId w:val="30"/>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парные звонкие и глухие согласные в четвертом предложении.</w:t>
            </w:r>
          </w:p>
          <w:p w:rsidR="00373493" w:rsidRPr="00E458A0" w:rsidRDefault="00373493" w:rsidP="00E458A0">
            <w:pPr>
              <w:numPr>
                <w:ilvl w:val="0"/>
                <w:numId w:val="30"/>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сахар, тетрадь.</w:t>
            </w: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106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Дома.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Лара дома. У Лары полка. Тут книги. Вот стол. Лара села за стол. Лара учит уроки. (16 слов)</w:t>
            </w:r>
          </w:p>
          <w:p w:rsidR="00373493" w:rsidRPr="00E458A0" w:rsidRDefault="00373493" w:rsidP="00E458A0">
            <w:pPr>
              <w:numPr>
                <w:ilvl w:val="0"/>
                <w:numId w:val="31"/>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слова: лампа, уроки, стол.</w:t>
            </w:r>
          </w:p>
          <w:p w:rsidR="00373493" w:rsidRPr="00E458A0" w:rsidRDefault="00373493" w:rsidP="00E458A0">
            <w:pPr>
              <w:spacing w:after="0" w:line="240" w:lineRule="auto"/>
              <w:rPr>
                <w:rFonts w:ascii="Arial" w:hAnsi="Arial" w:cs="Arial"/>
                <w:color w:val="4A4A4A"/>
                <w:sz w:val="24"/>
                <w:szCs w:val="24"/>
                <w:lang w:eastAsia="ru-RU"/>
              </w:rPr>
            </w:pPr>
          </w:p>
        </w:tc>
      </w:tr>
    </w:tbl>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3 четверть</w:t>
      </w:r>
    </w:p>
    <w:tbl>
      <w:tblPr>
        <w:tblpPr w:leftFromText="45" w:rightFromText="45" w:vertAnchor="text" w:horzAnchor="margin" w:tblpXSpec="center" w:tblpY="1073"/>
        <w:tblW w:w="11130" w:type="dxa"/>
        <w:tblCellMar>
          <w:left w:w="0" w:type="dxa"/>
          <w:right w:w="0" w:type="dxa"/>
        </w:tblCellMar>
        <w:tblLook w:val="00A0"/>
      </w:tblPr>
      <w:tblGrid>
        <w:gridCol w:w="11130"/>
      </w:tblGrid>
      <w:tr w:rsidR="00373493" w:rsidRPr="00313532" w:rsidTr="00E458A0">
        <w:trPr>
          <w:trHeight w:val="4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45" w:lineRule="atLeast"/>
              <w:rPr>
                <w:rFonts w:ascii="Arial" w:hAnsi="Arial" w:cs="Arial"/>
                <w:color w:val="4A4A4A"/>
                <w:sz w:val="24"/>
                <w:szCs w:val="24"/>
                <w:lang w:eastAsia="ru-RU"/>
              </w:rPr>
            </w:pPr>
            <w:r w:rsidRPr="00E458A0">
              <w:rPr>
                <w:rFonts w:ascii="Arial" w:hAnsi="Arial" w:cs="Arial"/>
                <w:b/>
                <w:bCs/>
                <w:color w:val="4A4A4A"/>
                <w:sz w:val="24"/>
                <w:szCs w:val="24"/>
                <w:lang w:eastAsia="ru-RU"/>
              </w:rPr>
              <w:t>Диктанты</w:t>
            </w:r>
          </w:p>
        </w:tc>
      </w:tr>
      <w:tr w:rsidR="00373493" w:rsidRPr="00313532" w:rsidTr="00E458A0">
        <w:trPr>
          <w:trHeight w:val="2610"/>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Туча.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Леня и Люся идут в лес. Там поют птички. Дети сели на пень. На небе большая темная туча. (18 слов)</w:t>
            </w:r>
          </w:p>
          <w:p w:rsidR="00373493" w:rsidRPr="00E458A0" w:rsidRDefault="00373493" w:rsidP="00E458A0">
            <w:pPr>
              <w:numPr>
                <w:ilvl w:val="0"/>
                <w:numId w:val="32"/>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мягкие согласные в первом и втором предложениях.</w:t>
            </w:r>
          </w:p>
          <w:p w:rsidR="00373493" w:rsidRPr="00E458A0" w:rsidRDefault="00373493" w:rsidP="00E458A0">
            <w:pPr>
              <w:numPr>
                <w:ilvl w:val="0"/>
                <w:numId w:val="32"/>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Над словами, обозначающими предметы, поставить вопрос – кто? Или что?</w:t>
            </w:r>
          </w:p>
          <w:p w:rsidR="00373493" w:rsidRPr="00E458A0" w:rsidRDefault="00373493" w:rsidP="00E458A0">
            <w:pPr>
              <w:numPr>
                <w:ilvl w:val="0"/>
                <w:numId w:val="32"/>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помидор, ворона, отец.</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2340"/>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Таня.</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Это Таня. Ей семь лет. В этом году она пошла в школу. Учитель учит Таню читать, писать, рисовать. (18 слов)</w:t>
            </w:r>
          </w:p>
          <w:p w:rsidR="00373493" w:rsidRPr="00E458A0" w:rsidRDefault="00373493" w:rsidP="00E458A0">
            <w:pPr>
              <w:numPr>
                <w:ilvl w:val="0"/>
                <w:numId w:val="3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мягким знаком в конце слова.</w:t>
            </w:r>
          </w:p>
          <w:p w:rsidR="00373493" w:rsidRPr="00E458A0" w:rsidRDefault="00373493" w:rsidP="00E458A0">
            <w:pPr>
              <w:numPr>
                <w:ilvl w:val="0"/>
                <w:numId w:val="3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Над словами, обозначающими предметы, поставить вопрос – кто? Или что?</w:t>
            </w:r>
          </w:p>
          <w:p w:rsidR="00373493" w:rsidRPr="00E458A0" w:rsidRDefault="00373493" w:rsidP="00E458A0">
            <w:pPr>
              <w:numPr>
                <w:ilvl w:val="0"/>
                <w:numId w:val="3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тарелка, машина, огурец.</w:t>
            </w: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2865"/>
        </w:trPr>
        <w:tc>
          <w:tcPr>
            <w:tcW w:w="111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Наш класс.</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 класс пришел учитель. Ребята дружно встали. Дежурный дал всем тетради. У Толи чистая тетрадь. Дети стали читать и писать. (20 слов)</w:t>
            </w:r>
          </w:p>
          <w:p w:rsidR="00373493" w:rsidRPr="00E458A0" w:rsidRDefault="00373493" w:rsidP="00E458A0">
            <w:pPr>
              <w:numPr>
                <w:ilvl w:val="0"/>
                <w:numId w:val="3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мягкие согласные зеленым цветом, твердые – синим.</w:t>
            </w:r>
          </w:p>
          <w:p w:rsidR="00373493" w:rsidRPr="00E458A0" w:rsidRDefault="00373493" w:rsidP="00E458A0">
            <w:pPr>
              <w:numPr>
                <w:ilvl w:val="0"/>
                <w:numId w:val="3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Над словами, обозначающими предметы, поставить вопрос – кто? Или что? Слова из словаря: собака, ветер, тарелка.</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tc>
      </w:tr>
    </w:tbl>
    <w:p w:rsidR="00373493" w:rsidRPr="00E458A0" w:rsidRDefault="00373493" w:rsidP="00E458A0">
      <w:pPr>
        <w:spacing w:after="0" w:line="240" w:lineRule="auto"/>
        <w:rPr>
          <w:rFonts w:ascii="Times New Roman" w:hAnsi="Times New Roman"/>
          <w:sz w:val="24"/>
          <w:szCs w:val="24"/>
          <w:lang w:eastAsia="ru-RU"/>
        </w:rPr>
      </w:pPr>
      <w:r w:rsidRPr="00E458A0">
        <w:rPr>
          <w:rFonts w:ascii="Arial" w:hAnsi="Arial" w:cs="Arial"/>
          <w:color w:val="4A4A4A"/>
          <w:sz w:val="24"/>
          <w:szCs w:val="24"/>
          <w:lang w:eastAsia="ru-RU"/>
        </w:rPr>
        <w:br/>
      </w: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r w:rsidRPr="00E458A0">
        <w:rPr>
          <w:rFonts w:ascii="Arial" w:hAnsi="Arial" w:cs="Arial"/>
          <w:color w:val="4A4A4A"/>
          <w:sz w:val="24"/>
          <w:szCs w:val="24"/>
          <w:lang w:eastAsia="ru-RU"/>
        </w:rPr>
        <w:br/>
      </w: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Default="00373493" w:rsidP="00E458A0">
      <w:pPr>
        <w:shd w:val="clear" w:color="auto" w:fill="FFFFFF"/>
        <w:spacing w:after="0" w:line="240" w:lineRule="auto"/>
        <w:jc w:val="center"/>
        <w:rPr>
          <w:rFonts w:ascii="Arial" w:hAnsi="Arial" w:cs="Arial"/>
          <w:b/>
          <w:bCs/>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4 четверть</w:t>
      </w:r>
    </w:p>
    <w:tbl>
      <w:tblPr>
        <w:tblW w:w="11130" w:type="dxa"/>
        <w:tblCellMar>
          <w:left w:w="0" w:type="dxa"/>
          <w:right w:w="0" w:type="dxa"/>
        </w:tblCellMar>
        <w:tblLook w:val="00A0"/>
      </w:tblPr>
      <w:tblGrid>
        <w:gridCol w:w="5810"/>
        <w:gridCol w:w="5320"/>
      </w:tblGrid>
      <w:tr w:rsidR="00373493" w:rsidRPr="00313532" w:rsidTr="00E458A0">
        <w:tc>
          <w:tcPr>
            <w:tcW w:w="74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numPr>
                <w:ilvl w:val="0"/>
                <w:numId w:val="35"/>
              </w:numPr>
              <w:spacing w:after="0" w:line="240" w:lineRule="auto"/>
              <w:ind w:left="0"/>
              <w:rPr>
                <w:rFonts w:ascii="Arial" w:hAnsi="Arial" w:cs="Arial"/>
                <w:color w:val="4A4A4A"/>
                <w:sz w:val="24"/>
                <w:szCs w:val="24"/>
                <w:lang w:eastAsia="ru-RU"/>
              </w:rPr>
            </w:pPr>
            <w:r w:rsidRPr="00E458A0">
              <w:rPr>
                <w:rFonts w:ascii="Arial" w:hAnsi="Arial" w:cs="Arial"/>
                <w:b/>
                <w:bCs/>
                <w:color w:val="4A4A4A"/>
                <w:sz w:val="24"/>
                <w:szCs w:val="24"/>
                <w:lang w:eastAsia="ru-RU"/>
              </w:rPr>
              <w:t>Диктанты.</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p>
        </w:tc>
      </w:tr>
      <w:tr w:rsidR="00373493" w:rsidRPr="00313532" w:rsidTr="00E458A0">
        <w:trPr>
          <w:trHeight w:val="1815"/>
        </w:trPr>
        <w:tc>
          <w:tcPr>
            <w:tcW w:w="74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Трудная задача.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Школьник Игорь спешит решить задачу. Задача очень трудная. Надо чуть-чуть подумать. Удача придёт. Игорь решит задачу.</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(17 слов)</w:t>
            </w:r>
          </w:p>
          <w:p w:rsidR="00373493" w:rsidRPr="00E458A0" w:rsidRDefault="00373493" w:rsidP="00E458A0">
            <w:pPr>
              <w:numPr>
                <w:ilvl w:val="0"/>
                <w:numId w:val="3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первого предложения.</w:t>
            </w:r>
          </w:p>
          <w:p w:rsidR="00373493" w:rsidRPr="00E458A0" w:rsidRDefault="00373493" w:rsidP="00E458A0">
            <w:pPr>
              <w:numPr>
                <w:ilvl w:val="0"/>
                <w:numId w:val="3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главные члены в последнем предложении.</w:t>
            </w:r>
          </w:p>
          <w:p w:rsidR="00373493" w:rsidRPr="00E458A0" w:rsidRDefault="00373493" w:rsidP="00E458A0">
            <w:pPr>
              <w:numPr>
                <w:ilvl w:val="0"/>
                <w:numId w:val="3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лопата, барабан, пальто.</w:t>
            </w:r>
          </w:p>
          <w:p w:rsidR="00373493" w:rsidRPr="00E458A0" w:rsidRDefault="00373493" w:rsidP="00E458A0">
            <w:pPr>
              <w:numPr>
                <w:ilvl w:val="0"/>
                <w:numId w:val="36"/>
              </w:numPr>
              <w:spacing w:after="0" w:line="240" w:lineRule="auto"/>
              <w:ind w:left="0"/>
              <w:rPr>
                <w:rFonts w:ascii="Arial" w:hAnsi="Arial" w:cs="Arial"/>
                <w:color w:val="4A4A4A"/>
                <w:sz w:val="24"/>
                <w:szCs w:val="24"/>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 лесу.</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Было жарко. Лева, Степя и Варя гуляли в лесу. Они услышали шум. Это рычала Жулька. Она нашла ежа. (18 слов)</w:t>
            </w:r>
          </w:p>
          <w:p w:rsidR="00373493" w:rsidRPr="00E458A0" w:rsidRDefault="00373493" w:rsidP="00E458A0">
            <w:pPr>
              <w:numPr>
                <w:ilvl w:val="0"/>
                <w:numId w:val="3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3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главные члены в третьем предложении.</w:t>
            </w:r>
          </w:p>
          <w:p w:rsidR="00373493" w:rsidRPr="00E458A0" w:rsidRDefault="00373493" w:rsidP="00E458A0">
            <w:pPr>
              <w:numPr>
                <w:ilvl w:val="0"/>
                <w:numId w:val="3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учитель, пальто, барабан.</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numPr>
                <w:ilvl w:val="0"/>
                <w:numId w:val="38"/>
              </w:numPr>
              <w:spacing w:after="0" w:line="240" w:lineRule="auto"/>
              <w:ind w:left="0"/>
              <w:rPr>
                <w:rFonts w:ascii="Arial" w:hAnsi="Arial" w:cs="Arial"/>
                <w:color w:val="4A4A4A"/>
                <w:sz w:val="24"/>
                <w:szCs w:val="24"/>
                <w:lang w:eastAsia="ru-RU"/>
              </w:rPr>
            </w:pPr>
          </w:p>
        </w:tc>
      </w:tr>
      <w:tr w:rsidR="00373493" w:rsidRPr="00313532" w:rsidTr="00E458A0">
        <w:trPr>
          <w:trHeight w:val="1425"/>
        </w:trPr>
        <w:tc>
          <w:tcPr>
            <w:tcW w:w="74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Вечером.</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Под столом спит собака Альма. На диване лежит кот Мурзик. В кресле сидит кошка Сильва. Их хозяйка Таня учит уроки.</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(20 слов)</w:t>
            </w:r>
          </w:p>
          <w:p w:rsidR="00373493" w:rsidRPr="00E458A0" w:rsidRDefault="00373493" w:rsidP="00E458A0">
            <w:pPr>
              <w:numPr>
                <w:ilvl w:val="0"/>
                <w:numId w:val="39"/>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предлоги.</w:t>
            </w:r>
          </w:p>
          <w:p w:rsidR="00373493" w:rsidRPr="00E458A0" w:rsidRDefault="00373493" w:rsidP="00E458A0">
            <w:pPr>
              <w:numPr>
                <w:ilvl w:val="0"/>
                <w:numId w:val="39"/>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39"/>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барабан, топор, молоток.</w:t>
            </w:r>
          </w:p>
          <w:p w:rsidR="00373493" w:rsidRPr="00E458A0" w:rsidRDefault="00373493" w:rsidP="00E458A0">
            <w:pPr>
              <w:spacing w:after="0" w:line="240" w:lineRule="auto"/>
              <w:rPr>
                <w:rFonts w:ascii="Arial" w:hAnsi="Arial" w:cs="Arial"/>
                <w:color w:val="4A4A4A"/>
                <w:sz w:val="24"/>
                <w:szCs w:val="24"/>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Уборка.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Мы все были дома. У нас уборка. Нина мыла стаканы. Андрей вытирал пыль. Мы работали дружно. (16 слов)</w:t>
            </w:r>
          </w:p>
          <w:p w:rsidR="00373493" w:rsidRPr="00E458A0" w:rsidRDefault="00373493" w:rsidP="00E458A0">
            <w:pPr>
              <w:numPr>
                <w:ilvl w:val="0"/>
                <w:numId w:val="40"/>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каждом предложении.</w:t>
            </w:r>
          </w:p>
          <w:p w:rsidR="00373493" w:rsidRPr="00E458A0" w:rsidRDefault="00373493" w:rsidP="00E458A0">
            <w:pPr>
              <w:numPr>
                <w:ilvl w:val="0"/>
                <w:numId w:val="40"/>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главные члены в третьем предложении.</w:t>
            </w:r>
          </w:p>
          <w:p w:rsidR="00373493" w:rsidRPr="00E458A0" w:rsidRDefault="00373493" w:rsidP="00E458A0">
            <w:pPr>
              <w:numPr>
                <w:ilvl w:val="0"/>
                <w:numId w:val="40"/>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молоток, пальто, барабан.</w:t>
            </w:r>
          </w:p>
          <w:p w:rsidR="00373493" w:rsidRPr="00E458A0" w:rsidRDefault="00373493" w:rsidP="00E458A0">
            <w:pPr>
              <w:spacing w:after="0" w:line="240" w:lineRule="auto"/>
              <w:rPr>
                <w:rFonts w:ascii="Arial" w:hAnsi="Arial" w:cs="Arial"/>
                <w:color w:val="4A4A4A"/>
                <w:sz w:val="24"/>
                <w:szCs w:val="24"/>
                <w:lang w:eastAsia="ru-RU"/>
              </w:rPr>
            </w:pPr>
          </w:p>
        </w:tc>
      </w:tr>
      <w:tr w:rsidR="00373493" w:rsidRPr="00313532" w:rsidTr="00E458A0">
        <w:trPr>
          <w:trHeight w:val="1605"/>
        </w:trPr>
        <w:tc>
          <w:tcPr>
            <w:tcW w:w="74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Скоро лето.</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Скоро наступит лето. Ребята уедут отдыхать. Я поеду в деревню Дубровку. Там есть река Исеть. Старший брат Вова научит меня плавать. (21 слова)</w:t>
            </w:r>
          </w:p>
          <w:p w:rsidR="00373493" w:rsidRPr="00E458A0" w:rsidRDefault="00373493" w:rsidP="00E458A0">
            <w:pPr>
              <w:numPr>
                <w:ilvl w:val="0"/>
                <w:numId w:val="41"/>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предлоги.</w:t>
            </w:r>
          </w:p>
          <w:p w:rsidR="00373493" w:rsidRPr="00E458A0" w:rsidRDefault="00373493" w:rsidP="00E458A0">
            <w:pPr>
              <w:numPr>
                <w:ilvl w:val="0"/>
                <w:numId w:val="41"/>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41"/>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корова, молоко, коньки.</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Кошка Мурка.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Все ушли. Дима гулял. Дома кошка Мурка. На полке была рыба. Мурка ела рыбу. Мурка сыта, а мы без рыбы.</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(20 слово)</w:t>
            </w:r>
          </w:p>
          <w:p w:rsidR="00373493" w:rsidRPr="00E458A0" w:rsidRDefault="00373493" w:rsidP="00E458A0">
            <w:pPr>
              <w:numPr>
                <w:ilvl w:val="0"/>
                <w:numId w:val="42"/>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третьего предложения.</w:t>
            </w:r>
          </w:p>
          <w:p w:rsidR="00373493" w:rsidRPr="00E458A0" w:rsidRDefault="00373493" w:rsidP="00E458A0">
            <w:pPr>
              <w:numPr>
                <w:ilvl w:val="0"/>
                <w:numId w:val="42"/>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каждом предложении.</w:t>
            </w:r>
          </w:p>
          <w:p w:rsidR="00373493" w:rsidRPr="00E458A0" w:rsidRDefault="00373493" w:rsidP="00E458A0">
            <w:pPr>
              <w:numPr>
                <w:ilvl w:val="0"/>
                <w:numId w:val="42"/>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молоток, пальто, барабан.</w:t>
            </w:r>
          </w:p>
          <w:p w:rsidR="00373493" w:rsidRPr="00E458A0" w:rsidRDefault="00373493" w:rsidP="00E458A0">
            <w:pPr>
              <w:spacing w:after="0" w:line="240" w:lineRule="auto"/>
              <w:rPr>
                <w:rFonts w:ascii="Arial" w:hAnsi="Arial" w:cs="Arial"/>
                <w:color w:val="4A4A4A"/>
                <w:sz w:val="24"/>
                <w:szCs w:val="24"/>
                <w:lang w:eastAsia="ru-RU"/>
              </w:rPr>
            </w:pPr>
          </w:p>
        </w:tc>
      </w:tr>
    </w:tbl>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год</w:t>
      </w:r>
      <w:bookmarkStart w:id="0" w:name="_GoBack"/>
      <w:bookmarkEnd w:id="0"/>
    </w:p>
    <w:tbl>
      <w:tblPr>
        <w:tblW w:w="11130" w:type="dxa"/>
        <w:tblCellMar>
          <w:left w:w="0" w:type="dxa"/>
          <w:right w:w="0" w:type="dxa"/>
        </w:tblCellMar>
        <w:tblLook w:val="00A0"/>
      </w:tblPr>
      <w:tblGrid>
        <w:gridCol w:w="5872"/>
        <w:gridCol w:w="5258"/>
      </w:tblGrid>
      <w:tr w:rsidR="00373493" w:rsidRPr="00313532" w:rsidTr="00E458A0">
        <w:trPr>
          <w:trHeight w:val="2445"/>
        </w:trPr>
        <w:tc>
          <w:tcPr>
            <w:tcW w:w="7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У всех дела.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Катя читала книгу. Вася писал письмо бабушке. Собака Дуня грызла косточку. Кот Барсик спал на ковре. Ему снилось теплое молоко. (20 слов)</w:t>
            </w:r>
          </w:p>
          <w:p w:rsidR="00373493" w:rsidRPr="00E458A0" w:rsidRDefault="00373493" w:rsidP="00E458A0">
            <w:pPr>
              <w:numPr>
                <w:ilvl w:val="0"/>
                <w:numId w:val="4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4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четвертого предложения.</w:t>
            </w:r>
          </w:p>
          <w:p w:rsidR="00373493" w:rsidRPr="00E458A0" w:rsidRDefault="00373493" w:rsidP="00E458A0">
            <w:pPr>
              <w:numPr>
                <w:ilvl w:val="0"/>
                <w:numId w:val="43"/>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учитель, стакан, ворона.</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p>
        </w:tc>
        <w:tc>
          <w:tcPr>
            <w:tcW w:w="66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Наш двор.</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Это наш двор. Двор большой. Тут много ребят. Я с ними дружу. Мы играем вместе. Мы вместе учимся. (18 слов)</w:t>
            </w:r>
          </w:p>
          <w:p w:rsidR="00373493" w:rsidRPr="00E458A0" w:rsidRDefault="00373493" w:rsidP="00E458A0">
            <w:pPr>
              <w:numPr>
                <w:ilvl w:val="0"/>
                <w:numId w:val="4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каждом предложении.</w:t>
            </w:r>
          </w:p>
          <w:p w:rsidR="00373493" w:rsidRPr="00E458A0" w:rsidRDefault="00373493" w:rsidP="00E458A0">
            <w:pPr>
              <w:numPr>
                <w:ilvl w:val="0"/>
                <w:numId w:val="4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последнего предложения.</w:t>
            </w:r>
          </w:p>
          <w:p w:rsidR="00373493" w:rsidRPr="00E458A0" w:rsidRDefault="00373493" w:rsidP="00E458A0">
            <w:pPr>
              <w:numPr>
                <w:ilvl w:val="0"/>
                <w:numId w:val="44"/>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машина, ветер.</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p>
        </w:tc>
      </w:tr>
      <w:tr w:rsidR="00373493" w:rsidRPr="00313532" w:rsidTr="00E458A0">
        <w:trPr>
          <w:trHeight w:val="3750"/>
        </w:trPr>
        <w:tc>
          <w:tcPr>
            <w:tcW w:w="7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Утро в лесу.</w:t>
            </w:r>
          </w:p>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Хорошо в лесу! Трава покрыта росой. Лес оживает. Поют птицы. Скачут белки. Бегают зайцы. А за кустом спряталась лисица. (18 слова) Наш двор.</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Это наш двор. Двор большой. Тут много ребят. Я с ними дружу. Мы играем вместе. Мы вместе учимся. (18 слов)</w:t>
            </w:r>
          </w:p>
          <w:p w:rsidR="00373493" w:rsidRPr="00E458A0" w:rsidRDefault="00373493" w:rsidP="00E458A0">
            <w:pPr>
              <w:numPr>
                <w:ilvl w:val="0"/>
                <w:numId w:val="45"/>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каждом предложении.</w:t>
            </w:r>
          </w:p>
          <w:p w:rsidR="00373493" w:rsidRPr="00E458A0" w:rsidRDefault="00373493" w:rsidP="00E458A0">
            <w:pPr>
              <w:numPr>
                <w:ilvl w:val="0"/>
                <w:numId w:val="45"/>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последнего предложения.</w:t>
            </w:r>
          </w:p>
          <w:p w:rsidR="00373493" w:rsidRPr="00E458A0" w:rsidRDefault="00373493" w:rsidP="00E458A0">
            <w:pPr>
              <w:numPr>
                <w:ilvl w:val="0"/>
                <w:numId w:val="45"/>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машина, ветер.</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numPr>
                <w:ilvl w:val="0"/>
                <w:numId w:val="4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 и предлоги.</w:t>
            </w:r>
          </w:p>
          <w:p w:rsidR="00373493" w:rsidRPr="00E458A0" w:rsidRDefault="00373493" w:rsidP="00E458A0">
            <w:pPr>
              <w:numPr>
                <w:ilvl w:val="0"/>
                <w:numId w:val="4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для переноса, слова: утром, лес, рыжие.</w:t>
            </w:r>
          </w:p>
          <w:p w:rsidR="00373493" w:rsidRPr="00E458A0" w:rsidRDefault="00373493" w:rsidP="00E458A0">
            <w:pPr>
              <w:numPr>
                <w:ilvl w:val="0"/>
                <w:numId w:val="46"/>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молоток, собака, тетрадь.</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p>
        </w:tc>
        <w:tc>
          <w:tcPr>
            <w:tcW w:w="66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Прогулка.</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Костя и Толя вышли гулять. К ним подошёл Олег. Мальчики гуляли два часа. Начал капать дождь. Ребята вернулись домой. (19 слов)</w:t>
            </w:r>
          </w:p>
          <w:p w:rsidR="00373493" w:rsidRPr="00E458A0" w:rsidRDefault="00373493" w:rsidP="00E458A0">
            <w:pPr>
              <w:numPr>
                <w:ilvl w:val="0"/>
                <w:numId w:val="4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4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каждом предложении.</w:t>
            </w:r>
          </w:p>
          <w:p w:rsidR="00373493" w:rsidRPr="00E458A0" w:rsidRDefault="00373493" w:rsidP="00E458A0">
            <w:pPr>
              <w:numPr>
                <w:ilvl w:val="0"/>
                <w:numId w:val="47"/>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молоток, лопата, пальто.</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p>
        </w:tc>
      </w:tr>
      <w:tr w:rsidR="00373493" w:rsidRPr="00313532" w:rsidTr="00E458A0">
        <w:tc>
          <w:tcPr>
            <w:tcW w:w="7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Летом.</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Витя и Зоя живут в деревне. Витя и пес Тузик встают рано и гуляют у речки. Зоя любит гулять в лесу. (21 слов)</w:t>
            </w:r>
          </w:p>
          <w:p w:rsidR="00373493" w:rsidRPr="00E458A0" w:rsidRDefault="00373493" w:rsidP="00E458A0">
            <w:pPr>
              <w:numPr>
                <w:ilvl w:val="0"/>
                <w:numId w:val="48"/>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предлоги и первую букву в именах собственных.</w:t>
            </w:r>
          </w:p>
          <w:p w:rsidR="00373493" w:rsidRPr="00E458A0" w:rsidRDefault="00373493" w:rsidP="00E458A0">
            <w:pPr>
              <w:numPr>
                <w:ilvl w:val="0"/>
                <w:numId w:val="48"/>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последнего предложения.</w:t>
            </w:r>
          </w:p>
          <w:p w:rsidR="00373493" w:rsidRPr="00E458A0" w:rsidRDefault="00373493" w:rsidP="00E458A0">
            <w:pPr>
              <w:numPr>
                <w:ilvl w:val="0"/>
                <w:numId w:val="48"/>
              </w:numPr>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машина, тарелка, ветер.</w:t>
            </w:r>
          </w:p>
          <w:p w:rsidR="00373493" w:rsidRPr="00E458A0" w:rsidRDefault="00373493" w:rsidP="00E458A0">
            <w:pPr>
              <w:spacing w:after="0" w:line="240" w:lineRule="auto"/>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p>
        </w:tc>
        <w:tc>
          <w:tcPr>
            <w:tcW w:w="66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373493" w:rsidRPr="00E458A0" w:rsidRDefault="00373493" w:rsidP="00E458A0">
            <w:pPr>
              <w:spacing w:after="0" w:line="240" w:lineRule="auto"/>
              <w:jc w:val="center"/>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p>
          <w:p w:rsidR="00373493" w:rsidRPr="00E458A0" w:rsidRDefault="00373493" w:rsidP="00E458A0">
            <w:pPr>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Слова из словаря.</w:t>
            </w:r>
          </w:p>
          <w:p w:rsidR="00373493" w:rsidRPr="00E458A0" w:rsidRDefault="00373493" w:rsidP="00E458A0">
            <w:pPr>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Карандаш, горох, капуста, ребята, пенал, рабочий, тетрадь, машина, собака, заяц, улица, тарелка, помидор, огурец, морковь, ветер, орех, дежурный, воробей, береза, сахар, стакан, ворона, отец, коньки, учитель, корова, молоко, пальто, лопата, барабан, топор, молоток</w:t>
            </w:r>
          </w:p>
          <w:p w:rsidR="00373493" w:rsidRPr="00E458A0" w:rsidRDefault="00373493" w:rsidP="00E458A0">
            <w:pPr>
              <w:spacing w:after="0" w:line="240" w:lineRule="auto"/>
              <w:jc w:val="center"/>
              <w:rPr>
                <w:rFonts w:ascii="Arial" w:hAnsi="Arial" w:cs="Arial"/>
                <w:color w:val="4A4A4A"/>
                <w:sz w:val="24"/>
                <w:szCs w:val="24"/>
                <w:lang w:eastAsia="ru-RU"/>
              </w:rPr>
            </w:pPr>
          </w:p>
        </w:tc>
      </w:tr>
    </w:tbl>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3 класс.</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Вводная контрольная работа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Огород.</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У нас есть огород. Мы работали на огороде. Мы сажали капусту, морковь, огурцы, картофель, помидоры. На огороде зреют вкусные овощи. (20 слов)</w:t>
      </w:r>
    </w:p>
    <w:p w:rsidR="00373493" w:rsidRPr="00E458A0" w:rsidRDefault="00373493" w:rsidP="00E458A0">
      <w:pPr>
        <w:numPr>
          <w:ilvl w:val="0"/>
          <w:numId w:val="4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1-ю букву в каждом предложении.</w:t>
      </w:r>
    </w:p>
    <w:p w:rsidR="00373493" w:rsidRPr="00E458A0" w:rsidRDefault="00373493" w:rsidP="00E458A0">
      <w:pPr>
        <w:numPr>
          <w:ilvl w:val="0"/>
          <w:numId w:val="4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1-м предложении подчеркнуть все гласные буквы.</w:t>
      </w:r>
    </w:p>
    <w:p w:rsidR="00373493" w:rsidRPr="00E458A0" w:rsidRDefault="00373493" w:rsidP="00E458A0">
      <w:pPr>
        <w:numPr>
          <w:ilvl w:val="0"/>
          <w:numId w:val="4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корзина, горох.</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Осень.</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Наступила осень. Идёт дождь. Витя надел плащ. Он идёт в школу. Плащ мокрый. Витя входит в школу. Там тепло и сухо. (21 слово)</w:t>
      </w:r>
    </w:p>
    <w:p w:rsidR="00373493" w:rsidRPr="00E458A0" w:rsidRDefault="00373493" w:rsidP="00E458A0">
      <w:pPr>
        <w:numPr>
          <w:ilvl w:val="0"/>
          <w:numId w:val="5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1-ю букву в каждом предложении.</w:t>
      </w:r>
    </w:p>
    <w:p w:rsidR="00373493" w:rsidRPr="00E458A0" w:rsidRDefault="00373493" w:rsidP="00E458A0">
      <w:pPr>
        <w:numPr>
          <w:ilvl w:val="0"/>
          <w:numId w:val="5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1-м предложении подчеркнуть все гласные буквы.</w:t>
      </w:r>
    </w:p>
    <w:p w:rsidR="00373493" w:rsidRPr="00E458A0" w:rsidRDefault="00373493" w:rsidP="00E458A0">
      <w:pPr>
        <w:numPr>
          <w:ilvl w:val="0"/>
          <w:numId w:val="5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огород, овощи.</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1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Метель.</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Вася и Рая в школе. Туча закрыла небо. Подул ветер. Пошёл снег. Началась метель. Дети спешили домой. Дома тепло и тихо. (21 слово)</w:t>
      </w:r>
    </w:p>
    <w:p w:rsidR="00373493" w:rsidRPr="00E458A0" w:rsidRDefault="00373493" w:rsidP="00E458A0">
      <w:pPr>
        <w:numPr>
          <w:ilvl w:val="0"/>
          <w:numId w:val="5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мягким знаком</w:t>
      </w:r>
    </w:p>
    <w:p w:rsidR="00373493" w:rsidRPr="00E458A0" w:rsidRDefault="00373493" w:rsidP="00E458A0">
      <w:pPr>
        <w:numPr>
          <w:ilvl w:val="0"/>
          <w:numId w:val="5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слово, состоящее из трех слогов.</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Лось.</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Лось живет в лесу. У лося рога. Лось ест траву и ветки. Ему нужна и соль. Дети кладут соль на пень. Лось лижет соль. (24 слова)</w:t>
      </w:r>
    </w:p>
    <w:p w:rsidR="00373493" w:rsidRPr="00E458A0" w:rsidRDefault="00373493" w:rsidP="00E458A0">
      <w:pPr>
        <w:numPr>
          <w:ilvl w:val="0"/>
          <w:numId w:val="5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мягким знаком</w:t>
      </w:r>
    </w:p>
    <w:p w:rsidR="00373493" w:rsidRPr="00E458A0" w:rsidRDefault="00373493" w:rsidP="00E458A0">
      <w:pPr>
        <w:numPr>
          <w:ilvl w:val="0"/>
          <w:numId w:val="5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слово, состоящее из трех слогов.</w:t>
      </w:r>
    </w:p>
    <w:p w:rsidR="00373493" w:rsidRPr="00E458A0" w:rsidRDefault="00373493" w:rsidP="00E458A0">
      <w:pPr>
        <w:numPr>
          <w:ilvl w:val="0"/>
          <w:numId w:val="5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портфель, мебель, неделя, яблоко.</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2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Зима пришла.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Выпал снег. Ударил мороз. Ребята вышли на пруд. На пруду лёд. У Коли коньки. У Нины лыжи. Оля возит Лену на санках. Весело ребятам. (24 слова)</w:t>
      </w:r>
    </w:p>
    <w:p w:rsidR="00373493" w:rsidRPr="00E458A0" w:rsidRDefault="00373493" w:rsidP="00E458A0">
      <w:pPr>
        <w:numPr>
          <w:ilvl w:val="0"/>
          <w:numId w:val="5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парной согласной на конце слова</w:t>
      </w:r>
    </w:p>
    <w:p w:rsidR="00373493" w:rsidRPr="00E458A0" w:rsidRDefault="00373493" w:rsidP="00E458A0">
      <w:pPr>
        <w:numPr>
          <w:ilvl w:val="0"/>
          <w:numId w:val="5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третьего предложения</w:t>
      </w:r>
    </w:p>
    <w:p w:rsidR="00373493" w:rsidRPr="00E458A0" w:rsidRDefault="00373493" w:rsidP="00E458A0">
      <w:pPr>
        <w:numPr>
          <w:ilvl w:val="0"/>
          <w:numId w:val="5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товарищ, класс, завод</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Зимний луг.</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Вот луг. Его укрыл снег. Снег глубок. Это чей след? Чудесная цепь следов ведёт в лес. Это след зайца. Зайчик спрятался за сугроб. Зайчик пуглив. (25 слов)</w:t>
      </w:r>
    </w:p>
    <w:p w:rsidR="00373493" w:rsidRPr="00E458A0" w:rsidRDefault="00373493" w:rsidP="00E458A0">
      <w:pPr>
        <w:numPr>
          <w:ilvl w:val="0"/>
          <w:numId w:val="5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Выписать слова с парной согласной на конце слова.</w:t>
      </w:r>
    </w:p>
    <w:p w:rsidR="00373493" w:rsidRPr="00E458A0" w:rsidRDefault="00373493" w:rsidP="00E458A0">
      <w:pPr>
        <w:numPr>
          <w:ilvl w:val="0"/>
          <w:numId w:val="5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рассказ, город, праздник</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3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Ёжик.</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Дед Иван подарил Илье ёжика. Весь день ёж сидел под шкафом. Ночью он выходил, ел хлеб и пил молоко. К Илье приходили товарищи смотреть на ежа. (26 слов)</w:t>
      </w:r>
    </w:p>
    <w:p w:rsidR="00373493" w:rsidRPr="00E458A0" w:rsidRDefault="00373493" w:rsidP="00E458A0">
      <w:pPr>
        <w:numPr>
          <w:ilvl w:val="0"/>
          <w:numId w:val="5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разделительным мягким знаком.</w:t>
      </w:r>
    </w:p>
    <w:p w:rsidR="00373493" w:rsidRPr="00E458A0" w:rsidRDefault="00373493" w:rsidP="00E458A0">
      <w:pPr>
        <w:numPr>
          <w:ilvl w:val="0"/>
          <w:numId w:val="5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5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 Вчера, сегодня, завтра</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Друзья.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Вася и Коля - друзья. Они часто ходят в лес. Весной они вместе играют у ручья. Мальчики пускают кораблики. Из лесу доносятся птичьи голоса. (24 слова)</w:t>
      </w:r>
    </w:p>
    <w:p w:rsidR="00373493" w:rsidRPr="00E458A0" w:rsidRDefault="00373493" w:rsidP="00E458A0">
      <w:pPr>
        <w:numPr>
          <w:ilvl w:val="0"/>
          <w:numId w:val="5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разделительным мягким знаком.</w:t>
      </w:r>
    </w:p>
    <w:p w:rsidR="00373493" w:rsidRPr="00E458A0" w:rsidRDefault="00373493" w:rsidP="00E458A0">
      <w:pPr>
        <w:numPr>
          <w:ilvl w:val="0"/>
          <w:numId w:val="5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5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w:t>
      </w:r>
      <w:r w:rsidRPr="00E458A0">
        <w:rPr>
          <w:rFonts w:ascii="Arial" w:hAnsi="Arial" w:cs="Arial"/>
          <w:b/>
          <w:bCs/>
          <w:color w:val="4A4A4A"/>
          <w:sz w:val="24"/>
          <w:szCs w:val="24"/>
          <w:lang w:eastAsia="ru-RU"/>
        </w:rPr>
        <w:t> </w:t>
      </w:r>
      <w:r w:rsidRPr="00E458A0">
        <w:rPr>
          <w:rFonts w:ascii="Arial" w:hAnsi="Arial" w:cs="Arial"/>
          <w:i/>
          <w:iCs/>
          <w:color w:val="4A4A4A"/>
          <w:sz w:val="24"/>
          <w:szCs w:val="24"/>
          <w:lang w:eastAsia="ru-RU"/>
        </w:rPr>
        <w:t>шёл, рисовать, чёрный</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4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Парк зверей.</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 улице Садовой есть парк. Тут живут звери. Возле обезьян всегда народ. Ребятам очень нравится большой слон. Он качает головой. Слон просит хлеб или сахар. (25 слов)</w:t>
      </w:r>
    </w:p>
    <w:p w:rsidR="00373493" w:rsidRPr="00E458A0" w:rsidRDefault="00373493" w:rsidP="00E458A0">
      <w:pPr>
        <w:numPr>
          <w:ilvl w:val="0"/>
          <w:numId w:val="5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главные члены в последнем предложении</w:t>
      </w:r>
    </w:p>
    <w:p w:rsidR="00373493" w:rsidRPr="00E458A0" w:rsidRDefault="00373493" w:rsidP="00E458A0">
      <w:pPr>
        <w:numPr>
          <w:ilvl w:val="0"/>
          <w:numId w:val="5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первом предложении подчеркнуть имена собственные</w:t>
      </w:r>
    </w:p>
    <w:p w:rsidR="00373493" w:rsidRPr="00E458A0" w:rsidRDefault="00373493" w:rsidP="00E458A0">
      <w:pPr>
        <w:numPr>
          <w:ilvl w:val="0"/>
          <w:numId w:val="5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w:t>
      </w:r>
      <w:r w:rsidRPr="00E458A0">
        <w:rPr>
          <w:rFonts w:ascii="Arial" w:hAnsi="Arial" w:cs="Arial"/>
          <w:b/>
          <w:bCs/>
          <w:color w:val="4A4A4A"/>
          <w:sz w:val="24"/>
          <w:szCs w:val="24"/>
          <w:lang w:eastAsia="ru-RU"/>
        </w:rPr>
        <w:t> </w:t>
      </w:r>
      <w:r w:rsidRPr="00E458A0">
        <w:rPr>
          <w:rFonts w:ascii="Arial" w:hAnsi="Arial" w:cs="Arial"/>
          <w:i/>
          <w:iCs/>
          <w:color w:val="4A4A4A"/>
          <w:sz w:val="24"/>
          <w:szCs w:val="24"/>
          <w:lang w:eastAsia="ru-RU"/>
        </w:rPr>
        <w:t>арбуз, костёр, песок</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Весенние заботы.</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Пришла весна. Дует тёплый ветер. Тётя Наташа работает на огороде. Она сажает овощи: помидоры, огурцы, капусту. Ей помогает Серёжа. Он носит воду. Дядя Семён поливает грядки. (26 слов)</w:t>
      </w:r>
    </w:p>
    <w:p w:rsidR="00373493" w:rsidRPr="00E458A0" w:rsidRDefault="00373493" w:rsidP="00E458A0">
      <w:pPr>
        <w:numPr>
          <w:ilvl w:val="0"/>
          <w:numId w:val="5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главные члены во втором предложении</w:t>
      </w:r>
    </w:p>
    <w:p w:rsidR="00373493" w:rsidRPr="00E458A0" w:rsidRDefault="00373493" w:rsidP="00E458A0">
      <w:pPr>
        <w:numPr>
          <w:ilvl w:val="0"/>
          <w:numId w:val="5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5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w:t>
      </w:r>
      <w:r w:rsidRPr="00E458A0">
        <w:rPr>
          <w:rFonts w:ascii="Arial" w:hAnsi="Arial" w:cs="Arial"/>
          <w:b/>
          <w:bCs/>
          <w:color w:val="4A4A4A"/>
          <w:sz w:val="24"/>
          <w:szCs w:val="24"/>
          <w:lang w:eastAsia="ru-RU"/>
        </w:rPr>
        <w:t> </w:t>
      </w:r>
      <w:r w:rsidRPr="00E458A0">
        <w:rPr>
          <w:rFonts w:ascii="Arial" w:hAnsi="Arial" w:cs="Arial"/>
          <w:i/>
          <w:iCs/>
          <w:color w:val="4A4A4A"/>
          <w:sz w:val="24"/>
          <w:szCs w:val="24"/>
          <w:lang w:eastAsia="ru-RU"/>
        </w:rPr>
        <w:t>пятница, суббота, воскресенье.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Годовая контрольная работа</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Друзья.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Костя жил летом у Славы. У дома сад и огород. Друзья помогали по дому. Они носили воду из ручья. Вечером все сидели на крыльце. Мальчики любили слушать сказки бабушки Марии. (30 слов)</w:t>
      </w:r>
    </w:p>
    <w:p w:rsidR="00373493" w:rsidRPr="00E458A0" w:rsidRDefault="00373493" w:rsidP="00E458A0">
      <w:pPr>
        <w:numPr>
          <w:ilvl w:val="0"/>
          <w:numId w:val="5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именах собственных</w:t>
      </w:r>
    </w:p>
    <w:p w:rsidR="00373493" w:rsidRPr="00E458A0" w:rsidRDefault="00373493" w:rsidP="00E458A0">
      <w:pPr>
        <w:numPr>
          <w:ilvl w:val="0"/>
          <w:numId w:val="5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разделительным мягким знаком</w:t>
      </w:r>
    </w:p>
    <w:p w:rsidR="00373493" w:rsidRPr="00E458A0" w:rsidRDefault="00373493" w:rsidP="00E458A0">
      <w:pPr>
        <w:numPr>
          <w:ilvl w:val="0"/>
          <w:numId w:val="5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w:t>
      </w:r>
      <w:r w:rsidRPr="00E458A0">
        <w:rPr>
          <w:rFonts w:ascii="Arial" w:hAnsi="Arial" w:cs="Arial"/>
          <w:b/>
          <w:bCs/>
          <w:color w:val="4A4A4A"/>
          <w:sz w:val="24"/>
          <w:szCs w:val="24"/>
          <w:lang w:eastAsia="ru-RU"/>
        </w:rPr>
        <w:t> </w:t>
      </w:r>
      <w:r w:rsidRPr="00E458A0">
        <w:rPr>
          <w:rFonts w:ascii="Arial" w:hAnsi="Arial" w:cs="Arial"/>
          <w:i/>
          <w:iCs/>
          <w:color w:val="4A4A4A"/>
          <w:sz w:val="24"/>
          <w:szCs w:val="24"/>
          <w:lang w:eastAsia="ru-RU"/>
        </w:rPr>
        <w:t>Огород, овощи, корзина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Кот Васька.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У Гриши жил кот Васька. Шуба у него густая. Хвост пушистый. Глаза хитрые. Днём Васька спит. Ночью ловит мышей. Васька ест сырое мясо, пьёт молоко.</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(25 слов)</w:t>
      </w:r>
    </w:p>
    <w:p w:rsidR="00373493" w:rsidRPr="00E458A0" w:rsidRDefault="00373493" w:rsidP="00E458A0">
      <w:pPr>
        <w:numPr>
          <w:ilvl w:val="0"/>
          <w:numId w:val="6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именах собственных.</w:t>
      </w:r>
    </w:p>
    <w:p w:rsidR="00373493" w:rsidRPr="00E458A0" w:rsidRDefault="00373493" w:rsidP="00E458A0">
      <w:pPr>
        <w:numPr>
          <w:ilvl w:val="0"/>
          <w:numId w:val="6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мягким знаком</w:t>
      </w:r>
    </w:p>
    <w:p w:rsidR="00373493" w:rsidRPr="00E458A0" w:rsidRDefault="00373493" w:rsidP="00E458A0">
      <w:pPr>
        <w:numPr>
          <w:ilvl w:val="0"/>
          <w:numId w:val="6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Слова из словаря:</w:t>
      </w:r>
      <w:r w:rsidRPr="00E458A0">
        <w:rPr>
          <w:rFonts w:ascii="Arial" w:hAnsi="Arial" w:cs="Arial"/>
          <w:b/>
          <w:bCs/>
          <w:color w:val="4A4A4A"/>
          <w:sz w:val="24"/>
          <w:szCs w:val="24"/>
          <w:lang w:eastAsia="ru-RU"/>
        </w:rPr>
        <w:t> </w:t>
      </w:r>
      <w:r w:rsidRPr="00E458A0">
        <w:rPr>
          <w:rFonts w:ascii="Arial" w:hAnsi="Arial" w:cs="Arial"/>
          <w:i/>
          <w:iCs/>
          <w:color w:val="4A4A4A"/>
          <w:sz w:val="24"/>
          <w:szCs w:val="24"/>
          <w:lang w:eastAsia="ru-RU"/>
        </w:rPr>
        <w:t>неделя, яблоко. одежда</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Слова из словаря.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Огород, овощи, корзина, неделя, яблоко. одежда, месяц, посуда, тарелка, картофель, ранец, портфель, мебель, картина, товарищ, родина, класс, дневник, завод, рассказ, город, праздник, сапоги, погода, валенки, газета, язык, комната, медведь, вчера, сегодня, завтра, шёл, рисовать, чёрный, жёлтый, дорога, арбуз, костёр, песок, понедельник, вторник, среда, четверг, пятница, суббота, воскресенье.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4 класс</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Вводная контрольная работа</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Зайчата.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Было лето. Алеша и Вова зашли в лес. Алеша увидел зайчат. Он накрыл их платком. Зайчат принесли домой. Теперь они живут в живом уголке школы. Дети часто приходят к ним. (30 слов)</w:t>
      </w:r>
    </w:p>
    <w:p w:rsidR="00373493" w:rsidRPr="00E458A0" w:rsidRDefault="00373493" w:rsidP="00E458A0">
      <w:pPr>
        <w:numPr>
          <w:ilvl w:val="0"/>
          <w:numId w:val="6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u w:val="single"/>
          <w:lang w:eastAsia="ru-RU"/>
        </w:rPr>
        <w:t>Подчеркнуть гласные буквы</w:t>
      </w:r>
    </w:p>
    <w:p w:rsidR="00373493" w:rsidRPr="00E458A0" w:rsidRDefault="00373493" w:rsidP="00E458A0">
      <w:pPr>
        <w:numPr>
          <w:ilvl w:val="0"/>
          <w:numId w:val="6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Во втором предложении разделить слова на слоги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Земляника.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Раньше всех созревает в лесу земляника. Растёт эта ягода на лесных полянках. Земляника – самая вкусная и душистая ягода. Мы часто ходим в лес за земляникой на знакомую поляну. Там мы собираем ягоды. (32 слова)</w:t>
      </w:r>
    </w:p>
    <w:p w:rsidR="00373493" w:rsidRPr="00E458A0" w:rsidRDefault="00373493" w:rsidP="00E458A0">
      <w:pPr>
        <w:numPr>
          <w:ilvl w:val="0"/>
          <w:numId w:val="6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u w:val="single"/>
          <w:lang w:eastAsia="ru-RU"/>
        </w:rPr>
        <w:t>Подчеркнуть гласные буквы</w:t>
      </w:r>
    </w:p>
    <w:p w:rsidR="00373493" w:rsidRPr="00E458A0" w:rsidRDefault="00373493" w:rsidP="00E458A0">
      <w:pPr>
        <w:numPr>
          <w:ilvl w:val="0"/>
          <w:numId w:val="6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предлоги</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Летом.</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Мой дед Илья живет в деревне Федоровка. Летом мы с братьями Ваней и Сережей, жили у деда. В деревне большой пруд. Мы ловили рыбу. Дед варил нам уху. (28 слов)</w:t>
      </w:r>
    </w:p>
    <w:p w:rsidR="00373493" w:rsidRPr="00E458A0" w:rsidRDefault="00373493" w:rsidP="00E458A0">
      <w:pPr>
        <w:numPr>
          <w:ilvl w:val="0"/>
          <w:numId w:val="6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u w:val="single"/>
          <w:lang w:eastAsia="ru-RU"/>
        </w:rPr>
        <w:t>Подчеркнуть гласные буквы</w:t>
      </w:r>
    </w:p>
    <w:p w:rsidR="00373493" w:rsidRPr="00E458A0" w:rsidRDefault="00373493" w:rsidP="00E458A0">
      <w:pPr>
        <w:numPr>
          <w:ilvl w:val="0"/>
          <w:numId w:val="6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именах собственных.</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1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Осенний день.</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Погожим осенним деньком хорошо гулять по длинным и широким аллеям парка. Облетают листья с деревьев – с лип, с берёз, с рябин. А дуб почти не пожелтел. Вокруг него видны молодые дубки. И на них листва ещё зелёная. (37 слов)</w:t>
      </w:r>
    </w:p>
    <w:p w:rsidR="00373493" w:rsidRPr="00E458A0" w:rsidRDefault="00373493" w:rsidP="00E458A0">
      <w:pPr>
        <w:numPr>
          <w:ilvl w:val="0"/>
          <w:numId w:val="6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гласные буквы.</w:t>
      </w:r>
    </w:p>
    <w:p w:rsidR="00373493" w:rsidRPr="00E458A0" w:rsidRDefault="00373493" w:rsidP="00E458A0">
      <w:pPr>
        <w:numPr>
          <w:ilvl w:val="0"/>
          <w:numId w:val="6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для переноса слова: гулять, дуб, ещё.</w:t>
      </w:r>
    </w:p>
    <w:p w:rsidR="00373493" w:rsidRPr="00E458A0" w:rsidRDefault="00373493" w:rsidP="00E458A0">
      <w:pPr>
        <w:numPr>
          <w:ilvl w:val="0"/>
          <w:numId w:val="6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первое слово в каждом предложении.</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Защита.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Каждый зверёк спасается от врагов. Зайку выручают его быстрые ноги. Пушистая белка легко убежит от врага по деревьям. У ежа своя защита – колючки. Услышит ёж шум, свернётся в колючий комок. Попробуй тронь! Рыжей лисице помогают хитрость и ловкость. Многих зверей выручает цвет их шубки. (44 слова)</w:t>
      </w:r>
    </w:p>
    <w:p w:rsidR="00373493" w:rsidRPr="00E458A0" w:rsidRDefault="00373493" w:rsidP="00E458A0">
      <w:pPr>
        <w:numPr>
          <w:ilvl w:val="0"/>
          <w:numId w:val="6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гласные буквы.</w:t>
      </w:r>
    </w:p>
    <w:p w:rsidR="00373493" w:rsidRPr="00E458A0" w:rsidRDefault="00373493" w:rsidP="00E458A0">
      <w:pPr>
        <w:numPr>
          <w:ilvl w:val="0"/>
          <w:numId w:val="6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предлоги.</w:t>
      </w:r>
    </w:p>
    <w:p w:rsidR="00373493" w:rsidRPr="00E458A0" w:rsidRDefault="00373493" w:rsidP="00E458A0">
      <w:pPr>
        <w:numPr>
          <w:ilvl w:val="0"/>
          <w:numId w:val="6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первое слово в каждом предложении.</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Подготовка к зиме.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Кончилось жаркое лето. Пришла осень. С деревьев облетели листья. У берез голые ветки. Только ель стоит зеленая. В лесу тишина. Звери готовят жилье к зиме. Лиса вырыла глубокую нору. У белки жилье на вершине сосны. К зиме белка запасла грибов, шишек, орешек. Под большим деревом построили муравьи свой дом. (49 слов)</w:t>
      </w:r>
    </w:p>
    <w:p w:rsidR="00373493" w:rsidRPr="00E458A0" w:rsidRDefault="00373493" w:rsidP="00E458A0">
      <w:pPr>
        <w:numPr>
          <w:ilvl w:val="0"/>
          <w:numId w:val="6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гласные буквы в первом предложении.</w:t>
      </w:r>
    </w:p>
    <w:p w:rsidR="00373493" w:rsidRPr="00E458A0" w:rsidRDefault="00373493" w:rsidP="00E458A0">
      <w:pPr>
        <w:numPr>
          <w:ilvl w:val="0"/>
          <w:numId w:val="6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мягкие согласные в третьем предложении.</w:t>
      </w:r>
    </w:p>
    <w:p w:rsidR="00373493" w:rsidRPr="00E458A0" w:rsidRDefault="00373493" w:rsidP="00E458A0">
      <w:pPr>
        <w:numPr>
          <w:ilvl w:val="0"/>
          <w:numId w:val="6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предлоги.</w:t>
      </w:r>
    </w:p>
    <w:p w:rsidR="00373493" w:rsidRPr="00E458A0" w:rsidRDefault="00373493" w:rsidP="00E458A0">
      <w:pPr>
        <w:numPr>
          <w:ilvl w:val="0"/>
          <w:numId w:val="66"/>
        </w:numPr>
        <w:shd w:val="clear" w:color="auto" w:fill="FFFFFF"/>
        <w:spacing w:after="0" w:line="240" w:lineRule="auto"/>
        <w:ind w:left="0"/>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2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Первый снег.</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Недавно прошёл первый снег. В воздухе пахло снегом. Под ногами мягко хрустел снег. Земля, крыши, деревья, скамейки в парках – всё было мягко, бело, молодо. И от этого дома выглядели иначе, чем вчера. Фонари грели ярче, воздух был прозрачный. (38 слов)</w:t>
      </w:r>
    </w:p>
    <w:p w:rsidR="00373493" w:rsidRPr="00E458A0" w:rsidRDefault="00373493" w:rsidP="00E458A0">
      <w:pPr>
        <w:numPr>
          <w:ilvl w:val="0"/>
          <w:numId w:val="6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третьем предложении поставить ударение во всех словах.</w:t>
      </w:r>
    </w:p>
    <w:p w:rsidR="00373493" w:rsidRPr="00E458A0" w:rsidRDefault="00373493" w:rsidP="00E458A0">
      <w:pPr>
        <w:numPr>
          <w:ilvl w:val="0"/>
          <w:numId w:val="6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Во втором и третьем предложениях выделить предлоги.</w:t>
      </w:r>
    </w:p>
    <w:p w:rsidR="00373493" w:rsidRPr="00E458A0" w:rsidRDefault="00373493" w:rsidP="00E458A0">
      <w:pPr>
        <w:numPr>
          <w:ilvl w:val="0"/>
          <w:numId w:val="6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Разделить на слоги для переноса слова: снег, деревья.</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Зимой.</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Свистит за окном ветер. Ночью поднялась метель. К утру все стихло. Дети выбежали во двор .Кругом пушистый снежный ковер. Все деревья одеты в снежные платья. На дворе вырос большой сугроб. Радуются малыши, кричат. Играют в снежки, лепят снеговика. Весело зимой. (40 слов)</w:t>
      </w:r>
    </w:p>
    <w:p w:rsidR="00373493" w:rsidRPr="00E458A0" w:rsidRDefault="00373493" w:rsidP="00E458A0">
      <w:pPr>
        <w:numPr>
          <w:ilvl w:val="0"/>
          <w:numId w:val="6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первом предложении подчеркнуть безударные гласные.</w:t>
      </w:r>
    </w:p>
    <w:p w:rsidR="00373493" w:rsidRPr="00E458A0" w:rsidRDefault="00373493" w:rsidP="00E458A0">
      <w:pPr>
        <w:numPr>
          <w:ilvl w:val="0"/>
          <w:numId w:val="6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предлоги.</w:t>
      </w:r>
    </w:p>
    <w:p w:rsidR="00373493" w:rsidRPr="00E458A0" w:rsidRDefault="00373493" w:rsidP="00E458A0">
      <w:pPr>
        <w:numPr>
          <w:ilvl w:val="0"/>
          <w:numId w:val="6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разделительным мягким знаком.</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Зима в лесу.</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Снег повалил хлопьями. В лесу стало светло. С севера явились зимние гости. Это снегири. Они летят к рябине и клюют ягоды.У белки запасы еды в дупле. Медведь спит в берлоге. Красивый новый наряд у лисы. Ёж накрылся листьями в своей норке. Только голодный волк бродит по лесной опушке. (49 слов)</w:t>
      </w:r>
    </w:p>
    <w:p w:rsidR="00373493" w:rsidRPr="00E458A0" w:rsidRDefault="00373493" w:rsidP="00E458A0">
      <w:pPr>
        <w:numPr>
          <w:ilvl w:val="0"/>
          <w:numId w:val="6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Поставить ударение в словах: в лесу; ягоды; у лисы; наряд; опушке.</w:t>
      </w:r>
    </w:p>
    <w:p w:rsidR="00373493" w:rsidRPr="00E458A0" w:rsidRDefault="00373493" w:rsidP="00E458A0">
      <w:pPr>
        <w:numPr>
          <w:ilvl w:val="0"/>
          <w:numId w:val="69"/>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разделительным мягким знаком.</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3 четверть</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Дедушка Иван.</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Дедушка Иван жил в лесу. Он сторожил лес. Избушка у деда была на опушке леса. С ним жила внучка Таня. Таня варила деду обед и ужин. В избе было тепло и чисто. Во дворе жил пес Дружок. Он сторожил дом. Часто пес ходил с дедом на охоту. Дед идет с ружьем, а Дружок бежит впереди. (55 слов)</w:t>
      </w:r>
    </w:p>
    <w:p w:rsidR="00373493" w:rsidRPr="00E458A0" w:rsidRDefault="00373493" w:rsidP="00E458A0">
      <w:pPr>
        <w:numPr>
          <w:ilvl w:val="0"/>
          <w:numId w:val="7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7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пятом предложении подчеркнуть подлежащее и сказуемое.</w:t>
      </w:r>
    </w:p>
    <w:p w:rsidR="00373493" w:rsidRPr="00E458A0" w:rsidRDefault="00373493" w:rsidP="00E458A0">
      <w:pPr>
        <w:numPr>
          <w:ilvl w:val="0"/>
          <w:numId w:val="70"/>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последнем предложении подчеркнуть слова с разделительным мягким знаком.</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В лесу.</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Рано утром Алла и Анна гуляли по лесной опушке с собакой Белкой. Какой большой дуб! А рядом молодые дубки с тонкими стволами. А вот другие деревья. Это вяз и тополь. Девочки вышли на поляну. Там цвели ромашки, одуванчики и незабудки. (40 слов)</w:t>
      </w:r>
    </w:p>
    <w:p w:rsidR="00373493" w:rsidRPr="00E458A0" w:rsidRDefault="00373493" w:rsidP="00E458A0">
      <w:pPr>
        <w:numPr>
          <w:ilvl w:val="0"/>
          <w:numId w:val="7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именах собственных.</w:t>
      </w:r>
    </w:p>
    <w:p w:rsidR="00373493" w:rsidRPr="00E458A0" w:rsidRDefault="00373493" w:rsidP="00E458A0">
      <w:pPr>
        <w:numPr>
          <w:ilvl w:val="0"/>
          <w:numId w:val="7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третьего предложения.</w:t>
      </w:r>
    </w:p>
    <w:p w:rsidR="00373493" w:rsidRPr="00E458A0" w:rsidRDefault="00373493" w:rsidP="00E458A0">
      <w:pPr>
        <w:numPr>
          <w:ilvl w:val="0"/>
          <w:numId w:val="71"/>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в словах парные звонкие и глухие согласные в конце и середине слова.</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Звери зимой.</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 дворе мороз и метель. Ветер кружит хлопья снега. Смолкли голоса птиц. Только дятлы стучат по коре деревьев. Холодно зверям зимой. Медведь залёг в берлогу. Лиса залезла в нору. Белка в дупле вкусные орешки грызёт. Заяц дрожит под кустом.</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(39 слов)</w:t>
      </w:r>
    </w:p>
    <w:p w:rsidR="00373493" w:rsidRPr="00E458A0" w:rsidRDefault="00373493" w:rsidP="00E458A0">
      <w:pPr>
        <w:numPr>
          <w:ilvl w:val="0"/>
          <w:numId w:val="7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третьем предложении расставить ударение и подчеркни безударные гласные.</w:t>
      </w:r>
    </w:p>
    <w:p w:rsidR="00373493" w:rsidRPr="00E458A0" w:rsidRDefault="00373493" w:rsidP="00E458A0">
      <w:pPr>
        <w:numPr>
          <w:ilvl w:val="0"/>
          <w:numId w:val="7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словах подчеркнуть разделительный мягкий знак.</w:t>
      </w:r>
    </w:p>
    <w:p w:rsidR="00373493" w:rsidRPr="00E458A0" w:rsidRDefault="00373493" w:rsidP="00E458A0">
      <w:pPr>
        <w:numPr>
          <w:ilvl w:val="0"/>
          <w:numId w:val="72"/>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восьмом предложении подчеркнуть главные члены предложения.</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4 четверть .</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Дежурные.</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Дежурные идут в школу раньше. Надо вымыть доску, полить цветы. Сегодня дежурит Леня Гришин и Оля Морозова. Леня открыл окно. Оля вытерла пыль. Пришла учительница Елена Петровна. В классе чисто. Скоро начнется первый урок. Звенит звонок. (36 слов)</w:t>
      </w:r>
    </w:p>
    <w:p w:rsidR="00373493" w:rsidRPr="00E458A0" w:rsidRDefault="00373493" w:rsidP="00E458A0">
      <w:pPr>
        <w:numPr>
          <w:ilvl w:val="0"/>
          <w:numId w:val="7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мягкий знак на конце слов.</w:t>
      </w:r>
    </w:p>
    <w:p w:rsidR="00373493" w:rsidRPr="00E458A0" w:rsidRDefault="00373493" w:rsidP="00E458A0">
      <w:pPr>
        <w:numPr>
          <w:ilvl w:val="0"/>
          <w:numId w:val="7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восьмом предложении подчеркнуть главные члены предложения.</w:t>
      </w:r>
    </w:p>
    <w:p w:rsidR="00373493" w:rsidRPr="00E458A0" w:rsidRDefault="00373493" w:rsidP="00E458A0">
      <w:pPr>
        <w:numPr>
          <w:ilvl w:val="0"/>
          <w:numId w:val="73"/>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словах первого предложения выделить ударение.</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Котёнок.</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У Зины жил рыжий котёнок. Он был очень смешной. Звали котенка Пушок. Любил Пушок спать на столе. Один раз на стол поставили корзинку. Пушок залез в корзинку и уснул. Корзинку унесли в чулан. Хватились – нет котёнка. Только вечером вспомнили про корзинку. (40 слов)</w:t>
      </w:r>
    </w:p>
    <w:p w:rsidR="00373493" w:rsidRPr="00E458A0" w:rsidRDefault="00373493" w:rsidP="00E458A0">
      <w:pPr>
        <w:numPr>
          <w:ilvl w:val="0"/>
          <w:numId w:val="7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7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предлоги.</w:t>
      </w:r>
    </w:p>
    <w:p w:rsidR="00373493" w:rsidRPr="00E458A0" w:rsidRDefault="00373493" w:rsidP="00E458A0">
      <w:pPr>
        <w:numPr>
          <w:ilvl w:val="0"/>
          <w:numId w:val="74"/>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 первом предложении подчеркнуть главные члены</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Кукушка.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Наступила весна. Птицы вьют гнёзда. Сидят на яйцах. Другие птицы уже кормят птенцов. Только кукушка гнезда не вьет. Найдет кукушка чужое гнездо – снесет яйцо. А сама улетит. Другая птица высиживает яйцо кукушки и кормит чужого птенца. (36 слов)</w:t>
      </w:r>
    </w:p>
    <w:p w:rsidR="00373493" w:rsidRPr="00E458A0" w:rsidRDefault="00373493" w:rsidP="00E458A0">
      <w:pPr>
        <w:numPr>
          <w:ilvl w:val="0"/>
          <w:numId w:val="7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главные члены предложения во втором предложении.</w:t>
      </w:r>
    </w:p>
    <w:p w:rsidR="00373493" w:rsidRPr="00E458A0" w:rsidRDefault="00373493" w:rsidP="00E458A0">
      <w:pPr>
        <w:numPr>
          <w:ilvl w:val="0"/>
          <w:numId w:val="7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слова с разделительным мягким знаком.</w:t>
      </w:r>
    </w:p>
    <w:p w:rsidR="00373493" w:rsidRPr="00E458A0" w:rsidRDefault="00373493" w:rsidP="00E458A0">
      <w:pPr>
        <w:numPr>
          <w:ilvl w:val="0"/>
          <w:numId w:val="75"/>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Составить схему четвертого предложения.</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Контрольные работы за год.</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Лето.</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Ребята бегут на пруд. На берегу большой луг. На лугу густая зеленая трава. Там идет покос. Весь народ работает на покосе. Дед Василий кладет сено на воз. Петя влез на Воз. Конь Орлик стоял тихо. Ефим повел лошадь во двор. Траву дали теленку и корове Милке. (46 слов)</w:t>
      </w:r>
    </w:p>
    <w:p w:rsidR="00373493" w:rsidRPr="00E458A0" w:rsidRDefault="00373493" w:rsidP="00E458A0">
      <w:pPr>
        <w:numPr>
          <w:ilvl w:val="0"/>
          <w:numId w:val="7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подлежащее и сказуемое в первом предложении.</w:t>
      </w:r>
    </w:p>
    <w:p w:rsidR="00373493" w:rsidRPr="00E458A0" w:rsidRDefault="00373493" w:rsidP="00E458A0">
      <w:pPr>
        <w:numPr>
          <w:ilvl w:val="0"/>
          <w:numId w:val="7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парные звонкие и глухие согласные на конце слов.</w:t>
      </w:r>
    </w:p>
    <w:p w:rsidR="00373493" w:rsidRPr="00E458A0" w:rsidRDefault="00373493" w:rsidP="00E458A0">
      <w:pPr>
        <w:numPr>
          <w:ilvl w:val="0"/>
          <w:numId w:val="76"/>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первую букву в именах собственных</w:t>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Как живет белка.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Наступила весна. Проснулся дремучий лес. Оделся он зелёной листвой. Стали птички вить гнезда. Принялась белка устраивать себе гнездо. Выбрала она высокое дерево и начала таскать туда сухие прутики, листья и травку. Сделала себе маленький теплый домик. Скоро у белочки появились бельчата. (41 слово)</w:t>
      </w:r>
    </w:p>
    <w:p w:rsidR="00373493" w:rsidRPr="00E458A0" w:rsidRDefault="00373493" w:rsidP="00E458A0">
      <w:pPr>
        <w:numPr>
          <w:ilvl w:val="0"/>
          <w:numId w:val="7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главные члены предложения в первом и втором предложениях.</w:t>
      </w:r>
    </w:p>
    <w:p w:rsidR="00373493" w:rsidRPr="00E458A0" w:rsidRDefault="00373493" w:rsidP="00E458A0">
      <w:pPr>
        <w:numPr>
          <w:ilvl w:val="0"/>
          <w:numId w:val="77"/>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в словах смягчающий и разделительный мягкий знак.</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color w:val="4A4A4A"/>
          <w:sz w:val="24"/>
          <w:szCs w:val="24"/>
          <w:lang w:eastAsia="ru-RU"/>
        </w:rPr>
        <w:br/>
      </w:r>
    </w:p>
    <w:p w:rsidR="00373493" w:rsidRPr="00E458A0" w:rsidRDefault="00373493" w:rsidP="00E458A0">
      <w:pPr>
        <w:shd w:val="clear" w:color="auto" w:fill="FFFFFF"/>
        <w:spacing w:after="0" w:line="240" w:lineRule="auto"/>
        <w:jc w:val="center"/>
        <w:rPr>
          <w:rFonts w:ascii="Arial" w:hAnsi="Arial" w:cs="Arial"/>
          <w:color w:val="4A4A4A"/>
          <w:sz w:val="24"/>
          <w:szCs w:val="24"/>
          <w:lang w:eastAsia="ru-RU"/>
        </w:rPr>
      </w:pPr>
      <w:r w:rsidRPr="00E458A0">
        <w:rPr>
          <w:rFonts w:ascii="Arial" w:hAnsi="Arial" w:cs="Arial"/>
          <w:b/>
          <w:bCs/>
          <w:color w:val="4A4A4A"/>
          <w:sz w:val="24"/>
          <w:szCs w:val="24"/>
          <w:lang w:eastAsia="ru-RU"/>
        </w:rPr>
        <w:t>Почта.</w:t>
      </w:r>
    </w:p>
    <w:p w:rsidR="00373493" w:rsidRPr="00E458A0" w:rsidRDefault="00373493" w:rsidP="00E458A0">
      <w:pPr>
        <w:shd w:val="clear" w:color="auto" w:fill="FFFFFF"/>
        <w:spacing w:after="0" w:line="240" w:lineRule="auto"/>
        <w:rPr>
          <w:rFonts w:ascii="Arial" w:hAnsi="Arial" w:cs="Arial"/>
          <w:color w:val="4A4A4A"/>
          <w:sz w:val="24"/>
          <w:szCs w:val="24"/>
          <w:lang w:eastAsia="ru-RU"/>
        </w:rPr>
      </w:pPr>
      <w:r w:rsidRPr="00E458A0">
        <w:rPr>
          <w:rFonts w:ascii="Arial" w:hAnsi="Arial" w:cs="Arial"/>
          <w:b/>
          <w:bCs/>
          <w:color w:val="4A4A4A"/>
          <w:sz w:val="24"/>
          <w:szCs w:val="24"/>
          <w:lang w:eastAsia="ru-RU"/>
        </w:rPr>
        <w:t>В каждом городе есть почта. Там работают почтальоны. Почтальоны разносят письма по домам. Письма приходят на почту из разных городов. Наш учитель Сергей Иванович получает письма от своих учеников. Его ученик Коля Чернов сейчас строитель. Он часто пишет письма Сергею Ивановичу. (41 слово)</w:t>
      </w:r>
    </w:p>
    <w:p w:rsidR="00373493" w:rsidRPr="00E458A0" w:rsidRDefault="00373493" w:rsidP="00E458A0">
      <w:pPr>
        <w:numPr>
          <w:ilvl w:val="0"/>
          <w:numId w:val="7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имена собственные.</w:t>
      </w:r>
    </w:p>
    <w:p w:rsidR="00373493" w:rsidRPr="00E458A0" w:rsidRDefault="00373493" w:rsidP="00E458A0">
      <w:pPr>
        <w:numPr>
          <w:ilvl w:val="0"/>
          <w:numId w:val="7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Подчеркнуть главные члены предложения в третьем предложении.</w:t>
      </w:r>
    </w:p>
    <w:p w:rsidR="00373493" w:rsidRPr="00E458A0" w:rsidRDefault="00373493" w:rsidP="00E458A0">
      <w:pPr>
        <w:numPr>
          <w:ilvl w:val="0"/>
          <w:numId w:val="78"/>
        </w:numPr>
        <w:shd w:val="clear" w:color="auto" w:fill="FFFFFF"/>
        <w:spacing w:after="0" w:line="240" w:lineRule="auto"/>
        <w:ind w:left="0"/>
        <w:rPr>
          <w:rFonts w:ascii="Arial" w:hAnsi="Arial" w:cs="Arial"/>
          <w:color w:val="4A4A4A"/>
          <w:sz w:val="24"/>
          <w:szCs w:val="24"/>
          <w:lang w:eastAsia="ru-RU"/>
        </w:rPr>
      </w:pPr>
      <w:r w:rsidRPr="00E458A0">
        <w:rPr>
          <w:rFonts w:ascii="Arial" w:hAnsi="Arial" w:cs="Arial"/>
          <w:i/>
          <w:iCs/>
          <w:color w:val="4A4A4A"/>
          <w:sz w:val="24"/>
          <w:szCs w:val="24"/>
          <w:lang w:eastAsia="ru-RU"/>
        </w:rPr>
        <w:t>Выделить предлоги.</w:t>
      </w: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Default="00373493" w:rsidP="00271733">
      <w:pPr>
        <w:shd w:val="clear" w:color="auto" w:fill="FFFFFF"/>
        <w:spacing w:after="0" w:line="216" w:lineRule="atLeast"/>
        <w:jc w:val="center"/>
        <w:rPr>
          <w:rFonts w:ascii="Times New Roman" w:hAnsi="Times New Roman"/>
          <w:b/>
          <w:bCs/>
          <w:color w:val="000000"/>
          <w:sz w:val="26"/>
          <w:szCs w:val="26"/>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3-й класс</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r w:rsidRPr="00271733">
        <w:rPr>
          <w:rFonts w:ascii="Times New Roman" w:hAnsi="Times New Roman"/>
          <w:b/>
          <w:bCs/>
          <w:color w:val="000000"/>
          <w:sz w:val="26"/>
          <w:szCs w:val="26"/>
          <w:lang w:eastAsia="ru-RU"/>
        </w:rPr>
        <w:t>Обучающиеся должны знать:</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числовой ряд 1 – 100 в прямом и обратном порядке;</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смысл арифметических действий умножения и деления (на равные части и по содержанию);</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различие двух видов деления на уровне практических действий;</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способ чтения и запись каждого вида деления;</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таблицы умножения и деления чисел в пределах 20;</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переместительное свойство произведения;</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связь таблиц умножения и деления;</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порядок действий в выражениях в 2-3 арифметических действия;</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единицы (меры) измерения стоимости, длины, массы, времени, соотношения изученных мер;</w:t>
      </w:r>
    </w:p>
    <w:p w:rsidR="00373493" w:rsidRPr="00271733" w:rsidRDefault="00373493" w:rsidP="00271733">
      <w:pPr>
        <w:numPr>
          <w:ilvl w:val="0"/>
          <w:numId w:val="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порядок месяцев в году, номера месяцев от начала года.</w:t>
      </w: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r w:rsidRPr="00271733">
        <w:rPr>
          <w:rFonts w:ascii="Times New Roman" w:hAnsi="Times New Roman"/>
          <w:b/>
          <w:bCs/>
          <w:color w:val="000000"/>
          <w:sz w:val="26"/>
          <w:szCs w:val="26"/>
          <w:lang w:eastAsia="ru-RU"/>
        </w:rPr>
        <w:t>Обучающиеся должны уметь:</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считать, присчитывая, отсчитывая по единице и равными числовыми группами по 2, 5, 4, в пределах 100;</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откладывать на счетах любые числа в пределах 100;</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складывать и вычитать числа в пределах 100 без перехода через разряд приемами устных вычислений;</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использовать знание таблиц умножения для решения соответствующих выражений на деление;</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различать числа, полученные при измерении;</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записывать числа, полученные при измерении двумя мерами с полным набором знаков в мелких мерах: 5м 62 см, 3м 03см;</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определять время по часам (время прошедшее, будущее);</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находить точку пересечения линий;</w:t>
      </w:r>
    </w:p>
    <w:p w:rsidR="00373493" w:rsidRPr="00271733" w:rsidRDefault="00373493" w:rsidP="00271733">
      <w:pPr>
        <w:numPr>
          <w:ilvl w:val="0"/>
          <w:numId w:val="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чертить окружность разных радиусов, различать окружность и круг.</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color w:val="000000"/>
          <w:sz w:val="26"/>
          <w:szCs w:val="26"/>
          <w:lang w:eastAsia="ru-RU"/>
        </w:rPr>
        <w:t>Примечание:</w:t>
      </w:r>
    </w:p>
    <w:p w:rsidR="00373493" w:rsidRPr="00271733" w:rsidRDefault="00373493" w:rsidP="00271733">
      <w:pPr>
        <w:numPr>
          <w:ilvl w:val="0"/>
          <w:numId w:val="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продолжать решать выражения на сложение и вычитание в пределах 20 с переходом через десяток с подробной записью;</w:t>
      </w:r>
    </w:p>
    <w:p w:rsidR="00373493" w:rsidRPr="00271733" w:rsidRDefault="00373493" w:rsidP="00271733">
      <w:pPr>
        <w:numPr>
          <w:ilvl w:val="0"/>
          <w:numId w:val="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обязательно знание только таблицы умножения числа 2, получение частных от деления на 2 путем использования таблицы умножения;</w:t>
      </w:r>
    </w:p>
    <w:p w:rsidR="00373493" w:rsidRPr="00271733" w:rsidRDefault="00373493" w:rsidP="00271733">
      <w:pPr>
        <w:numPr>
          <w:ilvl w:val="0"/>
          <w:numId w:val="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достаточно умения определять время по часам только одним способом, пользоваться календарем для установления порядка месяцев в году, количества суток в месяцах, месяцев в году;</w:t>
      </w:r>
    </w:p>
    <w:p w:rsidR="00373493" w:rsidRPr="00271733" w:rsidRDefault="00373493" w:rsidP="00271733">
      <w:pPr>
        <w:numPr>
          <w:ilvl w:val="0"/>
          <w:numId w:val="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исключаются арифметические задачи в два действия, одно из которых – умножение или деление.</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Примерные проверочные и контрольные работы</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Стартовая контрольная работа</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«Сложение и вычитание чисел в пределах 20 без перехода через разряд»</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Впиши следующие и предыдущие четные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12, … . 16, … . …, 20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w:t>
      </w:r>
      <w:r w:rsidRPr="00271733">
        <w:rPr>
          <w:rFonts w:ascii="Times New Roman" w:hAnsi="Times New Roman"/>
          <w:color w:val="000000"/>
          <w:sz w:val="24"/>
          <w:szCs w:val="24"/>
          <w:lang w:eastAsia="ru-RU"/>
        </w:rPr>
        <w:t>, 14 …, 18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 * 4 4 * 3 6 *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 2 0 * 8 5 * 4</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13 + 2 = 17 – 7 = 16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 – 1 = 15 – 10 = 20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+ 1 = 7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 2 = 9 – 1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одном автобусном маршруте 15 остановок, а на втором - на 2 остановки больше. Сколько остановок на втором автобусном маршруте?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вазе лежало 11 конфет и 3 печенья. Сколько конфет и печенья было в вазе?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со стороной 4см.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Измерь стороны квадрата.</w:t>
      </w: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hello_html_m6b5ac739.gif" style="position:absolute;margin-left:0;margin-top:0;width:27pt;height:25.5pt;z-index:251658240;visibility:visible;mso-position-horizontal:left;mso-position-horizontal-relative:text;mso-position-vertical-relative:line" o:allowoverlap="f">
            <v:imagedata r:id="rId5"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пропущенное число:</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&gt; … ... &lt; 2 … &lt; 10 1 &gt; … … &gt; 19 … &lt; 8</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10 20 … 10 13 … 18</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Разложи числа на десяток 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единицы:</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 =…дес. ед. 18 =…дес. ед.</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=…дес. ед. 9 =…дес. ед.</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Запиши числа, состоящие из</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 дес. 4 ед.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дес. 0 ед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0 дес. 5 ед.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Бригада строителей занималась восстановлением моста. 8 дней ушло на укрепление берегов реки, а 12 дней на строительство моста. За сколько дней бригада восстановит мост?</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18 учеников помогали убирать свеклу. Из них 10 учеников закончили работу. Сколько учеников осталось убирать свеклу?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+ 1 + 2 = 9 + 10 = 20 - 10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16 - 6 - 7 = 19 - 10 = 14 - 10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+ 1 = 10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+ 1 = 14 - 10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5.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отрезок длиной 5см.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5.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отрезок.</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1.Впиши предыдущее и следующее четные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w:t>
      </w:r>
      <w:r w:rsidRPr="00271733">
        <w:rPr>
          <w:rFonts w:ascii="Times New Roman" w:hAnsi="Times New Roman"/>
          <w:color w:val="000000"/>
          <w:sz w:val="24"/>
          <w:szCs w:val="24"/>
          <w:lang w:eastAsia="ru-RU"/>
        </w:rPr>
        <w:t>, 10, … . …, 1,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 14, … . ..., 19,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пропущенные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11, …, …, 14, ..., …, 17, …, …, 20.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Сравни числа по их месту в числовом ряду.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 3 10 *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17 * 19 20 *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 * 10 50 * 100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Сравни числа по их месту в числовом ряду.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18 20 * 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 * 11 0 *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литров молока разлили поровну в 3 бидона. Сколько литров молока вошло в каждый бидон?</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читальном зале 2 больших стола, а маленьких на 8 столов больше. Сколько маленьких столов в читальном зале?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Составь выражения из трех чисел: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15, 10, 5 10, 3, 13</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2, 14, 12 1, 10, 11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+ 4 = 10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 + 2 = 15 – 4 =</w:t>
      </w:r>
    </w:p>
    <w:p w:rsidR="00373493" w:rsidRPr="00271733" w:rsidRDefault="00373493" w:rsidP="00271733">
      <w:pPr>
        <w:numPr>
          <w:ilvl w:val="0"/>
          <w:numId w:val="4"/>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три разных по виду угла.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5.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прямой угол.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Контрольная работа за I четверть</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Тема: «Решение примеров и задач на увеличение и уменьшение числа на несколько единиц с переходом через десяток»</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18 * 20 11 * 10 15 * 15</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17 * 16 14 * 18 13 * 12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 12 11 *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13 * 14 20 * 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 + 4 = 6 + 6 = 14 – 4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+ 3 = 7 + 6 = 18 – 8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 – 4 – 2 = 7 + 6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18 – 8 – 3 = 5 + 8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С огорода собрали 18кг моркови и свёклы. Моркови собрали 9кг. Сколько килограммов свёклы собрали?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коробке лежало 8 карандашей, а фломастеров на 5 больше. Сколько фломастеров лежало в коробке?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четырехугольник со сторонами 2см и 4см.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прямоугольник.</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Подчеркни в числе единицы:</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15, 18, 8, 20, 7, 10, 6, 16.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Подчеркни в числе десятки: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13, 12, 15, 18, 11, 17.</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Карандашей в коробке 8 штук, а фломастеров 5 штук. Сколько всего карандашей и фломастеров было в коробке?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Купили 17кг капусты. 16кг капусты засолили. Сколько килограммов капусты осталось?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 + 8 = 12 - 2 - 5 = 7 + 5 - 2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+ 7 = 16 - 6 - 3 = 14 - 10 - 4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+ 9 = 15 - 5 - 3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 + 7 = 14 - 10 - 4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и отметь его углы.</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луч.</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numPr>
          <w:ilvl w:val="0"/>
          <w:numId w:val="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Впиши недостающее число:</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17 - - 2 = 10</w:t>
      </w:r>
      <w:r>
        <w:rPr>
          <w:noProof/>
          <w:lang w:eastAsia="ru-RU"/>
        </w:rPr>
        <w:pict>
          <v:shape id="Рисунок 2" o:spid="_x0000_s1027" type="#_x0000_t75" alt="hello_html_mea2db87.gif" style="position:absolute;margin-left:0;margin-top:0;width:14.25pt;height:12.75pt;z-index:251659264;visibility:visible;mso-position-horizontal:left;mso-position-horizontal-relative:text;mso-position-vertical-relative:line" o:allowoverlap="f">
            <v:imagedata r:id="rId6"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 + 6 = 10</w:t>
      </w:r>
      <w:r>
        <w:rPr>
          <w:noProof/>
          <w:lang w:eastAsia="ru-RU"/>
        </w:rPr>
        <w:pict>
          <v:shape id="Рисунок 3" o:spid="_x0000_s1028" type="#_x0000_t75" alt="hello_html_mea2db87.gif" style="position:absolute;margin-left:0;margin-top:0;width:14.25pt;height:12.75pt;z-index:251660288;visibility:visible;mso-position-horizontal:left;mso-position-horizontal-relative:text;mso-position-vertical-relative:line" o:allowoverlap="f">
            <v:imagedata r:id="rId6"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Сколько десятков и сколько единиц в числах?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12, 14, 19.</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Из 15 автомашин, вывозивших с поля в хранилище морковь, 14 машин были пятитонные, а остальные – трехтонные. Сколько машин было трехтонных?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За день магазин продал 14 чайных сервизов, а обеденных на 10 меньше. Сколько обеденных сервизов продал магазин?</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15к. + 4к. = 20к. – 3к.=</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15к. – 4к. = 20к. – 13к. =</w:t>
      </w:r>
    </w:p>
    <w:p w:rsidR="00373493" w:rsidRPr="00271733" w:rsidRDefault="00373493" w:rsidP="00271733">
      <w:pPr>
        <w:numPr>
          <w:ilvl w:val="0"/>
          <w:numId w:val="6"/>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Реши выражение, в котором: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первое слагаемое – число 5, второе слагаемое – число 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острый, прямой и тупой углы.</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прямой угол.</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Контрольная работа за II четверть</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Тема: «Умножение на 2, 3, 4, 5 и деление на 2, 3, 4, 5»</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выражения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1 * 2 х 2 4 х 2 * 2 х 4</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х 2 * 3 х 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18 * 20 11 *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17 * 16 14 * 18</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3 + 4 = 8 : 2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2 + 3 = 18 : 3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3 = 3 х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3 = 4 х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Цена одной конфеты 3 рубля. Чему равна стоимость 5 таких конфет?</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Одна чашка стоит 4 рубля. Сколько стоят 2 таких чашки?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с радиусом 3см.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w:t>
      </w:r>
      <w:r w:rsidRPr="00271733">
        <w:rPr>
          <w:rFonts w:ascii="Times New Roman" w:hAnsi="Times New Roman"/>
          <w:color w:val="FF0000"/>
          <w:sz w:val="24"/>
          <w:szCs w:val="24"/>
          <w:lang w:eastAsia="ru-RU"/>
        </w:rPr>
        <w:t>.</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numPr>
          <w:ilvl w:val="0"/>
          <w:numId w:val="7"/>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Напиши числа, которые делятся на 4:</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w:t>
      </w:r>
      <w:r w:rsidRPr="00271733">
        <w:rPr>
          <w:rFonts w:ascii="Times New Roman" w:hAnsi="Times New Roman"/>
          <w:color w:val="000000"/>
          <w:sz w:val="24"/>
          <w:szCs w:val="24"/>
          <w:lang w:eastAsia="ru-RU"/>
        </w:rPr>
        <w:t>, …, …, …, …,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выражения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3 * 4 х 5 2 х 6 * 6 х 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горшков с цветами поставили на 5 столиков. Сколько горшков с цветами поставили на каждый столик?</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Для одной люстры требуется 4 электрические лампочки. Сколько потребуется лампочек для 3-х люстр?</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18 : 3 + 7 = 20 : 2 : 5 = 4 : 2 + 17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5 - 10 = 15 : 5 х 6 = 4 х 5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х 2 + 6 = 10 : 5 х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х 5 - 7 = 5 : 5 + 9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с радиусом 3см. Отметь центр окружности и её радиус.</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Отметь центр окружности.</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numPr>
          <w:ilvl w:val="0"/>
          <w:numId w:val="8"/>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Впиши недостающие числа и выполни сравнение: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0"/>
          <w:lang w:eastAsia="ru-RU"/>
        </w:rPr>
        <w:sym w:font="Symbol" w:char="F00A"/>
      </w:r>
      <w:r w:rsidRPr="00271733">
        <w:rPr>
          <w:rFonts w:ascii="Times New Roman" w:hAnsi="Times New Roman"/>
          <w:color w:val="000000"/>
          <w:sz w:val="24"/>
          <w:szCs w:val="24"/>
          <w:lang w:eastAsia="ru-RU"/>
        </w:rPr>
        <w:t xml:space="preserve">4 х &gt; 4 х 2 6 х 2 &lt;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2· 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1.Замени сложение умножением: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+ 2 + 2 = 3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школе было 10 классных комнат. В четырех из них было по 2 книжных шкафа, а в остальных – по одному. Сколько было классных комнат с одним шкафом?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Раздали 8 морковок 4 кроликам поровну. Сколько морковок у каждого кролика?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8 - 12 = 9</w:t>
      </w:r>
      <w:r w:rsidRPr="00271733">
        <w:rPr>
          <w:rFonts w:ascii="Times New Roman" w:hAnsi="Times New Roman"/>
          <w:b/>
          <w:bCs/>
          <w:color w:val="000000"/>
          <w:sz w:val="24"/>
          <w:szCs w:val="24"/>
          <w:lang w:eastAsia="ru-RU"/>
        </w:rPr>
        <w:t> </w:t>
      </w:r>
      <w:r w:rsidRPr="00271733">
        <w:rPr>
          <w:rFonts w:ascii="Times New Roman" w:hAnsi="Times New Roman"/>
          <w:color w:val="000000"/>
          <w:sz w:val="24"/>
          <w:szCs w:val="24"/>
          <w:lang w:eastAsia="ru-RU"/>
        </w:rPr>
        <w:t>: 3 х 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 3 + 8 = 4</w:t>
      </w:r>
      <w:r w:rsidRPr="00271733">
        <w:rPr>
          <w:rFonts w:ascii="Times New Roman" w:hAnsi="Times New Roman"/>
          <w:b/>
          <w:bCs/>
          <w:color w:val="000000"/>
          <w:sz w:val="24"/>
          <w:szCs w:val="24"/>
          <w:lang w:eastAsia="ru-RU"/>
        </w:rPr>
        <w:t> </w:t>
      </w:r>
      <w:r w:rsidRPr="00271733">
        <w:rPr>
          <w:rFonts w:ascii="Times New Roman" w:hAnsi="Times New Roman"/>
          <w:color w:val="000000"/>
          <w:sz w:val="24"/>
          <w:szCs w:val="24"/>
          <w:lang w:eastAsia="ru-RU"/>
        </w:rPr>
        <w:t>х 3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w:t>
      </w:r>
      <w:r w:rsidRPr="00271733">
        <w:rPr>
          <w:rFonts w:ascii="Times New Roman" w:hAnsi="Times New Roman"/>
          <w:b/>
          <w:bCs/>
          <w:color w:val="000000"/>
          <w:sz w:val="24"/>
          <w:szCs w:val="24"/>
          <w:lang w:eastAsia="ru-RU"/>
        </w:rPr>
        <w:t> </w:t>
      </w:r>
      <w:r w:rsidRPr="00271733">
        <w:rPr>
          <w:rFonts w:ascii="Times New Roman" w:hAnsi="Times New Roman"/>
          <w:color w:val="000000"/>
          <w:sz w:val="24"/>
          <w:szCs w:val="24"/>
          <w:lang w:eastAsia="ru-RU"/>
        </w:rPr>
        <w:t>х 2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w:t>
      </w:r>
      <w:r w:rsidRPr="00271733">
        <w:rPr>
          <w:rFonts w:ascii="Times New Roman" w:hAnsi="Times New Roman"/>
          <w:b/>
          <w:bCs/>
          <w:color w:val="000000"/>
          <w:sz w:val="24"/>
          <w:szCs w:val="24"/>
          <w:lang w:eastAsia="ru-RU"/>
        </w:rPr>
        <w:t> </w:t>
      </w:r>
      <w:r w:rsidRPr="00271733">
        <w:rPr>
          <w:rFonts w:ascii="Times New Roman" w:hAnsi="Times New Roman"/>
          <w:color w:val="000000"/>
          <w:sz w:val="24"/>
          <w:szCs w:val="24"/>
          <w:lang w:eastAsia="ru-RU"/>
        </w:rPr>
        <w:t>: 4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2 окружности, с общим центром. Радиусы этих окружностей равны 3см, 5см.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с радиусом 4см.</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Контрольная работа за III четверть</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«Решение выражений в пределах 100 без перехода и</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с переходом через разряд»</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54 * 45 26 * 27 14 * 41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100 * 99 30 * 29 99 * 66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числа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54 * 32 26 * 27</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100 * 10 30 * 29</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54 + 32 = 67 – 17 = 100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48 – 24 = 90 – 13 = 25 + 35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54 + 3 = 48 – 8 = 90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первом классе было 27 стульев, а во втором на 3 стула больше. Сколько стульев было во втором классе?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У Маши было 90р. Она купила мороженое за 10р. Сколько денег осталось у Маши?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четырехугольник со сторонами 5см и 3см.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Измерь стороны прямоугольника.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Pr>
          <w:noProof/>
          <w:lang w:eastAsia="ru-RU"/>
        </w:rPr>
        <w:pict>
          <v:shape id="Рисунок 4" o:spid="_x0000_s1029" type="#_x0000_t75" alt="hello_html_m2042395f.gif" style="position:absolute;margin-left:0;margin-top:0;width:47.25pt;height:22.5pt;z-index:251661312;visibility:visible;mso-position-horizontal:left;mso-position-vertical-relative:line" o:allowoverlap="f">
            <v:imagedata r:id="rId7"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Разложи числа на десяток 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единицы:</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54 =…дес. ед. 31 =…дес. ед.</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91 =…дес. ед. 100 =…дес. ед.</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Составь число из десятков и единиц:</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 дес. 3 ед. – 8 дес. 0 ед.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дес. 9 ед. – 0 дес. 2 ед.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ферме 93 кролика. Белых было 40 кроликов, остальные – серые. Сколько серых кроликов было на ферме?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зрительном зале 95 мест, а на концерт пришли 80 ребят. Сколько мест осталось свободными?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w:t>
      </w:r>
      <w:r w:rsidRPr="00271733">
        <w:rPr>
          <w:rFonts w:ascii="Times New Roman" w:hAnsi="Times New Roman"/>
          <w:color w:val="000000"/>
          <w:sz w:val="24"/>
          <w:szCs w:val="24"/>
          <w:lang w:eastAsia="ru-RU"/>
        </w:rPr>
        <w:t> </w:t>
      </w:r>
      <w:r w:rsidRPr="00271733">
        <w:rPr>
          <w:rFonts w:ascii="Times New Roman" w:hAnsi="Times New Roman"/>
          <w:b/>
          <w:bCs/>
          <w:i/>
          <w:iCs/>
          <w:color w:val="000000"/>
          <w:sz w:val="24"/>
          <w:szCs w:val="24"/>
          <w:lang w:eastAsia="ru-RU"/>
        </w:rPr>
        <w:t>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62 - (92 - 51) = 56р. - 52р.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99 - (70 + 7) = 64кг - 60кг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43 + 2 = 87см - 80см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 + 21 = 95к. – 91к. =</w:t>
      </w:r>
    </w:p>
    <w:p w:rsidR="00373493" w:rsidRPr="00271733" w:rsidRDefault="00373493" w:rsidP="00271733">
      <w:pPr>
        <w:numPr>
          <w:ilvl w:val="0"/>
          <w:numId w:val="9"/>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две окружности с общим центром и радиусами: 3см и 5см.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с радиусом 5см.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Впиши предыдущие и последующие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 </w:t>
      </w:r>
      <w:r w:rsidRPr="00271733">
        <w:rPr>
          <w:rFonts w:ascii="Times New Roman" w:hAnsi="Times New Roman"/>
          <w:color w:val="000000"/>
          <w:sz w:val="24"/>
          <w:szCs w:val="24"/>
          <w:lang w:eastAsia="ru-RU"/>
        </w:rPr>
        <w:t>, 47, … …, 29,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 </w:t>
      </w:r>
      <w:r w:rsidRPr="00271733">
        <w:rPr>
          <w:rFonts w:ascii="Times New Roman" w:hAnsi="Times New Roman"/>
          <w:color w:val="000000"/>
          <w:sz w:val="24"/>
          <w:szCs w:val="24"/>
          <w:lang w:eastAsia="ru-RU"/>
        </w:rPr>
        <w:t>, 51, … ..., 80,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Напиши числа по порядку,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начиная с самого маленького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10 , 5 , 25, 20, 35, 30.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У Сережи было 20 р. Он заплатил за покупку 9 р. Из оставшихся денег 1 р. он потерял. Сколько денег Сережа принес домой?</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стоянке было 13 грузовых автомобилей, а легковых на 17 больше. Сколько легковых машин было на стоянке?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(19 – 14)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(70 – 40)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12 : (15 – 12)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(10 – 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(9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радиус которой 2см.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любого радиуса.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Итоговая контрольная работа</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«Таблица умножения чисел 2, 3, 4, 5, 6 и деления на 2, 3, 4, 5, 6»</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Напиши «соседей»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0"/>
          <w:lang w:eastAsia="ru-RU"/>
        </w:rPr>
        <w:sym w:font="Symbol" w:char="F00A"/>
      </w:r>
      <w:r w:rsidRPr="00271733">
        <w:rPr>
          <w:rFonts w:ascii="Arial" w:hAnsi="Arial" w:cs="Arial"/>
          <w:color w:val="000000"/>
          <w:sz w:val="21"/>
          <w:szCs w:val="20"/>
          <w:lang w:eastAsia="ru-RU"/>
        </w:rPr>
        <w:sym w:font="Symbol" w:char="F00A"/>
      </w:r>
      <w:r w:rsidRPr="00271733">
        <w:rPr>
          <w:rFonts w:ascii="Times New Roman" w:hAnsi="Times New Roman"/>
          <w:color w:val="000000"/>
          <w:sz w:val="24"/>
          <w:szCs w:val="24"/>
          <w:lang w:eastAsia="ru-RU"/>
        </w:rPr>
        <w:t xml:space="preserve">, 21,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xml:space="preserve">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47,</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0"/>
          <w:lang w:eastAsia="ru-RU"/>
        </w:rPr>
        <w:sym w:font="Symbol" w:char="F00A"/>
      </w:r>
      <w:r w:rsidRPr="00271733">
        <w:rPr>
          <w:rFonts w:ascii="Arial" w:hAnsi="Arial" w:cs="Arial"/>
          <w:color w:val="000000"/>
          <w:sz w:val="21"/>
          <w:szCs w:val="20"/>
          <w:lang w:eastAsia="ru-RU"/>
        </w:rPr>
        <w:sym w:font="Symbol" w:char="F00A"/>
      </w:r>
      <w:r w:rsidRPr="00271733">
        <w:rPr>
          <w:rFonts w:ascii="Times New Roman" w:hAnsi="Times New Roman"/>
          <w:color w:val="000000"/>
          <w:sz w:val="24"/>
          <w:szCs w:val="24"/>
          <w:lang w:eastAsia="ru-RU"/>
        </w:rPr>
        <w:t xml:space="preserve">, 99,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xml:space="preserve">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30,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13см * 12см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15мм * 10мм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4 + 4 = 64 – 14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 (10 – 8) = 49 – 24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4 + 5 = 90 – 12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За 4 конфеты Петя заплатил 20р. Сколько стоит конфета?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Цена стакана 5р. Сколько надо заплатить за 3 таких стакана?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два пересекающихся отрезка длиной 6см и 4см.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две пересекающихся прямые линии.</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Запиши числа по порядку, начиная с самого большого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94, 57, 36, 29, 40, 100, 3, 5, 76, 23, 14, 19, 81, 99, 68.</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Запиши числа по порядку, начиная с самого маленького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5, 28, 100, 1, 2, 25, 79 , 13, 63, 99.</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Каждый из троих детей получил по 4 сливы. Сколько всего слив раздали детям?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Мама купила 3 пакета пряников. В каждом пакете по 5 пряников. Сколько всего пряников в трех пакетах?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w:t>
      </w:r>
      <w:r w:rsidRPr="00271733">
        <w:rPr>
          <w:rFonts w:ascii="Times New Roman" w:hAnsi="Times New Roman"/>
          <w:color w:val="000000"/>
          <w:sz w:val="24"/>
          <w:szCs w:val="24"/>
          <w:lang w:eastAsia="ru-RU"/>
        </w:rPr>
        <w:t> </w:t>
      </w:r>
      <w:r w:rsidRPr="00271733">
        <w:rPr>
          <w:rFonts w:ascii="Times New Roman" w:hAnsi="Times New Roman"/>
          <w:b/>
          <w:bCs/>
          <w:i/>
          <w:iCs/>
          <w:color w:val="000000"/>
          <w:sz w:val="24"/>
          <w:szCs w:val="24"/>
          <w:lang w:eastAsia="ru-RU"/>
        </w:rPr>
        <w:t>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56 - 26 - 22 = 20 : 4 + 95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68 - (21 + 13) = 15 + 2 х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9 + 42 = 30 - 16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w:t>
      </w:r>
      <w:r w:rsidRPr="00271733">
        <w:rPr>
          <w:rFonts w:ascii="Times New Roman" w:hAnsi="Times New Roman"/>
          <w:color w:val="000000"/>
          <w:sz w:val="24"/>
          <w:szCs w:val="24"/>
          <w:lang w:eastAsia="ru-RU"/>
        </w:rPr>
        <w:t> </w:t>
      </w:r>
      <w:r w:rsidRPr="00271733">
        <w:rPr>
          <w:rFonts w:ascii="Times New Roman" w:hAnsi="Times New Roman"/>
          <w:b/>
          <w:bCs/>
          <w:i/>
          <w:iCs/>
          <w:color w:val="000000"/>
          <w:sz w:val="24"/>
          <w:szCs w:val="24"/>
          <w:lang w:eastAsia="ru-RU"/>
        </w:rPr>
        <w:t>Реши выражения:</w:t>
      </w:r>
    </w:p>
    <w:p w:rsidR="00373493" w:rsidRPr="00271733" w:rsidRDefault="00373493" w:rsidP="00271733">
      <w:pPr>
        <w:numPr>
          <w:ilvl w:val="0"/>
          <w:numId w:val="10"/>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4"/>
          <w:szCs w:val="24"/>
          <w:lang w:eastAsia="ru-RU"/>
        </w:rPr>
        <w:t>- 2 х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38 - 16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и прямую линию, пересекающую квадрат. Отметь точки пересечения.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треугольник и прямую линию, пересекающую его.</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Сравни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54мм * 32см 10дм * 99см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14см * 41мм 10см * 1дм</w:t>
      </w:r>
    </w:p>
    <w:p w:rsidR="00373493" w:rsidRPr="00271733" w:rsidRDefault="00373493" w:rsidP="00271733">
      <w:pPr>
        <w:numPr>
          <w:ilvl w:val="0"/>
          <w:numId w:val="11"/>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Напиши «соседей»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0"/>
          <w:lang w:eastAsia="ru-RU"/>
        </w:rPr>
        <w:sym w:font="Symbol" w:char="F00A"/>
      </w:r>
      <w:r w:rsidRPr="00271733">
        <w:rPr>
          <w:rFonts w:ascii="Arial" w:hAnsi="Arial" w:cs="Arial"/>
          <w:color w:val="000000"/>
          <w:sz w:val="21"/>
          <w:szCs w:val="20"/>
          <w:lang w:eastAsia="ru-RU"/>
        </w:rPr>
        <w:sym w:font="Symbol" w:char="F00A"/>
      </w:r>
      <w:r w:rsidRPr="00271733">
        <w:rPr>
          <w:rFonts w:ascii="Times New Roman" w:hAnsi="Times New Roman"/>
          <w:color w:val="000000"/>
          <w:sz w:val="24"/>
          <w:szCs w:val="24"/>
          <w:lang w:eastAsia="ru-RU"/>
        </w:rPr>
        <w:t xml:space="preserve">, 80,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xml:space="preserve">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xml:space="preserve">, 10,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xml:space="preserve"> </w:t>
      </w:r>
      <w:r w:rsidRPr="00271733">
        <w:rPr>
          <w:rFonts w:ascii="Times New Roman" w:hAnsi="Times New Roman"/>
          <w:color w:val="000000"/>
          <w:sz w:val="24"/>
          <w:szCs w:val="24"/>
          <w:lang w:eastAsia="ru-RU"/>
        </w:rPr>
        <w:sym w:font="Symbol" w:char="F00A"/>
      </w:r>
      <w:r w:rsidRPr="00271733">
        <w:rPr>
          <w:rFonts w:ascii="Times New Roman" w:hAnsi="Times New Roman"/>
          <w:color w:val="000000"/>
          <w:sz w:val="24"/>
          <w:szCs w:val="24"/>
          <w:lang w:eastAsia="ru-RU"/>
        </w:rPr>
        <w:t>, 51,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r w:rsidRPr="00271733">
        <w:rPr>
          <w:rFonts w:ascii="Times New Roman" w:hAnsi="Times New Roman"/>
          <w:color w:val="000000"/>
          <w:sz w:val="24"/>
          <w:szCs w:val="24"/>
          <w:lang w:eastAsia="ru-RU"/>
        </w:rPr>
        <w:t>:</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обработку одной детали токарю нужно 4 часа. Работая два дня по 8 часов в день, он обработал все детали. Сколько деталей обработал токарь?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Семья платила в месяц за электроэнергию 38 рублей. Теперь она платит 26 рублей. На сколько меньше платит за электроэнергию семья теперь?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(26 - 6) : 2 = (57 - 41)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(36 - 31) х 4 = (51 – 31)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numPr>
          <w:ilvl w:val="0"/>
          <w:numId w:val="12"/>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4"/>
          <w:szCs w:val="24"/>
          <w:lang w:eastAsia="ru-RU"/>
        </w:rPr>
        <w:t>: (68 – 66)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(78 – 75)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два пересекающихся отрезка и два непересекающихся отрезка.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Отметь на листе две точки и построй прямую, проходящую через них.</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4-й класс</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color w:val="000000"/>
          <w:sz w:val="26"/>
          <w:szCs w:val="26"/>
          <w:lang w:eastAsia="ru-RU"/>
        </w:rPr>
        <w:t>Обучающиеся должны знать:</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различие между устным и письменным сложением и вычитанием в пределах 100;</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таблицы умножения всех однозначных чисел и числа 10.</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правило умножения чисел 1 и 0, на 1 и 0, деления 0 и деления на 1, на 10;</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названия компонентов умножения, деления;</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меры длины, массы и их соотношения;</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меры времени и их соотношения;</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различные случаи взаимного положения двух геометрических фигур;</w:t>
      </w:r>
    </w:p>
    <w:p w:rsidR="00373493" w:rsidRPr="00271733" w:rsidRDefault="00373493" w:rsidP="00271733">
      <w:pPr>
        <w:numPr>
          <w:ilvl w:val="0"/>
          <w:numId w:val="13"/>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названия элементов четырехугольников.</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color w:val="000000"/>
          <w:sz w:val="26"/>
          <w:szCs w:val="26"/>
          <w:lang w:eastAsia="ru-RU"/>
        </w:rPr>
        <w:t>Обучающиеся должны уметь:</w:t>
      </w:r>
    </w:p>
    <w:p w:rsidR="00373493" w:rsidRPr="00271733" w:rsidRDefault="00373493" w:rsidP="00271733">
      <w:pPr>
        <w:numPr>
          <w:ilvl w:val="0"/>
          <w:numId w:val="14"/>
        </w:numPr>
        <w:shd w:val="clear" w:color="auto" w:fill="FFFFFF"/>
        <w:spacing w:after="0" w:line="240" w:lineRule="auto"/>
        <w:ind w:left="0"/>
        <w:rPr>
          <w:rFonts w:ascii="Arial" w:hAnsi="Arial" w:cs="Arial"/>
          <w:color w:val="000000"/>
          <w:sz w:val="21"/>
          <w:szCs w:val="21"/>
          <w:lang w:eastAsia="ru-RU"/>
        </w:rPr>
      </w:pPr>
    </w:p>
    <w:p w:rsidR="00373493" w:rsidRPr="00271733" w:rsidRDefault="00373493" w:rsidP="00271733">
      <w:pPr>
        <w:numPr>
          <w:ilvl w:val="1"/>
          <w:numId w:val="14"/>
        </w:numPr>
        <w:shd w:val="clear" w:color="auto" w:fill="FFFFFF"/>
        <w:spacing w:after="0" w:line="240" w:lineRule="auto"/>
        <w:ind w:left="0"/>
        <w:rPr>
          <w:rFonts w:ascii="Arial" w:hAnsi="Arial" w:cs="Arial"/>
          <w:color w:val="000000"/>
          <w:sz w:val="21"/>
          <w:szCs w:val="21"/>
          <w:lang w:eastAsia="ru-RU"/>
        </w:rPr>
      </w:pPr>
    </w:p>
    <w:p w:rsidR="00373493" w:rsidRPr="00271733" w:rsidRDefault="00373493" w:rsidP="00271733">
      <w:pPr>
        <w:numPr>
          <w:ilvl w:val="2"/>
          <w:numId w:val="14"/>
        </w:numPr>
        <w:shd w:val="clear" w:color="auto" w:fill="FFFFFF"/>
        <w:spacing w:after="0" w:line="240" w:lineRule="auto"/>
        <w:ind w:left="0"/>
        <w:rPr>
          <w:rFonts w:ascii="Arial" w:hAnsi="Arial" w:cs="Arial"/>
          <w:color w:val="000000"/>
          <w:sz w:val="21"/>
          <w:szCs w:val="21"/>
          <w:lang w:eastAsia="ru-RU"/>
        </w:rPr>
      </w:pPr>
    </w:p>
    <w:p w:rsidR="00373493" w:rsidRPr="00271733" w:rsidRDefault="00373493" w:rsidP="00271733">
      <w:pPr>
        <w:numPr>
          <w:ilvl w:val="3"/>
          <w:numId w:val="14"/>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выполнять устные и письменные действия сложения и вычитания;</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практически пользоваться переместительным свойством умножения;</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решать, составлять, иллюстрировать изученные все изученные арифметические задачи;</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определять время по часам тремя способами с точностью до 1 мин;</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решать, составлять, иллюстрировать все изученные простые арифметические задачи;</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самостоятельно кратко записывать, моделировать содержание, решать составные арифметические задачи в два действия;</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различать замкнутые, незамкнутые кривые, ломаные линии;</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вычислять длину ломаной линии;</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узнавать, называть, чертить, моделировать взаимное положение двух прямых, кривых линий, многоугольников, окружностей, находить точки пересечения;</w:t>
      </w:r>
    </w:p>
    <w:p w:rsidR="00373493" w:rsidRPr="00271733" w:rsidRDefault="00373493" w:rsidP="00271733">
      <w:pPr>
        <w:numPr>
          <w:ilvl w:val="0"/>
          <w:numId w:val="15"/>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чертить прямоугольник (квадрат) с помощью чертёжного угольника на нелинованной бумаге.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color w:val="000000"/>
          <w:sz w:val="26"/>
          <w:szCs w:val="26"/>
          <w:lang w:eastAsia="ru-RU"/>
        </w:rPr>
        <w:t>Примечание:</w:t>
      </w:r>
    </w:p>
    <w:p w:rsidR="00373493" w:rsidRPr="00271733" w:rsidRDefault="00373493" w:rsidP="00271733">
      <w:pPr>
        <w:numPr>
          <w:ilvl w:val="0"/>
          <w:numId w:val="16"/>
        </w:numPr>
        <w:shd w:val="clear" w:color="auto" w:fill="FFFFFF"/>
        <w:spacing w:after="0" w:line="240" w:lineRule="auto"/>
        <w:ind w:left="0"/>
        <w:rPr>
          <w:rFonts w:ascii="Arial" w:hAnsi="Arial" w:cs="Arial"/>
          <w:color w:val="000000"/>
          <w:sz w:val="21"/>
          <w:szCs w:val="21"/>
          <w:lang w:eastAsia="ru-RU"/>
        </w:rPr>
      </w:pPr>
    </w:p>
    <w:p w:rsidR="00373493" w:rsidRPr="00271733" w:rsidRDefault="00373493" w:rsidP="00271733">
      <w:pPr>
        <w:numPr>
          <w:ilvl w:val="1"/>
          <w:numId w:val="16"/>
        </w:numPr>
        <w:shd w:val="clear" w:color="auto" w:fill="FFFFFF"/>
        <w:spacing w:after="0" w:line="240" w:lineRule="auto"/>
        <w:ind w:left="0"/>
        <w:rPr>
          <w:rFonts w:ascii="Arial" w:hAnsi="Arial" w:cs="Arial"/>
          <w:color w:val="000000"/>
          <w:sz w:val="21"/>
          <w:szCs w:val="21"/>
          <w:lang w:eastAsia="ru-RU"/>
        </w:rPr>
      </w:pPr>
    </w:p>
    <w:p w:rsidR="00373493" w:rsidRPr="00271733" w:rsidRDefault="00373493" w:rsidP="00271733">
      <w:pPr>
        <w:numPr>
          <w:ilvl w:val="2"/>
          <w:numId w:val="16"/>
        </w:numPr>
        <w:shd w:val="clear" w:color="auto" w:fill="FFFFFF"/>
        <w:spacing w:after="0" w:line="240" w:lineRule="auto"/>
        <w:ind w:left="0"/>
        <w:rPr>
          <w:rFonts w:ascii="Arial" w:hAnsi="Arial" w:cs="Arial"/>
          <w:color w:val="000000"/>
          <w:sz w:val="21"/>
          <w:szCs w:val="21"/>
          <w:lang w:eastAsia="ru-RU"/>
        </w:rPr>
      </w:pPr>
    </w:p>
    <w:p w:rsidR="00373493" w:rsidRPr="00271733" w:rsidRDefault="00373493" w:rsidP="00271733">
      <w:pPr>
        <w:numPr>
          <w:ilvl w:val="3"/>
          <w:numId w:val="16"/>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необязательно знание наизусть таблицы умножения чисел 6-9, но обязательно умение пользоваться данными таблицами умножения на печатной основе как для нахождения произведения, так и для частного.</w:t>
      </w:r>
    </w:p>
    <w:p w:rsidR="00373493" w:rsidRPr="00271733" w:rsidRDefault="00373493" w:rsidP="00271733">
      <w:pPr>
        <w:numPr>
          <w:ilvl w:val="3"/>
          <w:numId w:val="16"/>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узнавание, моделирование взаимного положения фигур без вычерчивания.</w:t>
      </w:r>
    </w:p>
    <w:p w:rsidR="00373493" w:rsidRPr="00271733" w:rsidRDefault="00373493" w:rsidP="00271733">
      <w:pPr>
        <w:numPr>
          <w:ilvl w:val="3"/>
          <w:numId w:val="16"/>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определение времени по часам хотя бы одним способом.</w:t>
      </w:r>
    </w:p>
    <w:p w:rsidR="00373493" w:rsidRPr="00271733" w:rsidRDefault="00373493" w:rsidP="00271733">
      <w:pPr>
        <w:numPr>
          <w:ilvl w:val="3"/>
          <w:numId w:val="16"/>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решение составных задач с помощью учителя.</w:t>
      </w:r>
    </w:p>
    <w:p w:rsidR="00373493" w:rsidRPr="00271733" w:rsidRDefault="00373493" w:rsidP="00271733">
      <w:pPr>
        <w:numPr>
          <w:ilvl w:val="3"/>
          <w:numId w:val="16"/>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color w:val="000000"/>
          <w:sz w:val="26"/>
          <w:szCs w:val="26"/>
          <w:lang w:eastAsia="ru-RU"/>
        </w:rPr>
        <w:t>черчение прямоугольника (квадрата) на нелинованной бумаге.</w:t>
      </w: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Примерные проверочные и контрольные работы</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Стартовая контрольная работа</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«Сложение и вычитание чисел в пределах 100 без перехода через разряд»</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Напиши четное число, предыдущее и последующее за данным: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w:t>
      </w:r>
      <w:r w:rsidRPr="00271733">
        <w:rPr>
          <w:rFonts w:ascii="Times New Roman" w:hAnsi="Times New Roman"/>
          <w:color w:val="000000"/>
          <w:sz w:val="24"/>
          <w:szCs w:val="24"/>
          <w:lang w:eastAsia="ru-RU"/>
        </w:rPr>
        <w:t>, 48, … …, 28,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w:t>
      </w:r>
      <w:r w:rsidRPr="00271733">
        <w:rPr>
          <w:rFonts w:ascii="Times New Roman" w:hAnsi="Times New Roman"/>
          <w:color w:val="000000"/>
          <w:sz w:val="24"/>
          <w:szCs w:val="24"/>
          <w:lang w:eastAsia="ru-RU"/>
        </w:rPr>
        <w:t>, 54, … …, 62,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пропущенные нечетные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11, …, 15, …, 19, …, 23, …, 27.</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3 + 40 = 34 + 14 = 49 – 27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12 : 4 + 53 = 75 – 12 = 45 + 34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24 + 32 = 34 + 21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78 – 53 = 50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I – 16 лет</w:t>
      </w:r>
      <w:r>
        <w:rPr>
          <w:noProof/>
          <w:lang w:eastAsia="ru-RU"/>
        </w:rPr>
        <w:pict>
          <v:shape id="Рисунок 5" o:spid="_x0000_s1030" type="#_x0000_t75" alt="hello_html_1eb58b6d.gif" style="position:absolute;margin-left:0;margin-top:0;width:37.5pt;height:59.25pt;z-index:251662336;visibility:visible;mso-position-horizontal:left;mso-position-horizontal-relative:text;mso-position-vertical-relative:line" o:allowoverlap="f">
            <v:imagedata r:id="rId8"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II – на 4 года старше, чем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первой полке 16 книг, а на второй полке на 5 книг меньше. Сколько книг на второй полке?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пятиугольник.</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треугольник.</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Продолжи запись чисел: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20, …, …, …, …, …,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100, 90, …, …, …, …, …,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Продолжи запись чисел: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4, …, …,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10, …, …,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лесничестве за лето школьники высадили 20 елей, берез на 6 меньше. Сколько всего деревьев высадили школьники?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Мише 15 лет, а Зина на 5 лет старше Миши. Сколько лет Зине?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62 + 6 = 92 - 90 = 48 - 18 + 39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28 - 8 = 6 + 60 = 76 + (10 - 10)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13 + 3 = 51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 83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две пересекающиеся прямые линии.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прямую линию.</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1.Преобразуй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1см = …мм 5м = …дм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7м = …см 4дм = …см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1.Вставь вместо точек нужные знаки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25 … 25 17 … 7</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0 … 10 80 … 18</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Из мешка с мукой массой 95 кг сначала взяли 60 кг, а потом еще 5 кг. Сколько килограммов сахара осталось в мешке?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Смородина – 20 кустов.</w:t>
      </w:r>
      <w:r>
        <w:rPr>
          <w:noProof/>
          <w:lang w:eastAsia="ru-RU"/>
        </w:rPr>
        <w:pict>
          <v:shape id="Рисунок 6" o:spid="_x0000_s1031" type="#_x0000_t75" alt="hello_html_1eb58b6d.gif" style="position:absolute;margin-left:0;margin-top:0;width:37.5pt;height:59.25pt;z-index:251663360;visibility:visible;mso-position-horizontal:left;mso-position-horizontal-relative:text;mso-position-vertical-relative:line" o:allowoverlap="f">
            <v:imagedata r:id="rId8"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Малина - ? на 13 кустов больше, чем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27 – 18 : 3 = 12м + 16м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40 + 4 х 5 = 33р. + 16р.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 : (28 - 26) = 96см - 35см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4 = 37р. - 14р.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5 = 15см + 22см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18 + 1 = 24ч - 3ч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два пересекающихся отрезка. Длина одного 5см, другого 3см.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две пересекающихся прямые линии.</w:t>
      </w:r>
    </w:p>
    <w:p w:rsidR="00373493" w:rsidRPr="00271733" w:rsidRDefault="00373493" w:rsidP="00271733">
      <w:pPr>
        <w:shd w:val="clear" w:color="auto" w:fill="FFFFFF"/>
        <w:spacing w:after="0" w:line="216" w:lineRule="atLeast"/>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Контрольная работа за I четверть</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Тема: «Сложение и вычитание в пределах 100 с переходом через разряд»</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1.Запиши числа, которые содержат:</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дес. 5 ед. 7 дес. 0 ед.</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 дес. 8 ед. 4 дес. 6 ед.</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25см … 34см 74мм … 47мм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17кг … 7кг 83р. … 15р.</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66 – 18 : 3 = 43 – 27 = 42 + 39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69 – 2 х 4 = 25 + 65 = 56 – 16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24 - 8 : 2 = 28 + 3=</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+ 3 х 6 = 45 - 12=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станции разгрузили 18 вагонов с картофелем, а с арбузами на 7 меньше. Сколько всего вагонов разгрузили на станции?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саду росло 16 яблонь, груш на 8 больше. Сколько груш росло в саду?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прямоугольник со сторонами 5см и 2см.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со стороной 3см.</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2 … 3 х 2 17 х 1 … 71 х 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2 … 2 х 4 10 х 0 … 100 х 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17 … 71 5 х 2 … 2 х 5</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100 3 х 0 … 0 х 3</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63 + 3 = 35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46 – (5 х 3) = 70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45 + 17 = 14 + (18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44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13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10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классе было 8 парт, а стульев в 2 раза больше. Сколько было стульев в классе?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Парты – 5 шт.</w:t>
      </w:r>
      <w:r>
        <w:rPr>
          <w:noProof/>
          <w:lang w:eastAsia="ru-RU"/>
        </w:rPr>
        <w:pict>
          <v:shape id="Рисунок 7" o:spid="_x0000_s1032" type="#_x0000_t75" alt="hello_html_1eb58b6d.gif" style="position:absolute;margin-left:0;margin-top:0;width:37.5pt;height:59.25pt;z-index:251664384;visibility:visible;mso-position-horizontal:left;mso-position-horizontal-relative:text;mso-position-vertical-relative:line" o:allowoverlap="f">
            <v:imagedata r:id="rId8"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Стулья - ?, в 2 раза больше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отрезок длиной 5см 8мм.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отрезок длиной 5см.</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1.Напиши числа на 3 десятка больше данных: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42, 57, 26, 18, 34, 64, 51.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1.Напиши числа на 1 десяток больше данных: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24, 36, 48, 57, 62, 74.</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Дочери 16 лет, мать старше дочери на 20 лет, а сын моложе матери на 18 лет. Сколько лет сыну?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Дочери 18 лет, мать старше дочери на 20 лет. Сколько лет матери?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 мм + 4 мм = 1 м – 70 см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 см + 7 см = 1 см + 8 мм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см + 8 см = 1 дм – 4 см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51 + 11 = 54 + 2 х 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78 - 71 = 18 х 0 + 32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радиусом 4см, радиус обозначь.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любого радиуса.</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Контрольная работа за II четверть</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Тема: «Умножение и деление»</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8 … 3 х 4</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12 : 4 … 9 : 3</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3 … 3 х 4</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2 … 12 : 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7 … 3 х 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40 - 15: 5 = 36: (2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 3+ 97 = 8 х (11 - 7)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(2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12 : (4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одной канистре было 20 л бензина, а в другой – в 4 раза меньше. Сколько литров бензина в двух канистрах?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пакете 2 кг крупы, а в коробке крупы в 5 раз больше. Сколько килограммов крупы в коробке?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замкнутую ломаную линию.</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незамкнутую ломаную линию.</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1.Вставь нужный знак («+» или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30 … 12 = 18 30 … 1 = 29</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75 … 45 = 30 25 … 35 = 60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1.Вставь нужный знак («+» или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0 … 66 = 66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52 … 52 = 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первой стоянке 35 машин, а на второй в 5 раз меньше. Сколько машин на двух стоянках?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 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 стоянка – 35 машин.</w:t>
      </w:r>
      <w:r>
        <w:rPr>
          <w:noProof/>
          <w:lang w:eastAsia="ru-RU"/>
        </w:rPr>
        <w:pict>
          <v:shape id="Рисунок 8" o:spid="_x0000_s1033" type="#_x0000_t75" alt="hello_html_1eb58b6d.gif" style="position:absolute;margin-left:0;margin-top:0;width:37.5pt;height:59.25pt;z-index:251665408;visibility:visible;mso-position-horizontal:left;mso-position-horizontal-relative:text;mso-position-vertical-relative:line" o:allowoverlap="f">
            <v:imagedata r:id="rId8"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стоянка - ? в 5 раз меньше, чем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х 8 = 14 + 6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5 х 9 = 3 + 15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4 : 2 = 80 - 40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 х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острый угол.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прямой угол.</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пропущенные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45 р. + … = 50 р. 35 р. - … = 20 р.</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90 р. + … = 97 р. … р. - 50 р. = 27 р.</w:t>
      </w:r>
    </w:p>
    <w:p w:rsidR="00373493" w:rsidRPr="00271733" w:rsidRDefault="00373493" w:rsidP="00271733">
      <w:pPr>
        <w:numPr>
          <w:ilvl w:val="0"/>
          <w:numId w:val="17"/>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Впиши числа, при которых записи будут верными: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 </w:t>
      </w:r>
      <w:r w:rsidRPr="00271733">
        <w:rPr>
          <w:rFonts w:ascii="Times New Roman" w:hAnsi="Times New Roman"/>
          <w:color w:val="000000"/>
          <w:sz w:val="24"/>
          <w:szCs w:val="24"/>
          <w:lang w:eastAsia="ru-RU"/>
        </w:rPr>
        <w:t>+ 3 = 10 … - 4 = 5</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Собрали 50 кг огурцов. Часть огурцов засолили в 8 банок, по 3 кг в каждую. Сколько килограммов огурцов осталось?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одной руке 5 пальцев. Сколько пальцев на двух руках?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х 8 = 14дм + 6дм х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4 х 9 = 36мм - 5 мм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82 - 5 х 7 = 8 кг + 20 кг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х 3 = 56 + 30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5 х 9 = 39 - 40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прямоугольник, одна сторона равна 6 см, а другая – на 3 см короче. Обозначь прямоугольник буквами.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незамкнутую кривую линию.</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Контрольные работы за III четверть</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Тема: «Умножение и деление»</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1.Напиши числа, которые делятся на 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w:t>
      </w:r>
      <w:r w:rsidRPr="00271733">
        <w:rPr>
          <w:rFonts w:ascii="Times New Roman" w:hAnsi="Times New Roman"/>
          <w:color w:val="000000"/>
          <w:sz w:val="24"/>
          <w:szCs w:val="24"/>
          <w:lang w:eastAsia="ru-RU"/>
        </w:rPr>
        <w:t>, …, …, …, …, …, …, …, … .</w:t>
      </w:r>
    </w:p>
    <w:p w:rsidR="00373493" w:rsidRPr="00271733" w:rsidRDefault="00373493" w:rsidP="00271733">
      <w:pPr>
        <w:numPr>
          <w:ilvl w:val="0"/>
          <w:numId w:val="18"/>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color w:val="000000"/>
          <w:sz w:val="24"/>
          <w:szCs w:val="24"/>
          <w:lang w:eastAsia="ru-RU"/>
        </w:rPr>
        <w:t>Увеличь </w:t>
      </w:r>
      <w:r w:rsidRPr="00271733">
        <w:rPr>
          <w:rFonts w:ascii="Times New Roman" w:hAnsi="Times New Roman"/>
          <w:color w:val="000000"/>
          <w:sz w:val="24"/>
          <w:szCs w:val="24"/>
          <w:lang w:eastAsia="ru-RU"/>
        </w:rPr>
        <w:t>числа 2, 4, 6 в 3 раза </w:t>
      </w:r>
      <w:r w:rsidRPr="00271733">
        <w:rPr>
          <w:rFonts w:ascii="Times New Roman" w:hAnsi="Times New Roman"/>
          <w:b/>
          <w:bCs/>
          <w:color w:val="000000"/>
          <w:sz w:val="24"/>
          <w:szCs w:val="24"/>
          <w:lang w:eastAsia="ru-RU"/>
        </w:rPr>
        <w:t>и запиши: </w:t>
      </w:r>
      <w:r w:rsidRPr="00271733">
        <w:rPr>
          <w:rFonts w:ascii="Times New Roman" w:hAnsi="Times New Roman"/>
          <w:color w:val="000000"/>
          <w:sz w:val="24"/>
          <w:szCs w:val="24"/>
          <w:lang w:eastAsia="ru-RU"/>
        </w:rPr>
        <w:t>…, …, …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(46 + 18) : 8 = 24 : 6 х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(47 - 38) : 9 = 45 : 5 х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(63 - 0) : 7 = 72 : 9 х 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(24 - 0) : 8= 0 : 4 + 15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(45 + 11) : 7= 10 х 7 – 47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В магазине продали 48 цветных телевизоров, а черно-белых – в 6 раз меньше. Сколько всего телевизоров продали в магазине?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 участке посадили 7 мешков картофеля, а собрали в 7 раз больше. Сколько мешков картофеля собрали?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прямоугольник внутри круга.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треугольник и внутри него отрезок.</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1.Реши выражения и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 х 0 … 0 : 2 4 : 1 … 4 х 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 +1 … 3 х 1 1 х 7 … 7 х 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(16 - 9) х 10 = (40 - 34) х 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7 х (8 + 0) = 16 - 9 х 1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49 : 7 х 0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16 - 9 х 1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За 5 кусков мыла заплатили 35 рублей, а за 6 тюбиков зубной пасты – 36 рублей. Какова цена одного куска мыла и одного тюбика зубной пасты?</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Тетрадь стоит 2 рубля, а книга в 10 раз дороже. Сколько стоит книга?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и прямую линию, чтобы они пересекались в одной точке.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треугольник и прямую линию так, чтобы они пересекались в двух точках.</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Составь выражения и реши их:</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Первый множитель – число 3, второй множитель – числа 5, 7.</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Делимое – числа 30, 28, 12. Делитель – число 3. Найди частное.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Реши выражения и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 + 6 … 6 : 1 7 : 1 … 7 - 1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 1 … 36 : 9 10 - 8 ... 8 х 10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Мама сварила 39 пельменей. После того, как она положила Гале в тарелку несколько пельменей, в кастрюле осталось 28 штук. Сколько пельменей положила мама Гале?</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Яблоки - 8 кг</w:t>
      </w:r>
      <w:r>
        <w:rPr>
          <w:noProof/>
          <w:lang w:eastAsia="ru-RU"/>
        </w:rPr>
        <w:pict>
          <v:shape id="Рисунок 9" o:spid="_x0000_s1034" type="#_x0000_t75" alt="hello_html_1eb58b6d.gif" style="position:absolute;margin-left:0;margin-top:0;width:37.5pt;height:59.25pt;z-index:251666432;visibility:visible;mso-position-horizontal:left;mso-position-horizontal-relative:text;mso-position-vertical-relative:line" o:allowoverlap="f">
            <v:imagedata r:id="rId8"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Апельсины - ?, в 4 раз больше, чем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х 8 = 14 + 6 : 3 = 5 х 4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5 х 9 = 3 + 15 : 5 = 80 – 40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 5 х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20 : 5 = 2 х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Проведи прямую так, чтобы она пересекала квадрат в двух точках. Обозначь точки пересечения буквами.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четырехугольник и прямую, которая пересекает четырехугольник в двух точках А и В.</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Контрольные работы за год</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6"/>
          <w:szCs w:val="26"/>
          <w:lang w:eastAsia="ru-RU"/>
        </w:rPr>
        <w:t>Тема: «Повторение»</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Реши выражения и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х 0 … 0 : 9 4 : 1 … 4 х 1</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25 + 15… 25 - 16 7 х 5 … 7 х 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Реши выражения и вставь нужный знак (&gt;, &lt;,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9 х 6 … 9 х 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 х 5 … 6 - 5</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56 : (41 – 34) = 36 + 80 : 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42 : (6 – 0) = 48 + 5 х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100 - 6 х 5 = 3 х (75 – 68)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10 : 5 х 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14 + 6 : 3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66 – 7 х 6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Девочки высадила на клумбы 27 астр, пионов на 8 меньше, а ромашек на 16 больше, чем пионов. Сколько ромашек высадили девочки?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 задачу по краткой записи: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Больших– 12 кукол</w:t>
      </w:r>
      <w:r>
        <w:rPr>
          <w:noProof/>
          <w:lang w:eastAsia="ru-RU"/>
        </w:rPr>
        <w:pict>
          <v:shape id="Рисунок 10" o:spid="_x0000_s1035" type="#_x0000_t75" alt="hello_html_1eb58b6d.gif" style="position:absolute;margin-left:0;margin-top:0;width:37.5pt;height:59.25pt;z-index:251667456;visibility:visible;mso-position-horizontal:left;mso-position-horizontal-relative:text;mso-position-vertical-relative:line" o:allowoverlap="f">
            <v:imagedata r:id="rId8" o:title=""/>
            <w10:wrap type="square"/>
          </v:shape>
        </w:pic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Маленьких - ?, в 3 раза меньше, чем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со стороной 3см 5мм. Начерти отрезок внутри квадрата.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со стороной 5см, и отрезок вне этого квадрата.</w:t>
      </w: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пропущенные четные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30, …, …, 36, …, …, 42, …, …, 48, …, 52.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1. Вставь пропущенные числа: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40, …, 42, …, …, 45, …, …, 48, …, 50.</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Куст смородины стоит 10 рублей. Купили несколько кустов и заплатили 70 рублей. Сколько кустов смородины купили?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Рыбак наловил 8 окуней и продал за 56 рублей. Сколько стоит один окунь?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65 + 8 х 0 = 56 : (41 -34)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4 х 4 : 2 = 90 – (13 + 17)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64 : 8 х 9 = 32 + (48 – 18)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39 + 41 = 64 + 18 : 9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83 – (37 – 27) = 6 х 3 : 9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квадрат со стороной 4 см. вычисли сумму длин всех сторон квадрата.</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окружность и прямую линию вне этой окружности.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Pr="00271733" w:rsidRDefault="00373493" w:rsidP="00271733">
      <w:pPr>
        <w:shd w:val="clear" w:color="auto" w:fill="FFFFFF"/>
        <w:spacing w:after="0" w:line="216" w:lineRule="atLeast"/>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вариант</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Содержание контрольной работы</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 II группа</w:t>
      </w:r>
    </w:p>
    <w:p w:rsidR="00373493" w:rsidRPr="00271733" w:rsidRDefault="00373493" w:rsidP="00271733">
      <w:pPr>
        <w:shd w:val="clear" w:color="auto" w:fill="FFFFFF"/>
        <w:spacing w:after="0" w:line="240" w:lineRule="auto"/>
        <w:jc w:val="center"/>
        <w:rPr>
          <w:rFonts w:ascii="Arial" w:hAnsi="Arial" w:cs="Arial"/>
          <w:color w:val="000000"/>
          <w:sz w:val="21"/>
          <w:szCs w:val="21"/>
          <w:lang w:eastAsia="ru-RU"/>
        </w:rPr>
      </w:pPr>
      <w:r w:rsidRPr="00271733">
        <w:rPr>
          <w:rFonts w:ascii="Times New Roman" w:hAnsi="Times New Roman"/>
          <w:b/>
          <w:bCs/>
          <w:color w:val="000000"/>
          <w:sz w:val="24"/>
          <w:szCs w:val="24"/>
          <w:lang w:eastAsia="ru-RU"/>
        </w:rPr>
        <w:t>III группа</w:t>
      </w:r>
    </w:p>
    <w:p w:rsidR="00373493" w:rsidRPr="00271733" w:rsidRDefault="00373493" w:rsidP="00271733">
      <w:pPr>
        <w:numPr>
          <w:ilvl w:val="0"/>
          <w:numId w:val="19"/>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color w:val="000000"/>
          <w:sz w:val="24"/>
          <w:szCs w:val="24"/>
          <w:lang w:eastAsia="ru-RU"/>
        </w:rPr>
        <w:t>Увеличь</w:t>
      </w:r>
      <w:r w:rsidRPr="00271733">
        <w:rPr>
          <w:rFonts w:ascii="Times New Roman" w:hAnsi="Times New Roman"/>
          <w:color w:val="000000"/>
          <w:sz w:val="24"/>
          <w:szCs w:val="24"/>
          <w:lang w:eastAsia="ru-RU"/>
        </w:rPr>
        <w:t> число 6 в 2, 4, 6, 8 раз.</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color w:val="000000"/>
          <w:sz w:val="24"/>
          <w:szCs w:val="24"/>
          <w:lang w:eastAsia="ru-RU"/>
        </w:rPr>
        <w:t>Уменьши</w:t>
      </w:r>
      <w:r w:rsidRPr="00271733">
        <w:rPr>
          <w:rFonts w:ascii="Times New Roman" w:hAnsi="Times New Roman"/>
          <w:color w:val="000000"/>
          <w:sz w:val="24"/>
          <w:szCs w:val="24"/>
          <w:lang w:eastAsia="ru-RU"/>
        </w:rPr>
        <w:t> в 8 раз числа: 8, 72, 64, 48.</w:t>
      </w:r>
    </w:p>
    <w:p w:rsidR="00373493" w:rsidRPr="00271733" w:rsidRDefault="00373493" w:rsidP="00271733">
      <w:pPr>
        <w:numPr>
          <w:ilvl w:val="0"/>
          <w:numId w:val="20"/>
        </w:numPr>
        <w:shd w:val="clear" w:color="auto" w:fill="FFFFFF"/>
        <w:spacing w:after="0" w:line="240" w:lineRule="auto"/>
        <w:ind w:left="0"/>
        <w:rPr>
          <w:rFonts w:ascii="Arial" w:hAnsi="Arial" w:cs="Arial"/>
          <w:color w:val="000000"/>
          <w:sz w:val="21"/>
          <w:szCs w:val="21"/>
          <w:lang w:eastAsia="ru-RU"/>
        </w:rPr>
      </w:pPr>
      <w:r w:rsidRPr="00271733">
        <w:rPr>
          <w:rFonts w:ascii="Times New Roman" w:hAnsi="Times New Roman"/>
          <w:b/>
          <w:bCs/>
          <w:color w:val="000000"/>
          <w:sz w:val="24"/>
          <w:szCs w:val="24"/>
          <w:lang w:eastAsia="ru-RU"/>
        </w:rPr>
        <w:t>Найди неизвестный множитель:</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 </w:t>
      </w:r>
      <w:r w:rsidRPr="00271733">
        <w:rPr>
          <w:rFonts w:ascii="Times New Roman" w:hAnsi="Times New Roman"/>
          <w:color w:val="000000"/>
          <w:sz w:val="24"/>
          <w:szCs w:val="24"/>
          <w:lang w:eastAsia="ru-RU"/>
        </w:rPr>
        <w:t>х 4 = 20 3 х … = 12</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Arial" w:hAnsi="Arial" w:cs="Arial"/>
          <w:color w:val="000000"/>
          <w:sz w:val="21"/>
          <w:szCs w:val="21"/>
          <w:lang w:eastAsia="ru-RU"/>
        </w:rPr>
        <w:t>… </w:t>
      </w:r>
      <w:r w:rsidRPr="00271733">
        <w:rPr>
          <w:rFonts w:ascii="Times New Roman" w:hAnsi="Times New Roman"/>
          <w:color w:val="000000"/>
          <w:sz w:val="24"/>
          <w:szCs w:val="24"/>
          <w:lang w:eastAsia="ru-RU"/>
        </w:rPr>
        <w:t>х 5 = 45 6 х … = 36</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У причала стояло 8 катеров, а лодок в 9 раз больше. После того, как несколько лодок уплыло, у причала осталось 46 лодок. Сколько лодок уплыло?</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2. Реши задачу:</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Для засола в каждую банку положили по 8 огурцов. Сколько огурцов положат в пять банок?</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 Реши выражения с остатком: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30 : 7 = 20 : 6 = 37 : 7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23 : 3 = 42 : 4 = 28 : 5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3.Решить выражения с</w:t>
      </w:r>
      <w:r w:rsidRPr="00271733">
        <w:rPr>
          <w:rFonts w:ascii="Times New Roman" w:hAnsi="Times New Roman"/>
          <w:i/>
          <w:iCs/>
          <w:color w:val="000000"/>
          <w:sz w:val="24"/>
          <w:szCs w:val="24"/>
          <w:lang w:eastAsia="ru-RU"/>
        </w:rPr>
        <w:t> </w:t>
      </w:r>
      <w:r w:rsidRPr="00271733">
        <w:rPr>
          <w:rFonts w:ascii="Times New Roman" w:hAnsi="Times New Roman"/>
          <w:b/>
          <w:bCs/>
          <w:i/>
          <w:iCs/>
          <w:color w:val="000000"/>
          <w:sz w:val="24"/>
          <w:szCs w:val="24"/>
          <w:lang w:eastAsia="ru-RU"/>
        </w:rPr>
        <w:t>остатком: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15 : 7 = 19 : 2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60 : 7 = 17 : 4 =</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2 пересекающиеся прямые и 2 пересекающихся отрезка. Отметь точки пересечения буквами.</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b/>
          <w:bCs/>
          <w:i/>
          <w:iCs/>
          <w:color w:val="000000"/>
          <w:sz w:val="24"/>
          <w:szCs w:val="24"/>
          <w:lang w:eastAsia="ru-RU"/>
        </w:rPr>
        <w:t>4. Геометрический материал.</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r w:rsidRPr="00271733">
        <w:rPr>
          <w:rFonts w:ascii="Times New Roman" w:hAnsi="Times New Roman"/>
          <w:color w:val="000000"/>
          <w:sz w:val="24"/>
          <w:szCs w:val="24"/>
          <w:lang w:eastAsia="ru-RU"/>
        </w:rPr>
        <w:t>Начерти прямоугольник с основанием 5см и боковой стороной 3см.</w:t>
      </w:r>
    </w:p>
    <w:p w:rsidR="00373493" w:rsidRPr="00271733" w:rsidRDefault="00373493" w:rsidP="00271733">
      <w:pPr>
        <w:shd w:val="clear" w:color="auto" w:fill="FFFFFF"/>
        <w:spacing w:after="0" w:line="240" w:lineRule="auto"/>
        <w:rPr>
          <w:rFonts w:ascii="Arial" w:hAnsi="Arial" w:cs="Arial"/>
          <w:color w:val="000000"/>
          <w:sz w:val="21"/>
          <w:szCs w:val="21"/>
          <w:lang w:eastAsia="ru-RU"/>
        </w:rPr>
      </w:pPr>
    </w:p>
    <w:p w:rsidR="00373493" w:rsidRDefault="00373493"/>
    <w:sectPr w:rsidR="00373493" w:rsidSect="006701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52AA"/>
    <w:multiLevelType w:val="multilevel"/>
    <w:tmpl w:val="FEA6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BE16E7"/>
    <w:multiLevelType w:val="multilevel"/>
    <w:tmpl w:val="9A98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D572D"/>
    <w:multiLevelType w:val="multilevel"/>
    <w:tmpl w:val="45D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D56317"/>
    <w:multiLevelType w:val="multilevel"/>
    <w:tmpl w:val="6C5A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E01968"/>
    <w:multiLevelType w:val="multilevel"/>
    <w:tmpl w:val="CD6051A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064824E8"/>
    <w:multiLevelType w:val="multilevel"/>
    <w:tmpl w:val="2A2C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5D2FA8"/>
    <w:multiLevelType w:val="multilevel"/>
    <w:tmpl w:val="D9EA7A6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0951211B"/>
    <w:multiLevelType w:val="multilevel"/>
    <w:tmpl w:val="7084F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CF6C86"/>
    <w:multiLevelType w:val="multilevel"/>
    <w:tmpl w:val="2058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9B716D"/>
    <w:multiLevelType w:val="multilevel"/>
    <w:tmpl w:val="4DB8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E348DE"/>
    <w:multiLevelType w:val="multilevel"/>
    <w:tmpl w:val="56A8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02766D2"/>
    <w:multiLevelType w:val="multilevel"/>
    <w:tmpl w:val="B038D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917CC6"/>
    <w:multiLevelType w:val="multilevel"/>
    <w:tmpl w:val="3A2E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3491D18"/>
    <w:multiLevelType w:val="multilevel"/>
    <w:tmpl w:val="8F02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990C93"/>
    <w:multiLevelType w:val="multilevel"/>
    <w:tmpl w:val="135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5A166E2"/>
    <w:multiLevelType w:val="multilevel"/>
    <w:tmpl w:val="8044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4F075E"/>
    <w:multiLevelType w:val="multilevel"/>
    <w:tmpl w:val="A63A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8900F92"/>
    <w:multiLevelType w:val="multilevel"/>
    <w:tmpl w:val="ED3E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97B4646"/>
    <w:multiLevelType w:val="multilevel"/>
    <w:tmpl w:val="5BBC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9D40F7F"/>
    <w:multiLevelType w:val="multilevel"/>
    <w:tmpl w:val="41223CE4"/>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1B066FA4"/>
    <w:multiLevelType w:val="multilevel"/>
    <w:tmpl w:val="904E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00504C0"/>
    <w:multiLevelType w:val="multilevel"/>
    <w:tmpl w:val="C73AB2E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27330A99"/>
    <w:multiLevelType w:val="multilevel"/>
    <w:tmpl w:val="72AC8A76"/>
    <w:lvl w:ilvl="0">
      <w:start w:val="1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27C60C96"/>
    <w:multiLevelType w:val="multilevel"/>
    <w:tmpl w:val="1EAC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89C154E"/>
    <w:multiLevelType w:val="multilevel"/>
    <w:tmpl w:val="183E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AF069A5"/>
    <w:multiLevelType w:val="multilevel"/>
    <w:tmpl w:val="402C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D0C5439"/>
    <w:multiLevelType w:val="multilevel"/>
    <w:tmpl w:val="ADBC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EDB376A"/>
    <w:multiLevelType w:val="multilevel"/>
    <w:tmpl w:val="4DEE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0804FD6"/>
    <w:multiLevelType w:val="multilevel"/>
    <w:tmpl w:val="F2F8D2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309E6A9E"/>
    <w:multiLevelType w:val="multilevel"/>
    <w:tmpl w:val="F9528654"/>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nsid w:val="324F2CA0"/>
    <w:multiLevelType w:val="multilevel"/>
    <w:tmpl w:val="3FFE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2C01DB5"/>
    <w:multiLevelType w:val="multilevel"/>
    <w:tmpl w:val="CE2E60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34C06664"/>
    <w:multiLevelType w:val="multilevel"/>
    <w:tmpl w:val="CEFA0D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nsid w:val="36AA55C5"/>
    <w:multiLevelType w:val="multilevel"/>
    <w:tmpl w:val="772A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6CA3319"/>
    <w:multiLevelType w:val="multilevel"/>
    <w:tmpl w:val="1D46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7822915"/>
    <w:multiLevelType w:val="multilevel"/>
    <w:tmpl w:val="6972CE26"/>
    <w:lvl w:ilvl="0">
      <w:start w:val="2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nsid w:val="388E713B"/>
    <w:multiLevelType w:val="multilevel"/>
    <w:tmpl w:val="8872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B2409C8"/>
    <w:multiLevelType w:val="multilevel"/>
    <w:tmpl w:val="FE4E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B544A93"/>
    <w:multiLevelType w:val="multilevel"/>
    <w:tmpl w:val="5782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CC33765"/>
    <w:multiLevelType w:val="multilevel"/>
    <w:tmpl w:val="BC0A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D912BED"/>
    <w:multiLevelType w:val="multilevel"/>
    <w:tmpl w:val="A5D6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3141679"/>
    <w:multiLevelType w:val="multilevel"/>
    <w:tmpl w:val="A040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5B90C09"/>
    <w:multiLevelType w:val="multilevel"/>
    <w:tmpl w:val="DE52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6875BC4"/>
    <w:multiLevelType w:val="multilevel"/>
    <w:tmpl w:val="7F2E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73D25AA"/>
    <w:multiLevelType w:val="multilevel"/>
    <w:tmpl w:val="254A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7CB04A8"/>
    <w:multiLevelType w:val="multilevel"/>
    <w:tmpl w:val="A6C2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8313650"/>
    <w:multiLevelType w:val="multilevel"/>
    <w:tmpl w:val="B5EC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852402C"/>
    <w:multiLevelType w:val="multilevel"/>
    <w:tmpl w:val="4A24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A130D3E"/>
    <w:multiLevelType w:val="multilevel"/>
    <w:tmpl w:val="4AE0C1B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9">
    <w:nsid w:val="51C8355A"/>
    <w:multiLevelType w:val="multilevel"/>
    <w:tmpl w:val="EE4A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21A6D1A"/>
    <w:multiLevelType w:val="multilevel"/>
    <w:tmpl w:val="8D60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3AD4BB1"/>
    <w:multiLevelType w:val="multilevel"/>
    <w:tmpl w:val="34A8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95D026C"/>
    <w:multiLevelType w:val="multilevel"/>
    <w:tmpl w:val="14C4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A86069C"/>
    <w:multiLevelType w:val="multilevel"/>
    <w:tmpl w:val="699A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D455B17"/>
    <w:multiLevelType w:val="multilevel"/>
    <w:tmpl w:val="76FC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DC0517C"/>
    <w:multiLevelType w:val="multilevel"/>
    <w:tmpl w:val="8EE4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E594A2F"/>
    <w:multiLevelType w:val="multilevel"/>
    <w:tmpl w:val="4D94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EA827E9"/>
    <w:multiLevelType w:val="multilevel"/>
    <w:tmpl w:val="7E4A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EDF6DD9"/>
    <w:multiLevelType w:val="multilevel"/>
    <w:tmpl w:val="CE94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F493303"/>
    <w:multiLevelType w:val="multilevel"/>
    <w:tmpl w:val="84D2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FED54B3"/>
    <w:multiLevelType w:val="multilevel"/>
    <w:tmpl w:val="5FF2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2F50F59"/>
    <w:multiLevelType w:val="multilevel"/>
    <w:tmpl w:val="D1FA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4612C3C"/>
    <w:multiLevelType w:val="multilevel"/>
    <w:tmpl w:val="4DC2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4FD7B98"/>
    <w:multiLevelType w:val="multilevel"/>
    <w:tmpl w:val="7630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94C5E19"/>
    <w:multiLevelType w:val="multilevel"/>
    <w:tmpl w:val="4964ED58"/>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5">
    <w:nsid w:val="69E00270"/>
    <w:multiLevelType w:val="multilevel"/>
    <w:tmpl w:val="5CD2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AD12BBB"/>
    <w:multiLevelType w:val="multilevel"/>
    <w:tmpl w:val="BAE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D080E89"/>
    <w:multiLevelType w:val="multilevel"/>
    <w:tmpl w:val="7D16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EFA3712"/>
    <w:multiLevelType w:val="multilevel"/>
    <w:tmpl w:val="E052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28C2990"/>
    <w:multiLevelType w:val="multilevel"/>
    <w:tmpl w:val="628C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4400E70"/>
    <w:multiLevelType w:val="multilevel"/>
    <w:tmpl w:val="17C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7B3538C"/>
    <w:multiLevelType w:val="multilevel"/>
    <w:tmpl w:val="DB8E945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2">
    <w:nsid w:val="79BE5243"/>
    <w:multiLevelType w:val="multilevel"/>
    <w:tmpl w:val="40FE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A501CC2"/>
    <w:multiLevelType w:val="multilevel"/>
    <w:tmpl w:val="CD80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A5A1FB1"/>
    <w:multiLevelType w:val="multilevel"/>
    <w:tmpl w:val="DD0A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C3E347A"/>
    <w:multiLevelType w:val="multilevel"/>
    <w:tmpl w:val="D5C0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E16597F"/>
    <w:multiLevelType w:val="multilevel"/>
    <w:tmpl w:val="4832F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E8A446B"/>
    <w:multiLevelType w:val="multilevel"/>
    <w:tmpl w:val="E520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26"/>
  </w:num>
  <w:num w:numId="3">
    <w:abstractNumId w:val="54"/>
  </w:num>
  <w:num w:numId="4">
    <w:abstractNumId w:val="29"/>
  </w:num>
  <w:num w:numId="5">
    <w:abstractNumId w:val="71"/>
  </w:num>
  <w:num w:numId="6">
    <w:abstractNumId w:val="64"/>
  </w:num>
  <w:num w:numId="7">
    <w:abstractNumId w:val="4"/>
  </w:num>
  <w:num w:numId="8">
    <w:abstractNumId w:val="21"/>
  </w:num>
  <w:num w:numId="9">
    <w:abstractNumId w:val="19"/>
  </w:num>
  <w:num w:numId="10">
    <w:abstractNumId w:val="22"/>
  </w:num>
  <w:num w:numId="11">
    <w:abstractNumId w:val="32"/>
  </w:num>
  <w:num w:numId="12">
    <w:abstractNumId w:val="35"/>
  </w:num>
  <w:num w:numId="13">
    <w:abstractNumId w:val="77"/>
  </w:num>
  <w:num w:numId="14">
    <w:abstractNumId w:val="11"/>
  </w:num>
  <w:num w:numId="15">
    <w:abstractNumId w:val="61"/>
  </w:num>
  <w:num w:numId="16">
    <w:abstractNumId w:val="76"/>
  </w:num>
  <w:num w:numId="17">
    <w:abstractNumId w:val="31"/>
  </w:num>
  <w:num w:numId="18">
    <w:abstractNumId w:val="48"/>
  </w:num>
  <w:num w:numId="19">
    <w:abstractNumId w:val="6"/>
  </w:num>
  <w:num w:numId="20">
    <w:abstractNumId w:val="28"/>
  </w:num>
  <w:num w:numId="21">
    <w:abstractNumId w:val="0"/>
  </w:num>
  <w:num w:numId="22">
    <w:abstractNumId w:val="52"/>
  </w:num>
  <w:num w:numId="23">
    <w:abstractNumId w:val="27"/>
  </w:num>
  <w:num w:numId="24">
    <w:abstractNumId w:val="55"/>
  </w:num>
  <w:num w:numId="25">
    <w:abstractNumId w:val="7"/>
  </w:num>
  <w:num w:numId="26">
    <w:abstractNumId w:val="13"/>
  </w:num>
  <w:num w:numId="27">
    <w:abstractNumId w:val="41"/>
  </w:num>
  <w:num w:numId="28">
    <w:abstractNumId w:val="58"/>
  </w:num>
  <w:num w:numId="29">
    <w:abstractNumId w:val="65"/>
  </w:num>
  <w:num w:numId="30">
    <w:abstractNumId w:val="51"/>
  </w:num>
  <w:num w:numId="31">
    <w:abstractNumId w:val="67"/>
  </w:num>
  <w:num w:numId="32">
    <w:abstractNumId w:val="15"/>
  </w:num>
  <w:num w:numId="33">
    <w:abstractNumId w:val="39"/>
  </w:num>
  <w:num w:numId="34">
    <w:abstractNumId w:val="24"/>
  </w:num>
  <w:num w:numId="35">
    <w:abstractNumId w:val="74"/>
  </w:num>
  <w:num w:numId="36">
    <w:abstractNumId w:val="72"/>
  </w:num>
  <w:num w:numId="37">
    <w:abstractNumId w:val="45"/>
  </w:num>
  <w:num w:numId="38">
    <w:abstractNumId w:val="12"/>
  </w:num>
  <w:num w:numId="39">
    <w:abstractNumId w:val="20"/>
  </w:num>
  <w:num w:numId="40">
    <w:abstractNumId w:val="18"/>
  </w:num>
  <w:num w:numId="41">
    <w:abstractNumId w:val="2"/>
  </w:num>
  <w:num w:numId="42">
    <w:abstractNumId w:val="3"/>
  </w:num>
  <w:num w:numId="43">
    <w:abstractNumId w:val="36"/>
  </w:num>
  <w:num w:numId="44">
    <w:abstractNumId w:val="38"/>
  </w:num>
  <w:num w:numId="45">
    <w:abstractNumId w:val="69"/>
  </w:num>
  <w:num w:numId="46">
    <w:abstractNumId w:val="9"/>
  </w:num>
  <w:num w:numId="47">
    <w:abstractNumId w:val="46"/>
  </w:num>
  <w:num w:numId="48">
    <w:abstractNumId w:val="34"/>
  </w:num>
  <w:num w:numId="49">
    <w:abstractNumId w:val="66"/>
  </w:num>
  <w:num w:numId="50">
    <w:abstractNumId w:val="73"/>
  </w:num>
  <w:num w:numId="51">
    <w:abstractNumId w:val="33"/>
  </w:num>
  <w:num w:numId="52">
    <w:abstractNumId w:val="70"/>
  </w:num>
  <w:num w:numId="53">
    <w:abstractNumId w:val="16"/>
  </w:num>
  <w:num w:numId="54">
    <w:abstractNumId w:val="17"/>
  </w:num>
  <w:num w:numId="55">
    <w:abstractNumId w:val="8"/>
  </w:num>
  <w:num w:numId="56">
    <w:abstractNumId w:val="59"/>
  </w:num>
  <w:num w:numId="57">
    <w:abstractNumId w:val="57"/>
  </w:num>
  <w:num w:numId="58">
    <w:abstractNumId w:val="56"/>
  </w:num>
  <w:num w:numId="59">
    <w:abstractNumId w:val="49"/>
  </w:num>
  <w:num w:numId="60">
    <w:abstractNumId w:val="50"/>
  </w:num>
  <w:num w:numId="61">
    <w:abstractNumId w:val="40"/>
  </w:num>
  <w:num w:numId="62">
    <w:abstractNumId w:val="37"/>
  </w:num>
  <w:num w:numId="63">
    <w:abstractNumId w:val="30"/>
  </w:num>
  <w:num w:numId="64">
    <w:abstractNumId w:val="43"/>
  </w:num>
  <w:num w:numId="65">
    <w:abstractNumId w:val="47"/>
  </w:num>
  <w:num w:numId="66">
    <w:abstractNumId w:val="5"/>
  </w:num>
  <w:num w:numId="67">
    <w:abstractNumId w:val="42"/>
  </w:num>
  <w:num w:numId="68">
    <w:abstractNumId w:val="1"/>
  </w:num>
  <w:num w:numId="69">
    <w:abstractNumId w:val="14"/>
  </w:num>
  <w:num w:numId="70">
    <w:abstractNumId w:val="10"/>
  </w:num>
  <w:num w:numId="71">
    <w:abstractNumId w:val="63"/>
  </w:num>
  <w:num w:numId="72">
    <w:abstractNumId w:val="75"/>
  </w:num>
  <w:num w:numId="73">
    <w:abstractNumId w:val="53"/>
  </w:num>
  <w:num w:numId="74">
    <w:abstractNumId w:val="25"/>
  </w:num>
  <w:num w:numId="75">
    <w:abstractNumId w:val="23"/>
  </w:num>
  <w:num w:numId="76">
    <w:abstractNumId w:val="68"/>
  </w:num>
  <w:num w:numId="77">
    <w:abstractNumId w:val="62"/>
  </w:num>
  <w:num w:numId="78">
    <w:abstractNumId w:val="60"/>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71733"/>
    <w:rsid w:val="00270AF9"/>
    <w:rsid w:val="00271733"/>
    <w:rsid w:val="00313532"/>
    <w:rsid w:val="00373493"/>
    <w:rsid w:val="00550232"/>
    <w:rsid w:val="006701D5"/>
    <w:rsid w:val="00873F23"/>
    <w:rsid w:val="00E458A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1D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27173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73966726">
      <w:marLeft w:val="0"/>
      <w:marRight w:val="0"/>
      <w:marTop w:val="0"/>
      <w:marBottom w:val="0"/>
      <w:divBdr>
        <w:top w:val="none" w:sz="0" w:space="0" w:color="auto"/>
        <w:left w:val="none" w:sz="0" w:space="0" w:color="auto"/>
        <w:bottom w:val="none" w:sz="0" w:space="0" w:color="auto"/>
        <w:right w:val="none" w:sz="0" w:space="0" w:color="auto"/>
      </w:divBdr>
    </w:div>
    <w:div w:id="20739667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32</Pages>
  <Words>7587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Стеценко</dc:creator>
  <cp:keywords/>
  <dc:description/>
  <cp:lastModifiedBy>Семья-3</cp:lastModifiedBy>
  <cp:revision>4</cp:revision>
  <dcterms:created xsi:type="dcterms:W3CDTF">2018-09-23T12:50:00Z</dcterms:created>
  <dcterms:modified xsi:type="dcterms:W3CDTF">2019-05-17T10:18:00Z</dcterms:modified>
</cp:coreProperties>
</file>