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534" w:rsidRPr="00512B21" w:rsidRDefault="00B41B13" w:rsidP="00B41B13">
      <w:pPr>
        <w:spacing w:line="360" w:lineRule="auto"/>
        <w:rPr>
          <w:b/>
          <w:color w:val="000000"/>
          <w:sz w:val="28"/>
          <w:szCs w:val="28"/>
        </w:rPr>
      </w:pPr>
      <w:bookmarkStart w:id="0" w:name="70775f14a87300b56886de4106e1769a2e9a391b"/>
      <w:r>
        <w:rPr>
          <w:b/>
          <w:color w:val="000000"/>
        </w:rPr>
        <w:t xml:space="preserve"> </w:t>
      </w:r>
      <w:bookmarkEnd w:id="0"/>
      <w:r>
        <w:rPr>
          <w:b/>
          <w:color w:val="000000"/>
        </w:rPr>
        <w:t xml:space="preserve">  </w:t>
      </w:r>
      <w:r w:rsidRPr="00512B21">
        <w:rPr>
          <w:b/>
          <w:sz w:val="28"/>
          <w:szCs w:val="28"/>
        </w:rPr>
        <w:t>«И</w:t>
      </w:r>
      <w:r w:rsidR="00B95F19" w:rsidRPr="00512B21">
        <w:rPr>
          <w:rStyle w:val="apple-converted-space"/>
          <w:b/>
          <w:bCs/>
          <w:color w:val="000000"/>
          <w:sz w:val="28"/>
          <w:szCs w:val="28"/>
        </w:rPr>
        <w:t xml:space="preserve">спользование сервисов Web.2.0  для </w:t>
      </w:r>
      <w:r w:rsidR="00D546F7" w:rsidRPr="00512B21">
        <w:rPr>
          <w:rStyle w:val="apple-converted-space"/>
          <w:b/>
          <w:bCs/>
          <w:color w:val="000000"/>
          <w:sz w:val="28"/>
          <w:szCs w:val="28"/>
        </w:rPr>
        <w:t xml:space="preserve">обучения, </w:t>
      </w:r>
      <w:r w:rsidR="00743E3D" w:rsidRPr="00512B21">
        <w:rPr>
          <w:rStyle w:val="c1"/>
          <w:b/>
          <w:color w:val="000000"/>
          <w:sz w:val="28"/>
          <w:szCs w:val="28"/>
          <w:shd w:val="clear" w:color="auto" w:fill="FFFFFF"/>
        </w:rPr>
        <w:t>контроля и оценки результатов обучения</w:t>
      </w:r>
      <w:proofErr w:type="gramStart"/>
      <w:r w:rsidR="007430DA">
        <w:rPr>
          <w:rStyle w:val="c1"/>
          <w:b/>
          <w:color w:val="000000"/>
          <w:sz w:val="28"/>
          <w:szCs w:val="28"/>
          <w:shd w:val="clear" w:color="auto" w:fill="FFFFFF"/>
        </w:rPr>
        <w:t xml:space="preserve"> </w:t>
      </w:r>
      <w:r w:rsidR="004859EE" w:rsidRPr="00512B21">
        <w:rPr>
          <w:rStyle w:val="c1"/>
          <w:b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334534" w:rsidRPr="00A9340C" w:rsidRDefault="00B41B13" w:rsidP="007F4638">
      <w:pPr>
        <w:pStyle w:val="c5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rStyle w:val="c2"/>
          <w:b/>
          <w:bCs/>
          <w:color w:val="000000"/>
        </w:rPr>
        <w:t>Цель</w:t>
      </w:r>
      <w:r w:rsidR="00334534" w:rsidRPr="00A9340C">
        <w:rPr>
          <w:rStyle w:val="c2"/>
          <w:b/>
          <w:bCs/>
          <w:color w:val="000000"/>
        </w:rPr>
        <w:t>:</w:t>
      </w:r>
      <w:r>
        <w:rPr>
          <w:color w:val="000000"/>
        </w:rPr>
        <w:t>  П</w:t>
      </w:r>
      <w:r w:rsidR="00C97E25">
        <w:rPr>
          <w:color w:val="000000"/>
        </w:rPr>
        <w:t>ознакомит</w:t>
      </w:r>
      <w:r>
        <w:rPr>
          <w:color w:val="000000"/>
        </w:rPr>
        <w:t>ь</w:t>
      </w:r>
      <w:r w:rsidR="00C97E25">
        <w:rPr>
          <w:color w:val="000000"/>
        </w:rPr>
        <w:t xml:space="preserve"> учителей с</w:t>
      </w:r>
      <w:r w:rsidR="0043092D">
        <w:rPr>
          <w:color w:val="000000"/>
        </w:rPr>
        <w:t xml:space="preserve"> </w:t>
      </w:r>
      <w:r w:rsidR="00C97E25">
        <w:rPr>
          <w:color w:val="000000"/>
        </w:rPr>
        <w:t xml:space="preserve">формами </w:t>
      </w:r>
      <w:r w:rsidR="0043092D">
        <w:rPr>
          <w:color w:val="000000"/>
        </w:rPr>
        <w:t>дистанционного тестирования</w:t>
      </w:r>
      <w:r w:rsidR="004F3F13">
        <w:rPr>
          <w:color w:val="000000"/>
        </w:rPr>
        <w:t xml:space="preserve"> в </w:t>
      </w:r>
      <w:r w:rsidR="00352944">
        <w:rPr>
          <w:rStyle w:val="c1"/>
          <w:color w:val="000000"/>
          <w:shd w:val="clear" w:color="auto" w:fill="FFFFFF"/>
        </w:rPr>
        <w:t>сервисах  </w:t>
      </w:r>
      <w:proofErr w:type="spellStart"/>
      <w:r w:rsidR="00352944">
        <w:rPr>
          <w:rStyle w:val="c1"/>
          <w:color w:val="000000"/>
          <w:shd w:val="clear" w:color="auto" w:fill="FFFFFF"/>
        </w:rPr>
        <w:t>Web</w:t>
      </w:r>
      <w:proofErr w:type="spellEnd"/>
      <w:r w:rsidR="00352944">
        <w:rPr>
          <w:rStyle w:val="c1"/>
          <w:color w:val="000000"/>
          <w:shd w:val="clear" w:color="auto" w:fill="FFFFFF"/>
        </w:rPr>
        <w:t xml:space="preserve"> 2.0, </w:t>
      </w:r>
      <w:r w:rsidR="00334534" w:rsidRPr="00A9340C">
        <w:rPr>
          <w:rStyle w:val="c1"/>
          <w:color w:val="000000"/>
          <w:shd w:val="clear" w:color="auto" w:fill="FFFFFF"/>
        </w:rPr>
        <w:t xml:space="preserve"> с помощью которых можно</w:t>
      </w:r>
      <w:r w:rsidR="00743E3D" w:rsidRPr="00A9340C">
        <w:rPr>
          <w:rStyle w:val="c1"/>
          <w:color w:val="000000"/>
          <w:shd w:val="clear" w:color="auto" w:fill="FFFFFF"/>
        </w:rPr>
        <w:t xml:space="preserve"> </w:t>
      </w:r>
      <w:r w:rsidR="00334534" w:rsidRPr="00A9340C">
        <w:rPr>
          <w:color w:val="000000"/>
        </w:rPr>
        <w:t>создавать</w:t>
      </w:r>
      <w:r w:rsidR="00334534" w:rsidRPr="00A9340C">
        <w:rPr>
          <w:rStyle w:val="c1"/>
          <w:color w:val="000000"/>
          <w:shd w:val="clear" w:color="auto" w:fill="FFFFFF"/>
        </w:rPr>
        <w:t> </w:t>
      </w:r>
      <w:r w:rsidR="00352944">
        <w:rPr>
          <w:rStyle w:val="c1"/>
          <w:color w:val="000000"/>
          <w:shd w:val="clear" w:color="auto" w:fill="FFFFFF"/>
        </w:rPr>
        <w:t xml:space="preserve"> практические и</w:t>
      </w:r>
      <w:r w:rsidR="00334534" w:rsidRPr="00A9340C">
        <w:rPr>
          <w:rStyle w:val="c1"/>
          <w:color w:val="000000"/>
          <w:shd w:val="clear" w:color="auto" w:fill="FFFFFF"/>
        </w:rPr>
        <w:t xml:space="preserve"> контрольные учебные материалы   для организации активной самостоятельной деятельности обучающихся.</w:t>
      </w:r>
    </w:p>
    <w:p w:rsidR="00334534" w:rsidRPr="00A9340C" w:rsidRDefault="00334534" w:rsidP="007F4638">
      <w:pPr>
        <w:pStyle w:val="c5"/>
        <w:spacing w:before="0" w:beforeAutospacing="0" w:after="0" w:afterAutospacing="0" w:line="360" w:lineRule="auto"/>
        <w:jc w:val="both"/>
        <w:rPr>
          <w:color w:val="000000"/>
        </w:rPr>
      </w:pPr>
      <w:r w:rsidRPr="00A9340C">
        <w:rPr>
          <w:rStyle w:val="c2"/>
          <w:b/>
          <w:bCs/>
          <w:color w:val="000000"/>
        </w:rPr>
        <w:t>Целевая аудитория:</w:t>
      </w:r>
      <w:r w:rsidRPr="00A9340C">
        <w:rPr>
          <w:color w:val="000000"/>
        </w:rPr>
        <w:t> учителя общеобразовательных учреждений</w:t>
      </w:r>
    </w:p>
    <w:p w:rsidR="00334534" w:rsidRPr="005B1095" w:rsidRDefault="00736FA9" w:rsidP="007F4638">
      <w:pPr>
        <w:pStyle w:val="c5"/>
        <w:spacing w:before="0" w:beforeAutospacing="0" w:after="0" w:afterAutospacing="0" w:line="360" w:lineRule="auto"/>
        <w:jc w:val="both"/>
        <w:rPr>
          <w:color w:val="FFFFFF"/>
        </w:rPr>
      </w:pPr>
      <w:r>
        <w:rPr>
          <w:rStyle w:val="c2"/>
          <w:b/>
          <w:bCs/>
          <w:color w:val="000000"/>
        </w:rPr>
        <w:t>Предмет</w:t>
      </w:r>
      <w:r w:rsidR="00334534" w:rsidRPr="00A9340C">
        <w:rPr>
          <w:rStyle w:val="c2"/>
          <w:b/>
          <w:bCs/>
          <w:color w:val="000000"/>
        </w:rPr>
        <w:t>:</w:t>
      </w:r>
      <w:r w:rsidR="00334534" w:rsidRPr="00A9340C">
        <w:rPr>
          <w:rStyle w:val="apple-converted-space"/>
          <w:b/>
          <w:bCs/>
          <w:color w:val="000000"/>
        </w:rPr>
        <w:t> </w:t>
      </w:r>
      <w:r w:rsidR="00334534" w:rsidRPr="00A9340C">
        <w:rPr>
          <w:color w:val="000000"/>
        </w:rPr>
        <w:t>любой предмет</w:t>
      </w:r>
      <w:r w:rsidR="00084267" w:rsidRPr="005B1095">
        <w:rPr>
          <w:color w:val="FFFFFF"/>
        </w:rPr>
        <w:t>.</w:t>
      </w:r>
    </w:p>
    <w:p w:rsidR="00334534" w:rsidRPr="005B1095" w:rsidRDefault="00334534" w:rsidP="007F4638">
      <w:pPr>
        <w:pStyle w:val="c5"/>
        <w:spacing w:before="0" w:beforeAutospacing="0" w:after="0" w:afterAutospacing="0" w:line="360" w:lineRule="auto"/>
        <w:jc w:val="both"/>
        <w:rPr>
          <w:color w:val="FFFFFF"/>
        </w:rPr>
      </w:pPr>
      <w:r w:rsidRPr="00A9340C">
        <w:rPr>
          <w:rStyle w:val="c2"/>
          <w:b/>
          <w:bCs/>
          <w:color w:val="000000"/>
        </w:rPr>
        <w:t>Основные методы и приемы:</w:t>
      </w:r>
      <w:r w:rsidRPr="00A9340C">
        <w:rPr>
          <w:color w:val="000000"/>
        </w:rPr>
        <w:t xml:space="preserve">  </w:t>
      </w:r>
      <w:proofErr w:type="gramStart"/>
      <w:r w:rsidRPr="00A9340C">
        <w:rPr>
          <w:color w:val="000000"/>
        </w:rPr>
        <w:t>репродуктивный</w:t>
      </w:r>
      <w:proofErr w:type="gramEnd"/>
      <w:r w:rsidRPr="00A9340C">
        <w:rPr>
          <w:color w:val="000000"/>
        </w:rPr>
        <w:t>, тестирование, методы и приёмы критического мышления.</w:t>
      </w:r>
      <w:r w:rsidR="00084267" w:rsidRPr="005B1095">
        <w:rPr>
          <w:color w:val="FFFFFF"/>
        </w:rPr>
        <w:t xml:space="preserve"> Увкцу5цу5кйц4уй1321</w:t>
      </w:r>
      <w:r w:rsidR="00084267" w:rsidRPr="005B1095">
        <w:rPr>
          <w:color w:val="FFFFFF"/>
        </w:rPr>
        <w:tab/>
        <w:t>йц3</w:t>
      </w:r>
      <w:r w:rsidR="00084267" w:rsidRPr="005B1095">
        <w:rPr>
          <w:color w:val="FFFFFF"/>
        </w:rPr>
        <w:tab/>
      </w:r>
    </w:p>
    <w:p w:rsidR="000B40F9" w:rsidRPr="000B40F9" w:rsidRDefault="000B40F9" w:rsidP="007F4638">
      <w:pPr>
        <w:pStyle w:val="c5"/>
        <w:spacing w:before="0" w:beforeAutospacing="0" w:after="0" w:afterAutospacing="0" w:line="360" w:lineRule="auto"/>
        <w:jc w:val="both"/>
        <w:rPr>
          <w:b/>
          <w:color w:val="000000"/>
        </w:rPr>
      </w:pPr>
      <w:r w:rsidRPr="000B40F9">
        <w:rPr>
          <w:b/>
          <w:color w:val="000000"/>
        </w:rPr>
        <w:t>Используемые технологии</w:t>
      </w:r>
      <w:r>
        <w:rPr>
          <w:b/>
          <w:color w:val="000000"/>
        </w:rPr>
        <w:t xml:space="preserve">: </w:t>
      </w:r>
      <w:r w:rsidR="007611BA">
        <w:rPr>
          <w:color w:val="000000"/>
        </w:rPr>
        <w:t>к</w:t>
      </w:r>
      <w:r w:rsidRPr="000B40F9">
        <w:rPr>
          <w:color w:val="000000"/>
        </w:rPr>
        <w:t>ейс-технология</w:t>
      </w:r>
      <w:r w:rsidR="007611BA">
        <w:rPr>
          <w:color w:val="000000"/>
        </w:rPr>
        <w:t>, сетевые технологии</w:t>
      </w:r>
      <w:r w:rsidR="00CE6320">
        <w:rPr>
          <w:color w:val="000000"/>
        </w:rPr>
        <w:t>.</w:t>
      </w:r>
    </w:p>
    <w:p w:rsidR="00334534" w:rsidRPr="00585837" w:rsidRDefault="00334534" w:rsidP="007F4638">
      <w:pPr>
        <w:pStyle w:val="c36c5"/>
        <w:spacing w:before="0" w:beforeAutospacing="0" w:after="0" w:afterAutospacing="0" w:line="360" w:lineRule="auto"/>
        <w:rPr>
          <w:color w:val="000000"/>
          <w:shd w:val="clear" w:color="auto" w:fill="FFFFFF"/>
        </w:rPr>
      </w:pPr>
      <w:r w:rsidRPr="00A9340C">
        <w:rPr>
          <w:rStyle w:val="c2"/>
          <w:b/>
          <w:bCs/>
          <w:color w:val="000000"/>
        </w:rPr>
        <w:t>ИКТ:</w:t>
      </w:r>
      <w:r w:rsidRPr="00A9340C">
        <w:rPr>
          <w:rStyle w:val="apple-converted-space"/>
          <w:b/>
          <w:bCs/>
          <w:color w:val="000000"/>
        </w:rPr>
        <w:t> </w:t>
      </w:r>
      <w:r w:rsidRPr="00A9340C">
        <w:rPr>
          <w:color w:val="000000"/>
        </w:rPr>
        <w:t xml:space="preserve">облачные технологии </w:t>
      </w:r>
      <w:r w:rsidR="000B1DA6">
        <w:rPr>
          <w:color w:val="000000"/>
        </w:rPr>
        <w:t xml:space="preserve">(Формы </w:t>
      </w:r>
      <w:proofErr w:type="spellStart"/>
      <w:r w:rsidR="000B1DA6">
        <w:rPr>
          <w:color w:val="000000"/>
        </w:rPr>
        <w:t>Google</w:t>
      </w:r>
      <w:proofErr w:type="spellEnd"/>
      <w:r w:rsidR="000B1DA6">
        <w:rPr>
          <w:color w:val="000000"/>
        </w:rPr>
        <w:t xml:space="preserve">), сервисы </w:t>
      </w:r>
      <w:proofErr w:type="spellStart"/>
      <w:r w:rsidR="000B1DA6">
        <w:rPr>
          <w:color w:val="000000"/>
        </w:rPr>
        <w:t>We</w:t>
      </w:r>
      <w:proofErr w:type="spellEnd"/>
      <w:r w:rsidR="00037B0B">
        <w:rPr>
          <w:color w:val="000000"/>
          <w:lang w:val="en-US"/>
        </w:rPr>
        <w:t>b</w:t>
      </w:r>
      <w:r w:rsidR="00A521A4">
        <w:rPr>
          <w:color w:val="000000"/>
        </w:rPr>
        <w:t xml:space="preserve"> 2. </w:t>
      </w:r>
      <w:r w:rsidRPr="00B93BE8">
        <w:rPr>
          <w:color w:val="000000"/>
        </w:rPr>
        <w:t>(</w:t>
      </w:r>
      <w:r w:rsidR="00011EBC">
        <w:rPr>
          <w:color w:val="000000"/>
          <w:lang w:val="en-US"/>
        </w:rPr>
        <w:t>Google</w:t>
      </w:r>
      <w:r w:rsidR="00011EBC" w:rsidRPr="00B93BE8">
        <w:rPr>
          <w:color w:val="000000"/>
        </w:rPr>
        <w:t xml:space="preserve"> </w:t>
      </w:r>
      <w:r w:rsidR="00011EBC">
        <w:rPr>
          <w:color w:val="000000"/>
          <w:lang w:val="en-US"/>
        </w:rPr>
        <w:t>docs</w:t>
      </w:r>
      <w:r w:rsidR="00011EBC" w:rsidRPr="00B93BE8">
        <w:rPr>
          <w:color w:val="000000"/>
        </w:rPr>
        <w:t xml:space="preserve">, </w:t>
      </w:r>
      <w:proofErr w:type="spellStart"/>
      <w:r w:rsidR="00011EBC">
        <w:rPr>
          <w:color w:val="000000"/>
          <w:lang w:val="en-US"/>
        </w:rPr>
        <w:t>Calameo</w:t>
      </w:r>
      <w:proofErr w:type="spellEnd"/>
      <w:r w:rsidR="00F664DE" w:rsidRPr="00B93BE8">
        <w:rPr>
          <w:color w:val="000000"/>
        </w:rPr>
        <w:t xml:space="preserve">, </w:t>
      </w:r>
      <w:proofErr w:type="spellStart"/>
      <w:r w:rsidR="00F664DE">
        <w:rPr>
          <w:color w:val="000000"/>
          <w:lang w:val="en-US"/>
        </w:rPr>
        <w:t>ProProfs</w:t>
      </w:r>
      <w:proofErr w:type="spellEnd"/>
      <w:r w:rsidR="00F664DE" w:rsidRPr="00B93BE8">
        <w:rPr>
          <w:color w:val="000000"/>
        </w:rPr>
        <w:t xml:space="preserve">, </w:t>
      </w:r>
      <w:r w:rsidR="00F664DE">
        <w:rPr>
          <w:color w:val="000000"/>
          <w:lang w:val="en-US"/>
        </w:rPr>
        <w:t>Hot</w:t>
      </w:r>
      <w:r w:rsidR="00F664DE" w:rsidRPr="00B93BE8">
        <w:rPr>
          <w:color w:val="000000"/>
        </w:rPr>
        <w:t xml:space="preserve"> </w:t>
      </w:r>
      <w:r w:rsidR="00F664DE">
        <w:rPr>
          <w:color w:val="000000"/>
          <w:lang w:val="en-US"/>
        </w:rPr>
        <w:t>Potatoes</w:t>
      </w:r>
      <w:r w:rsidR="00F664DE" w:rsidRPr="00B93BE8">
        <w:rPr>
          <w:color w:val="000000"/>
        </w:rPr>
        <w:t xml:space="preserve">, </w:t>
      </w:r>
      <w:r w:rsidR="00C25281">
        <w:rPr>
          <w:color w:val="000000"/>
        </w:rPr>
        <w:t>Банк</w:t>
      </w:r>
      <w:r w:rsidR="00C25281" w:rsidRPr="00B93BE8">
        <w:rPr>
          <w:color w:val="000000"/>
        </w:rPr>
        <w:t xml:space="preserve"> </w:t>
      </w:r>
      <w:r w:rsidR="00C25281">
        <w:rPr>
          <w:color w:val="000000"/>
        </w:rPr>
        <w:t>тестов</w:t>
      </w:r>
      <w:r w:rsidR="00C25281" w:rsidRPr="00B93BE8">
        <w:rPr>
          <w:color w:val="000000"/>
        </w:rPr>
        <w:t>.</w:t>
      </w:r>
      <w:proofErr w:type="spellStart"/>
      <w:r w:rsidR="00C25281">
        <w:rPr>
          <w:color w:val="000000"/>
          <w:lang w:val="en-US"/>
        </w:rPr>
        <w:t>ru</w:t>
      </w:r>
      <w:proofErr w:type="spellEnd"/>
      <w:r w:rsidR="00C25281" w:rsidRPr="00B93BE8">
        <w:rPr>
          <w:color w:val="000000"/>
        </w:rPr>
        <w:t xml:space="preserve">, </w:t>
      </w:r>
      <w:proofErr w:type="spellStart"/>
      <w:r w:rsidR="00C25281">
        <w:rPr>
          <w:color w:val="000000"/>
          <w:lang w:val="en-US"/>
        </w:rPr>
        <w:t>MyTest</w:t>
      </w:r>
      <w:proofErr w:type="spellEnd"/>
      <w:r w:rsidR="00C25281" w:rsidRPr="00B93BE8">
        <w:rPr>
          <w:color w:val="000000"/>
        </w:rPr>
        <w:t>,</w:t>
      </w:r>
      <w:r w:rsidR="00B93BE8">
        <w:rPr>
          <w:color w:val="000000"/>
        </w:rPr>
        <w:t xml:space="preserve"> </w:t>
      </w:r>
      <w:proofErr w:type="spellStart"/>
      <w:r w:rsidR="00B93BE8">
        <w:rPr>
          <w:color w:val="000000"/>
          <w:lang w:val="en-US"/>
        </w:rPr>
        <w:t>ADTester</w:t>
      </w:r>
      <w:proofErr w:type="spellEnd"/>
      <w:r w:rsidR="00037B0B" w:rsidRPr="00037B0B">
        <w:rPr>
          <w:color w:val="000000"/>
        </w:rPr>
        <w:t>,</w:t>
      </w:r>
      <w:r w:rsidR="00B93BE8" w:rsidRPr="00B93BE8">
        <w:rPr>
          <w:color w:val="000000"/>
        </w:rPr>
        <w:t xml:space="preserve"> </w:t>
      </w:r>
      <w:r w:rsidR="00037B0B">
        <w:rPr>
          <w:color w:val="000000"/>
        </w:rPr>
        <w:t>Мастер Тест,</w:t>
      </w:r>
      <w:r w:rsidR="00F664DE" w:rsidRPr="00B93BE8">
        <w:rPr>
          <w:color w:val="000000"/>
        </w:rPr>
        <w:t xml:space="preserve"> </w:t>
      </w:r>
      <w:proofErr w:type="spellStart"/>
      <w:r w:rsidRPr="00F664DE">
        <w:rPr>
          <w:rStyle w:val="c1"/>
          <w:color w:val="000000"/>
          <w:shd w:val="clear" w:color="auto" w:fill="FFFFFF"/>
          <w:lang w:val="en-US"/>
        </w:rPr>
        <w:t>LearningApps</w:t>
      </w:r>
      <w:proofErr w:type="spellEnd"/>
      <w:r w:rsidRPr="00C25281">
        <w:rPr>
          <w:rStyle w:val="c1"/>
          <w:color w:val="000000"/>
          <w:shd w:val="clear" w:color="auto" w:fill="FFFFFF"/>
        </w:rPr>
        <w:t>.</w:t>
      </w:r>
      <w:r w:rsidRPr="00F664DE">
        <w:rPr>
          <w:rStyle w:val="c1"/>
          <w:color w:val="000000"/>
          <w:shd w:val="clear" w:color="auto" w:fill="FFFFFF"/>
          <w:lang w:val="en-US"/>
        </w:rPr>
        <w:t>org</w:t>
      </w:r>
      <w:r w:rsidRPr="00C25281">
        <w:rPr>
          <w:color w:val="000000"/>
        </w:rPr>
        <w:t xml:space="preserve">), </w:t>
      </w:r>
      <w:r w:rsidRPr="00A9340C">
        <w:rPr>
          <w:rStyle w:val="c1"/>
          <w:color w:val="000000"/>
          <w:shd w:val="clear" w:color="auto" w:fill="FFFFFF"/>
        </w:rPr>
        <w:t>ЦОР (</w:t>
      </w:r>
      <w:proofErr w:type="spellStart"/>
      <w:r w:rsidRPr="00A9340C">
        <w:rPr>
          <w:rStyle w:val="c1c63"/>
          <w:color w:val="000000"/>
          <w:shd w:val="clear" w:color="auto" w:fill="FFFFFF"/>
        </w:rPr>
        <w:t>InternetUrok.ru</w:t>
      </w:r>
      <w:proofErr w:type="spellEnd"/>
      <w:r w:rsidRPr="00A9340C">
        <w:rPr>
          <w:rStyle w:val="c1"/>
          <w:color w:val="000000"/>
          <w:shd w:val="clear" w:color="auto" w:fill="FFFFFF"/>
        </w:rPr>
        <w:t>,</w:t>
      </w:r>
      <w:r w:rsidRPr="00A9340C">
        <w:rPr>
          <w:color w:val="000000"/>
        </w:rPr>
        <w:t> </w:t>
      </w:r>
      <w:r w:rsidRPr="00A9340C">
        <w:rPr>
          <w:rStyle w:val="c1"/>
          <w:color w:val="000000"/>
          <w:shd w:val="clear" w:color="auto" w:fill="FFFFFF"/>
        </w:rPr>
        <w:t>Единая коллекция Цифровых Образовательных Ресурсов</w:t>
      </w:r>
      <w:r w:rsidRPr="00A9340C">
        <w:rPr>
          <w:color w:val="000000"/>
        </w:rPr>
        <w:t>).</w:t>
      </w:r>
    </w:p>
    <w:bookmarkStart w:id="1" w:name="b12925140acc3610d0348630d5796f3ec84a1862"/>
    <w:p w:rsidR="00334534" w:rsidRPr="00A9340C" w:rsidRDefault="004D19C7" w:rsidP="007F4638">
      <w:pPr>
        <w:spacing w:line="360" w:lineRule="auto"/>
        <w:rPr>
          <w:color w:val="000000"/>
        </w:rPr>
      </w:pPr>
      <w:r w:rsidRPr="00A9340C">
        <w:rPr>
          <w:color w:val="000000"/>
        </w:rPr>
        <w:fldChar w:fldCharType="begin"/>
      </w:r>
      <w:r w:rsidR="00334534" w:rsidRPr="00A9340C">
        <w:rPr>
          <w:color w:val="000000"/>
        </w:rPr>
        <w:instrText xml:space="preserve"> HYPERLINK "https://docs.google.com/document/d/1smv2wDLqWFl-MWS0095viqIwovDQS6P-Fy6yA-rs6vQ/pub" </w:instrText>
      </w:r>
      <w:r w:rsidRPr="00A9340C">
        <w:rPr>
          <w:color w:val="000000"/>
        </w:rPr>
        <w:fldChar w:fldCharType="end"/>
      </w:r>
      <w:bookmarkStart w:id="2" w:name="1"/>
      <w:bookmarkEnd w:id="1"/>
      <w:r w:rsidRPr="00A9340C">
        <w:rPr>
          <w:color w:val="000000"/>
        </w:rPr>
        <w:fldChar w:fldCharType="begin"/>
      </w:r>
      <w:r w:rsidR="00334534" w:rsidRPr="00A9340C">
        <w:rPr>
          <w:color w:val="000000"/>
        </w:rPr>
        <w:instrText xml:space="preserve"> HYPERLINK "https://docs.google.com/document/d/1smv2wDLqWFl-MWS0095viqIwovDQS6P-Fy6yA-rs6vQ/pub" </w:instrText>
      </w:r>
      <w:r w:rsidRPr="00A9340C">
        <w:rPr>
          <w:color w:val="000000"/>
        </w:rPr>
        <w:fldChar w:fldCharType="end"/>
      </w:r>
      <w:bookmarkEnd w:id="2"/>
    </w:p>
    <w:p w:rsidR="00B26540" w:rsidRDefault="00A30392" w:rsidP="00F76146">
      <w:pPr>
        <w:pStyle w:val="c5c9"/>
        <w:spacing w:before="0" w:beforeAutospacing="0" w:after="0" w:afterAutospacing="0" w:line="360" w:lineRule="auto"/>
        <w:ind w:firstLine="539"/>
        <w:jc w:val="both"/>
        <w:rPr>
          <w:rStyle w:val="c1"/>
          <w:color w:val="000000"/>
          <w:shd w:val="clear" w:color="auto" w:fill="FFFFFF"/>
        </w:rPr>
      </w:pPr>
      <w:r w:rsidRPr="00A30392">
        <w:rPr>
          <w:rStyle w:val="c1"/>
          <w:color w:val="000000"/>
          <w:shd w:val="clear" w:color="auto" w:fill="FFFFFF"/>
        </w:rPr>
        <w:t>Перспективным направлением развития со</w:t>
      </w:r>
      <w:r>
        <w:rPr>
          <w:rStyle w:val="c1"/>
          <w:color w:val="000000"/>
          <w:shd w:val="clear" w:color="auto" w:fill="FFFFFF"/>
        </w:rPr>
        <w:t>временного образования является</w:t>
      </w:r>
      <w:r w:rsidRPr="00A30392">
        <w:rPr>
          <w:rStyle w:val="c1"/>
          <w:color w:val="000000"/>
          <w:shd w:val="clear" w:color="auto" w:fill="FFFFFF"/>
        </w:rPr>
        <w:t xml:space="preserve"> </w:t>
      </w:r>
      <w:r>
        <w:rPr>
          <w:rStyle w:val="c1"/>
          <w:color w:val="000000"/>
          <w:shd w:val="clear" w:color="auto" w:fill="FFFFFF"/>
        </w:rPr>
        <w:t>организация</w:t>
      </w:r>
      <w:r w:rsidRPr="00A30392">
        <w:rPr>
          <w:rStyle w:val="c1"/>
          <w:color w:val="000000"/>
          <w:shd w:val="clear" w:color="auto" w:fill="FFFFFF"/>
        </w:rPr>
        <w:t xml:space="preserve"> учебн</w:t>
      </w:r>
      <w:r>
        <w:rPr>
          <w:rStyle w:val="c1"/>
          <w:color w:val="000000"/>
          <w:shd w:val="clear" w:color="auto" w:fill="FFFFFF"/>
        </w:rPr>
        <w:t>ой деятельности</w:t>
      </w:r>
      <w:r w:rsidRPr="00A30392">
        <w:rPr>
          <w:rStyle w:val="c1"/>
          <w:color w:val="000000"/>
          <w:shd w:val="clear" w:color="auto" w:fill="FFFFFF"/>
        </w:rPr>
        <w:t xml:space="preserve"> </w:t>
      </w:r>
      <w:r w:rsidR="00C52B17">
        <w:rPr>
          <w:rStyle w:val="c1"/>
          <w:color w:val="000000"/>
          <w:shd w:val="clear" w:color="auto" w:fill="FFFFFF"/>
        </w:rPr>
        <w:t>путем</w:t>
      </w:r>
      <w:r w:rsidR="008D5798" w:rsidRPr="005B1095">
        <w:rPr>
          <w:rStyle w:val="c1"/>
          <w:color w:val="FFFFFF"/>
          <w:shd w:val="clear" w:color="auto" w:fill="FFFFFF"/>
        </w:rPr>
        <w:t>,</w:t>
      </w:r>
      <w:r w:rsidR="00C52B17">
        <w:rPr>
          <w:rStyle w:val="c1"/>
          <w:color w:val="000000"/>
          <w:shd w:val="clear" w:color="auto" w:fill="FFFFFF"/>
        </w:rPr>
        <w:t xml:space="preserve"> </w:t>
      </w:r>
      <w:r w:rsidRPr="00A30392">
        <w:rPr>
          <w:rStyle w:val="c1"/>
          <w:color w:val="000000"/>
          <w:shd w:val="clear" w:color="auto" w:fill="FFFFFF"/>
        </w:rPr>
        <w:t>создания информационно-коммуни</w:t>
      </w:r>
      <w:r w:rsidR="00C52B17">
        <w:rPr>
          <w:rStyle w:val="c1"/>
          <w:color w:val="000000"/>
          <w:shd w:val="clear" w:color="auto" w:fill="FFFFFF"/>
        </w:rPr>
        <w:t>кационной образовательной среды</w:t>
      </w:r>
      <w:r w:rsidR="00334534" w:rsidRPr="00A9340C">
        <w:rPr>
          <w:rStyle w:val="c1"/>
          <w:color w:val="000000"/>
          <w:shd w:val="clear" w:color="auto" w:fill="FFFFFF"/>
        </w:rPr>
        <w:t xml:space="preserve">. </w:t>
      </w:r>
      <w:r w:rsidR="00084267">
        <w:rPr>
          <w:rStyle w:val="c1"/>
          <w:color w:val="000000"/>
          <w:shd w:val="clear" w:color="auto" w:fill="FFFFFF"/>
        </w:rPr>
        <w:t xml:space="preserve">Основным составляющим этой среды </w:t>
      </w:r>
      <w:r w:rsidR="000646A6">
        <w:rPr>
          <w:rStyle w:val="c1"/>
          <w:color w:val="000000"/>
          <w:shd w:val="clear" w:color="auto" w:fill="FFFFFF"/>
        </w:rPr>
        <w:t xml:space="preserve">является </w:t>
      </w:r>
      <w:r w:rsidR="00084267">
        <w:rPr>
          <w:rStyle w:val="c1"/>
          <w:color w:val="000000"/>
          <w:shd w:val="clear" w:color="auto" w:fill="FFFFFF"/>
        </w:rPr>
        <w:t>достижение качества образования, диктуемое</w:t>
      </w:r>
      <w:r w:rsidR="00961A53" w:rsidRPr="00961A53">
        <w:rPr>
          <w:rStyle w:val="c1"/>
          <w:color w:val="000000"/>
          <w:shd w:val="clear" w:color="auto" w:fill="FFFFFF"/>
        </w:rPr>
        <w:t xml:space="preserve"> обновляющимися стандартами образования нового поколения и дидактическими возможностями средств информационно-коммуникационных технологий (ИКТ) и Web-технологий.</w:t>
      </w:r>
      <w:r w:rsidR="00F309AB">
        <w:rPr>
          <w:rStyle w:val="c1"/>
          <w:color w:val="000000"/>
          <w:shd w:val="clear" w:color="auto" w:fill="FFFFFF"/>
        </w:rPr>
        <w:t xml:space="preserve"> </w:t>
      </w:r>
      <w:r w:rsidR="00334534" w:rsidRPr="00A9340C">
        <w:rPr>
          <w:rStyle w:val="c1"/>
          <w:color w:val="000000"/>
          <w:shd w:val="clear" w:color="auto" w:fill="FFFFFF"/>
        </w:rPr>
        <w:t xml:space="preserve">Современное образование отказывается от традиционного представления результатов обучения в виде знаний, </w:t>
      </w:r>
      <w:r w:rsidR="00E84399">
        <w:rPr>
          <w:rStyle w:val="c1"/>
          <w:color w:val="000000"/>
          <w:shd w:val="clear" w:color="auto" w:fill="FFFFFF"/>
        </w:rPr>
        <w:t>умений и навыков,</w:t>
      </w:r>
      <w:r w:rsidR="00334534" w:rsidRPr="00A9340C">
        <w:rPr>
          <w:rStyle w:val="c1"/>
          <w:color w:val="000000"/>
          <w:shd w:val="clear" w:color="auto" w:fill="FFFFFF"/>
        </w:rPr>
        <w:t xml:space="preserve"> </w:t>
      </w:r>
      <w:r w:rsidR="00E84399">
        <w:rPr>
          <w:rStyle w:val="c1"/>
          <w:color w:val="000000"/>
          <w:shd w:val="clear" w:color="auto" w:fill="FFFFFF"/>
        </w:rPr>
        <w:t>приоритет отводится  реальным видам</w:t>
      </w:r>
      <w:r w:rsidR="00334534" w:rsidRPr="00A9340C">
        <w:rPr>
          <w:rStyle w:val="c1"/>
          <w:color w:val="000000"/>
          <w:shd w:val="clear" w:color="auto" w:fill="FFFFFF"/>
        </w:rPr>
        <w:t xml:space="preserve"> деятельности.</w:t>
      </w:r>
    </w:p>
    <w:p w:rsidR="00CF3F9D" w:rsidRDefault="00B26540" w:rsidP="009573EE">
      <w:pPr>
        <w:pStyle w:val="c5c9"/>
        <w:spacing w:before="0" w:beforeAutospacing="0" w:after="0" w:afterAutospacing="0" w:line="360" w:lineRule="auto"/>
        <w:jc w:val="both"/>
        <w:rPr>
          <w:color w:val="000000"/>
        </w:rPr>
      </w:pPr>
      <w:r w:rsidRPr="00B26540">
        <w:rPr>
          <w:color w:val="000000"/>
        </w:rPr>
        <w:t xml:space="preserve">В настоящее время российская школа эволюционно переходит к реализации обучения, основными преимуществами которого являются </w:t>
      </w:r>
      <w:r w:rsidR="00335218">
        <w:rPr>
          <w:color w:val="000000"/>
        </w:rPr>
        <w:t xml:space="preserve">информатизация, </w:t>
      </w:r>
      <w:r w:rsidRPr="00B26540">
        <w:rPr>
          <w:color w:val="000000"/>
        </w:rPr>
        <w:t>дифференциация и индивидуал</w:t>
      </w:r>
      <w:r>
        <w:rPr>
          <w:color w:val="000000"/>
        </w:rPr>
        <w:t xml:space="preserve">изация обучения. </w:t>
      </w:r>
      <w:r w:rsidR="00335218" w:rsidRPr="00335218">
        <w:rPr>
          <w:color w:val="000000"/>
        </w:rPr>
        <w:t xml:space="preserve">Поставленная задача требует перехода к новой </w:t>
      </w:r>
      <w:proofErr w:type="spellStart"/>
      <w:r w:rsidR="00335218" w:rsidRPr="00335218">
        <w:rPr>
          <w:color w:val="000000"/>
        </w:rPr>
        <w:t>системно-деятельностной</w:t>
      </w:r>
      <w:proofErr w:type="spellEnd"/>
      <w:r w:rsidR="00335218" w:rsidRPr="00335218">
        <w:rPr>
          <w:color w:val="000000"/>
        </w:rPr>
        <w:t xml:space="preserve"> образовательной парадигме, которая, в свою очередь, связана с принципиальными изменениями деятельности учителя, реализующего новый стандарт.</w:t>
      </w:r>
      <w:r w:rsidR="00A5689C">
        <w:rPr>
          <w:color w:val="000000"/>
        </w:rPr>
        <w:t xml:space="preserve"> </w:t>
      </w:r>
    </w:p>
    <w:p w:rsidR="00335218" w:rsidRPr="00032173" w:rsidRDefault="00335218" w:rsidP="00032173">
      <w:pPr>
        <w:pStyle w:val="c5c9"/>
        <w:spacing w:before="0" w:beforeAutospacing="0" w:after="0" w:afterAutospacing="0" w:line="360" w:lineRule="auto"/>
        <w:ind w:firstLine="540"/>
        <w:jc w:val="both"/>
        <w:rPr>
          <w:color w:val="000000"/>
        </w:rPr>
      </w:pPr>
      <w:r w:rsidRPr="00335218">
        <w:rPr>
          <w:color w:val="000000"/>
        </w:rPr>
        <w:t>Одной из задач повседневного учительского труда является необходимость осуществлять контроль знаний учащихся  в том или ином социальном пространстве.</w:t>
      </w:r>
      <w:r w:rsidR="00A64909">
        <w:rPr>
          <w:color w:val="000000"/>
        </w:rPr>
        <w:t xml:space="preserve"> </w:t>
      </w:r>
      <w:r w:rsidRPr="00335218">
        <w:rPr>
          <w:color w:val="000000"/>
        </w:rPr>
        <w:t xml:space="preserve">В современной школе все большее значение приобретают различные формы тестов  в связи с тем, что основной формой сдачи экзаменов является тестирование.  Реальность требует  формировать у учащихся навык </w:t>
      </w:r>
      <w:r w:rsidR="00717D93">
        <w:rPr>
          <w:color w:val="000000"/>
        </w:rPr>
        <w:t xml:space="preserve">постоянной </w:t>
      </w:r>
      <w:r w:rsidRPr="00335218">
        <w:rPr>
          <w:color w:val="000000"/>
        </w:rPr>
        <w:t>работы с тестовыми заданиями</w:t>
      </w:r>
      <w:r w:rsidR="00CF3F9D">
        <w:rPr>
          <w:color w:val="000000"/>
        </w:rPr>
        <w:t xml:space="preserve">. </w:t>
      </w:r>
      <w:r w:rsidR="00CF3F9D" w:rsidRPr="00CF3F9D">
        <w:t xml:space="preserve"> </w:t>
      </w:r>
      <w:r w:rsidR="00CF3F9D" w:rsidRPr="00CF3F9D">
        <w:rPr>
          <w:color w:val="000000"/>
        </w:rPr>
        <w:t>Основным инструментальным средством организации</w:t>
      </w:r>
      <w:r w:rsidR="00964190">
        <w:rPr>
          <w:color w:val="000000"/>
        </w:rPr>
        <w:t xml:space="preserve"> такого </w:t>
      </w:r>
      <w:r w:rsidR="00CF3F9D" w:rsidRPr="00CF3F9D">
        <w:rPr>
          <w:color w:val="000000"/>
        </w:rPr>
        <w:t xml:space="preserve"> контроля являются образовательные Интернет-ресурсы.</w:t>
      </w:r>
      <w:r w:rsidRPr="00335218">
        <w:rPr>
          <w:color w:val="000000"/>
        </w:rPr>
        <w:t xml:space="preserve"> Электронные варианты особенно привлекательны, так как позволяют получить результаты практически сразу по завершении теста. Интерактивн</w:t>
      </w:r>
      <w:r w:rsidR="00CA392D">
        <w:rPr>
          <w:color w:val="000000"/>
        </w:rPr>
        <w:t xml:space="preserve">ые обучающие </w:t>
      </w:r>
      <w:r w:rsidR="00CA392D">
        <w:rPr>
          <w:color w:val="000000"/>
        </w:rPr>
        <w:lastRenderedPageBreak/>
        <w:t>задания способствую</w:t>
      </w:r>
      <w:r w:rsidRPr="00335218">
        <w:rPr>
          <w:color w:val="000000"/>
        </w:rPr>
        <w:t>т повышению уровня информационной и коммуникативной грамотности</w:t>
      </w:r>
      <w:r w:rsidR="00CA392D">
        <w:rPr>
          <w:color w:val="000000"/>
        </w:rPr>
        <w:t xml:space="preserve"> учителя и учащихся и направлены</w:t>
      </w:r>
      <w:r w:rsidRPr="00335218">
        <w:rPr>
          <w:color w:val="000000"/>
        </w:rPr>
        <w:t xml:space="preserve"> на решение  важнейшей  задачи образования – научить выпускника школы плодотворно трудиться в мире глобальной информатизации.</w:t>
      </w:r>
      <w:r w:rsidR="009114A0">
        <w:rPr>
          <w:color w:val="000000"/>
        </w:rPr>
        <w:t xml:space="preserve"> </w:t>
      </w:r>
      <w:r w:rsidR="00084267" w:rsidRPr="00084267">
        <w:rPr>
          <w:color w:val="000000"/>
        </w:rPr>
        <w:t xml:space="preserve">Развивая информационную компетентность, </w:t>
      </w:r>
      <w:r w:rsidR="009114A0">
        <w:rPr>
          <w:color w:val="000000"/>
        </w:rPr>
        <w:t>к</w:t>
      </w:r>
      <w:r w:rsidR="00084267" w:rsidRPr="00084267">
        <w:rPr>
          <w:color w:val="000000"/>
        </w:rPr>
        <w:t xml:space="preserve">омплексные </w:t>
      </w:r>
      <w:proofErr w:type="spellStart"/>
      <w:r w:rsidR="00084267" w:rsidRPr="00084267">
        <w:rPr>
          <w:color w:val="000000"/>
        </w:rPr>
        <w:t>мультимедийные</w:t>
      </w:r>
      <w:proofErr w:type="spellEnd"/>
      <w:r w:rsidR="00084267" w:rsidRPr="00084267">
        <w:rPr>
          <w:color w:val="000000"/>
        </w:rPr>
        <w:t xml:space="preserve"> обучающие ресурсы создают условия для увлекательного </w:t>
      </w:r>
      <w:r w:rsidR="00A5689C">
        <w:rPr>
          <w:color w:val="000000"/>
        </w:rPr>
        <w:t>обучения. Н</w:t>
      </w:r>
      <w:r w:rsidR="00A5689C" w:rsidRPr="00A5689C">
        <w:rPr>
          <w:color w:val="000000"/>
        </w:rPr>
        <w:t>еоспорим тот факт, что применение интерактивных тестов – один из способов  развития ключевых компетенций. Такая форма обучения и контроля знаний учащихся вызывает интерес и  способствует решению образовательных задач школы.</w:t>
      </w:r>
      <w:r w:rsidR="002E318E">
        <w:rPr>
          <w:color w:val="000000"/>
        </w:rPr>
        <w:t xml:space="preserve"> </w:t>
      </w:r>
      <w:r w:rsidR="002E318E" w:rsidRPr="002E318E">
        <w:rPr>
          <w:color w:val="000000"/>
        </w:rPr>
        <w:t xml:space="preserve">Современное электронное обучение ставит в центр учебного процесса взаимодействие учащихся между собой и преподавателями на основе инструментов WEB 2.0, </w:t>
      </w:r>
      <w:proofErr w:type="spellStart"/>
      <w:r w:rsidR="002E318E" w:rsidRPr="002E318E">
        <w:rPr>
          <w:color w:val="000000"/>
        </w:rPr>
        <w:t>блогов</w:t>
      </w:r>
      <w:proofErr w:type="spellEnd"/>
      <w:r w:rsidR="002E318E" w:rsidRPr="002E318E">
        <w:rPr>
          <w:color w:val="000000"/>
        </w:rPr>
        <w:t xml:space="preserve">, </w:t>
      </w:r>
      <w:proofErr w:type="spellStart"/>
      <w:r w:rsidR="002E318E" w:rsidRPr="002E318E">
        <w:rPr>
          <w:color w:val="000000"/>
        </w:rPr>
        <w:t>WiKi</w:t>
      </w:r>
      <w:proofErr w:type="spellEnd"/>
      <w:r w:rsidR="002E318E" w:rsidRPr="002E318E">
        <w:rPr>
          <w:color w:val="000000"/>
        </w:rPr>
        <w:t xml:space="preserve">, общих закладок, </w:t>
      </w:r>
      <w:proofErr w:type="spellStart"/>
      <w:r w:rsidR="002E318E" w:rsidRPr="002E318E">
        <w:rPr>
          <w:color w:val="000000"/>
        </w:rPr>
        <w:t>подкастов</w:t>
      </w:r>
      <w:proofErr w:type="spellEnd"/>
      <w:r w:rsidR="002E318E" w:rsidRPr="002E318E">
        <w:rPr>
          <w:color w:val="000000"/>
        </w:rPr>
        <w:t xml:space="preserve">, социальных сетей -   программ  </w:t>
      </w:r>
      <w:proofErr w:type="spellStart"/>
      <w:r w:rsidR="002E318E" w:rsidRPr="002E318E">
        <w:rPr>
          <w:color w:val="000000"/>
        </w:rPr>
        <w:t>Hot</w:t>
      </w:r>
      <w:proofErr w:type="spellEnd"/>
      <w:r w:rsidR="002E318E" w:rsidRPr="002E318E">
        <w:rPr>
          <w:color w:val="000000"/>
        </w:rPr>
        <w:t xml:space="preserve"> </w:t>
      </w:r>
      <w:proofErr w:type="spellStart"/>
      <w:r w:rsidR="002E318E" w:rsidRPr="002E318E">
        <w:rPr>
          <w:color w:val="000000"/>
        </w:rPr>
        <w:t>Potatoes</w:t>
      </w:r>
      <w:proofErr w:type="spellEnd"/>
      <w:r w:rsidR="002E318E" w:rsidRPr="002E318E">
        <w:rPr>
          <w:color w:val="000000"/>
        </w:rPr>
        <w:t xml:space="preserve">, </w:t>
      </w:r>
      <w:proofErr w:type="spellStart"/>
      <w:r w:rsidR="002E318E" w:rsidRPr="002E318E">
        <w:rPr>
          <w:color w:val="000000"/>
        </w:rPr>
        <w:t>ADTester</w:t>
      </w:r>
      <w:proofErr w:type="spellEnd"/>
      <w:r w:rsidR="002E318E" w:rsidRPr="002E318E">
        <w:rPr>
          <w:color w:val="000000"/>
        </w:rPr>
        <w:t xml:space="preserve">, </w:t>
      </w:r>
      <w:proofErr w:type="spellStart"/>
      <w:r w:rsidR="002E318E" w:rsidRPr="002E318E">
        <w:rPr>
          <w:color w:val="000000"/>
        </w:rPr>
        <w:t>Knowing</w:t>
      </w:r>
      <w:proofErr w:type="spellEnd"/>
      <w:r w:rsidR="002E318E" w:rsidRPr="002E318E">
        <w:rPr>
          <w:color w:val="000000"/>
        </w:rPr>
        <w:t xml:space="preserve">,  </w:t>
      </w:r>
      <w:proofErr w:type="spellStart"/>
      <w:r w:rsidR="002E318E" w:rsidRPr="002E318E">
        <w:rPr>
          <w:color w:val="000000"/>
        </w:rPr>
        <w:t>MyTest</w:t>
      </w:r>
      <w:proofErr w:type="spellEnd"/>
      <w:r w:rsidR="002E318E" w:rsidRPr="002E318E">
        <w:rPr>
          <w:color w:val="000000"/>
        </w:rPr>
        <w:t xml:space="preserve">, </w:t>
      </w:r>
      <w:proofErr w:type="spellStart"/>
      <w:r w:rsidR="002E318E" w:rsidRPr="002E318E">
        <w:rPr>
          <w:color w:val="000000"/>
        </w:rPr>
        <w:t>Power</w:t>
      </w:r>
      <w:proofErr w:type="spellEnd"/>
      <w:r w:rsidR="002E318E" w:rsidRPr="002E318E">
        <w:rPr>
          <w:color w:val="000000"/>
        </w:rPr>
        <w:t xml:space="preserve"> </w:t>
      </w:r>
      <w:proofErr w:type="spellStart"/>
      <w:r w:rsidR="002E318E" w:rsidRPr="002E318E">
        <w:rPr>
          <w:color w:val="000000"/>
        </w:rPr>
        <w:t>Point</w:t>
      </w:r>
      <w:proofErr w:type="spellEnd"/>
      <w:r w:rsidR="002E318E" w:rsidRPr="002E318E">
        <w:rPr>
          <w:color w:val="000000"/>
        </w:rPr>
        <w:t xml:space="preserve">. Эти программы распространяются бесплатно, и их может использовать каждый учитель. Кроме того, к созданию тестов можно привлекать учеников. В этой среде знания формируются совместно, в процессе самостоятельного создания и обсуждения учебного </w:t>
      </w:r>
      <w:proofErr w:type="spellStart"/>
      <w:r w:rsidR="002E318E" w:rsidRPr="002E318E">
        <w:rPr>
          <w:color w:val="000000"/>
        </w:rPr>
        <w:t>контента</w:t>
      </w:r>
      <w:proofErr w:type="spellEnd"/>
      <w:r w:rsidR="002E318E" w:rsidRPr="002E318E">
        <w:rPr>
          <w:color w:val="000000"/>
        </w:rPr>
        <w:t>.</w:t>
      </w:r>
    </w:p>
    <w:p w:rsidR="00AB0B72" w:rsidRPr="005B1095" w:rsidRDefault="00106CCF" w:rsidP="00F76146">
      <w:pPr>
        <w:pStyle w:val="c5c9"/>
        <w:spacing w:before="0" w:beforeAutospacing="0" w:after="0" w:afterAutospacing="0" w:line="360" w:lineRule="auto"/>
        <w:ind w:firstLine="540"/>
        <w:jc w:val="both"/>
        <w:rPr>
          <w:rStyle w:val="c1"/>
          <w:color w:val="FFFFFF"/>
        </w:rPr>
      </w:pPr>
      <w:r>
        <w:t>В то же время, г</w:t>
      </w:r>
      <w:r w:rsidR="00441AC6" w:rsidRPr="00441AC6">
        <w:t>отовые электронные пособия не всегда соответствуют конкре</w:t>
      </w:r>
      <w:r w:rsidR="00441AC6">
        <w:t>тным условиям</w:t>
      </w:r>
      <w:r w:rsidR="00441AC6" w:rsidRPr="00441AC6">
        <w:t>, поэтому учитель может научиться составлять интерактивные тесты, используя доступные программы</w:t>
      </w:r>
      <w:r w:rsidR="00B13161">
        <w:t>.</w:t>
      </w:r>
      <w:r w:rsidR="00B26540">
        <w:rPr>
          <w:rStyle w:val="c1"/>
          <w:color w:val="000000"/>
          <w:shd w:val="clear" w:color="auto" w:fill="FFFFFF"/>
        </w:rPr>
        <w:t xml:space="preserve"> </w:t>
      </w:r>
    </w:p>
    <w:p w:rsidR="00334534" w:rsidRPr="00A9340C" w:rsidRDefault="00334534" w:rsidP="007F4638">
      <w:pPr>
        <w:pStyle w:val="c5c9"/>
        <w:spacing w:before="0" w:beforeAutospacing="0" w:after="0" w:afterAutospacing="0" w:line="360" w:lineRule="auto"/>
        <w:ind w:firstLine="540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 xml:space="preserve">Почему </w:t>
      </w:r>
      <w:r w:rsidR="00B13161">
        <w:rPr>
          <w:rStyle w:val="c1"/>
          <w:color w:val="000000"/>
          <w:shd w:val="clear" w:color="auto" w:fill="FFFFFF"/>
        </w:rPr>
        <w:t xml:space="preserve">дистанционное тестирование </w:t>
      </w:r>
      <w:r w:rsidRPr="00A9340C">
        <w:rPr>
          <w:rStyle w:val="c1"/>
          <w:color w:val="000000"/>
          <w:shd w:val="clear" w:color="auto" w:fill="FFFFFF"/>
        </w:rPr>
        <w:t>вос</w:t>
      </w:r>
      <w:r w:rsidR="00B41B13">
        <w:rPr>
          <w:rStyle w:val="c1"/>
          <w:color w:val="000000"/>
          <w:shd w:val="clear" w:color="auto" w:fill="FFFFFF"/>
        </w:rPr>
        <w:t>требовано в наше время? Оно имее</w:t>
      </w:r>
      <w:r w:rsidRPr="00A9340C">
        <w:rPr>
          <w:rStyle w:val="c1"/>
          <w:color w:val="000000"/>
          <w:shd w:val="clear" w:color="auto" w:fill="FFFFFF"/>
        </w:rPr>
        <w:t>т ряд</w:t>
      </w:r>
      <w:r w:rsidRPr="00A9340C">
        <w:rPr>
          <w:rStyle w:val="apple-converted-space"/>
          <w:color w:val="000000"/>
          <w:shd w:val="clear" w:color="auto" w:fill="FFFFFF"/>
        </w:rPr>
        <w:t> </w:t>
      </w:r>
      <w:r w:rsidRPr="00A9340C">
        <w:rPr>
          <w:rStyle w:val="c2c1c3"/>
          <w:b/>
          <w:bCs/>
          <w:i/>
          <w:iCs/>
          <w:color w:val="000000"/>
          <w:shd w:val="clear" w:color="auto" w:fill="FFFFFF"/>
        </w:rPr>
        <w:t>особенностей</w:t>
      </w:r>
      <w:r w:rsidRPr="00A9340C">
        <w:rPr>
          <w:rStyle w:val="c1"/>
          <w:color w:val="000000"/>
          <w:shd w:val="clear" w:color="auto" w:fill="FFFFFF"/>
        </w:rPr>
        <w:t> и</w:t>
      </w:r>
      <w:r w:rsidRPr="00A9340C">
        <w:rPr>
          <w:rStyle w:val="apple-converted-space"/>
          <w:color w:val="000000"/>
          <w:shd w:val="clear" w:color="auto" w:fill="FFFFFF"/>
        </w:rPr>
        <w:t> </w:t>
      </w:r>
      <w:r w:rsidRPr="00A9340C">
        <w:rPr>
          <w:rStyle w:val="c2c1c3"/>
          <w:b/>
          <w:bCs/>
          <w:i/>
          <w:iCs/>
          <w:color w:val="000000"/>
          <w:shd w:val="clear" w:color="auto" w:fill="FFFFFF"/>
        </w:rPr>
        <w:t>преимуществ</w:t>
      </w:r>
      <w:r w:rsidRPr="00A9340C">
        <w:rPr>
          <w:rStyle w:val="c1"/>
          <w:color w:val="000000"/>
          <w:shd w:val="clear" w:color="auto" w:fill="FFFFFF"/>
        </w:rPr>
        <w:t>:</w:t>
      </w:r>
    </w:p>
    <w:p w:rsidR="00334534" w:rsidRPr="00A9340C" w:rsidRDefault="00334534" w:rsidP="007F463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разделение процессов преподавания и обучения во времени и пространстве;</w:t>
      </w:r>
    </w:p>
    <w:p w:rsidR="00334534" w:rsidRPr="00A9340C" w:rsidRDefault="00A9340C" w:rsidP="007F463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 xml:space="preserve">освоение </w:t>
      </w:r>
      <w:proofErr w:type="gramStart"/>
      <w:r w:rsidRPr="00A9340C">
        <w:rPr>
          <w:rStyle w:val="c1"/>
          <w:color w:val="000000"/>
          <w:shd w:val="clear" w:color="auto" w:fill="FFFFFF"/>
        </w:rPr>
        <w:t>обучающимися</w:t>
      </w:r>
      <w:proofErr w:type="gramEnd"/>
      <w:r w:rsidR="00334534" w:rsidRPr="00A9340C">
        <w:rPr>
          <w:rStyle w:val="c1"/>
          <w:color w:val="000000"/>
          <w:shd w:val="clear" w:color="auto" w:fill="FFFFFF"/>
        </w:rPr>
        <w:t xml:space="preserve"> образовательных программ по месту жительства при доминанте самостоятельной работы;</w:t>
      </w:r>
    </w:p>
    <w:p w:rsidR="00334534" w:rsidRPr="00A9340C" w:rsidRDefault="00A9340C" w:rsidP="007F463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color w:val="000000"/>
        </w:rPr>
        <w:t>самостоятельное</w:t>
      </w:r>
      <w:r w:rsidR="00334534" w:rsidRPr="00A9340C">
        <w:rPr>
          <w:color w:val="000000"/>
        </w:rPr>
        <w:t xml:space="preserve"> приобретение знаний не носит пассивн</w:t>
      </w:r>
      <w:r w:rsidRPr="00A9340C">
        <w:rPr>
          <w:color w:val="000000"/>
        </w:rPr>
        <w:t>ый характер, напротив, обучающийся</w:t>
      </w:r>
      <w:r w:rsidR="00334534" w:rsidRPr="00A9340C">
        <w:rPr>
          <w:color w:val="000000"/>
        </w:rPr>
        <w:t xml:space="preserve"> с самого начала вовлечен в активную познавательную деятельность, не ограничивающуюся овладением знаниями, но непременно предусматривающую их применение;</w:t>
      </w:r>
    </w:p>
    <w:p w:rsidR="00334534" w:rsidRPr="00A9340C" w:rsidRDefault="00334534" w:rsidP="007F463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 xml:space="preserve">создание особой информационно-образовательной среды, включающей различные учебные продукты, созданные с помощью облачных технологий, сервисов </w:t>
      </w:r>
      <w:proofErr w:type="spellStart"/>
      <w:r w:rsidRPr="00A9340C">
        <w:rPr>
          <w:rStyle w:val="c1"/>
          <w:color w:val="000000"/>
          <w:shd w:val="clear" w:color="auto" w:fill="FFFFFF"/>
        </w:rPr>
        <w:t>Web</w:t>
      </w:r>
      <w:proofErr w:type="spellEnd"/>
      <w:r w:rsidRPr="00A9340C">
        <w:rPr>
          <w:rStyle w:val="c1"/>
          <w:color w:val="000000"/>
          <w:shd w:val="clear" w:color="auto" w:fill="FFFFFF"/>
        </w:rPr>
        <w:t xml:space="preserve"> 2.0, работа с которыми может быть легко организована в домашних условиях;</w:t>
      </w:r>
    </w:p>
    <w:p w:rsidR="00334534" w:rsidRPr="00A9340C" w:rsidRDefault="00334534" w:rsidP="007F463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электронный контроль знаний гарантирует объективность и независимость оценок;</w:t>
      </w:r>
    </w:p>
    <w:p w:rsidR="00334534" w:rsidRPr="00A9340C" w:rsidRDefault="00DF476B" w:rsidP="007F463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color w:val="000000"/>
        </w:rPr>
      </w:pPr>
      <w:r>
        <w:rPr>
          <w:rStyle w:val="c1"/>
          <w:color w:val="000000"/>
          <w:shd w:val="clear" w:color="auto" w:fill="FFFFFF"/>
        </w:rPr>
        <w:t xml:space="preserve">выполнение тестовых заданий </w:t>
      </w:r>
      <w:r w:rsidR="00334534" w:rsidRPr="00A9340C">
        <w:rPr>
          <w:rStyle w:val="c1"/>
          <w:color w:val="000000"/>
          <w:shd w:val="clear" w:color="auto" w:fill="FFFFFF"/>
        </w:rPr>
        <w:t>с помощью электронных сре</w:t>
      </w:r>
      <w:proofErr w:type="gramStart"/>
      <w:r w:rsidR="00334534" w:rsidRPr="00A9340C">
        <w:rPr>
          <w:rStyle w:val="c1"/>
          <w:color w:val="000000"/>
          <w:shd w:val="clear" w:color="auto" w:fill="FFFFFF"/>
        </w:rPr>
        <w:t>дств св</w:t>
      </w:r>
      <w:proofErr w:type="gramEnd"/>
      <w:r w:rsidR="00334534" w:rsidRPr="00A9340C">
        <w:rPr>
          <w:rStyle w:val="c1"/>
          <w:color w:val="000000"/>
          <w:shd w:val="clear" w:color="auto" w:fill="FFFFFF"/>
        </w:rPr>
        <w:t>язи в любое удобное время;</w:t>
      </w:r>
    </w:p>
    <w:p w:rsidR="00334534" w:rsidRPr="00B26540" w:rsidRDefault="00334534" w:rsidP="007F463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Style w:val="c1"/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наряду с обучением происходит дополнительное углубленное освоение персонального компьютера, современных средств коммуникаций.</w:t>
      </w:r>
    </w:p>
    <w:p w:rsidR="00D63210" w:rsidRPr="00B41B13" w:rsidRDefault="00B26540" w:rsidP="007F463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color w:val="000000"/>
        </w:rPr>
      </w:pPr>
      <w:r>
        <w:rPr>
          <w:color w:val="000000"/>
        </w:rPr>
        <w:t>увеличение</w:t>
      </w:r>
      <w:r w:rsidRPr="00B26540">
        <w:rPr>
          <w:color w:val="000000"/>
        </w:rPr>
        <w:t xml:space="preserve"> доступности использования дополнительного материала учащимися для углубленного изучения отдельных тем и раздело</w:t>
      </w:r>
      <w:r w:rsidR="00F54D57">
        <w:rPr>
          <w:color w:val="000000"/>
        </w:rPr>
        <w:t>в общеобразовательных предметов</w:t>
      </w:r>
    </w:p>
    <w:p w:rsidR="00C05E35" w:rsidRPr="00B41B13" w:rsidRDefault="00B41B13" w:rsidP="007F4638">
      <w:pPr>
        <w:pStyle w:val="c12"/>
        <w:spacing w:line="360" w:lineRule="auto"/>
        <w:rPr>
          <w:b/>
          <w:color w:val="000000"/>
        </w:rPr>
      </w:pPr>
      <w:r w:rsidRPr="00B41B13">
        <w:rPr>
          <w:b/>
          <w:color w:val="000000"/>
        </w:rPr>
        <w:t>Возможности для учителя</w:t>
      </w:r>
      <w:r>
        <w:rPr>
          <w:b/>
          <w:color w:val="000000"/>
        </w:rPr>
        <w:t>.</w:t>
      </w:r>
    </w:p>
    <w:p w:rsidR="00791228" w:rsidRPr="00791228" w:rsidRDefault="00791228" w:rsidP="00F76146">
      <w:pPr>
        <w:pStyle w:val="c12"/>
        <w:spacing w:line="360" w:lineRule="auto"/>
        <w:ind w:firstLine="539"/>
        <w:jc w:val="both"/>
        <w:rPr>
          <w:color w:val="000000"/>
        </w:rPr>
      </w:pPr>
      <w:r w:rsidRPr="00791228">
        <w:rPr>
          <w:color w:val="000000"/>
        </w:rPr>
        <w:t>Изучив материал данного методического маршрута, учителя познакомятся с опытом организации</w:t>
      </w:r>
      <w:r>
        <w:rPr>
          <w:color w:val="000000"/>
        </w:rPr>
        <w:t xml:space="preserve"> тестирования</w:t>
      </w:r>
      <w:r w:rsidRPr="00791228">
        <w:rPr>
          <w:color w:val="000000"/>
        </w:rPr>
        <w:t xml:space="preserve">  учеников с использованием  Web.2.0.</w:t>
      </w:r>
      <w:r w:rsidR="00C525D3">
        <w:rPr>
          <w:color w:val="000000"/>
        </w:rPr>
        <w:t xml:space="preserve"> </w:t>
      </w:r>
      <w:r w:rsidRPr="00791228">
        <w:rPr>
          <w:color w:val="000000"/>
        </w:rPr>
        <w:t>Этот опыт предполагает для учителя повышение уровня:</w:t>
      </w:r>
    </w:p>
    <w:p w:rsidR="00791228" w:rsidRPr="00791228" w:rsidRDefault="00791228" w:rsidP="007F4638">
      <w:pPr>
        <w:pStyle w:val="c12"/>
        <w:spacing w:line="360" w:lineRule="auto"/>
        <w:jc w:val="both"/>
        <w:rPr>
          <w:color w:val="000000"/>
        </w:rPr>
      </w:pPr>
      <w:r w:rsidRPr="00791228">
        <w:rPr>
          <w:color w:val="000000"/>
        </w:rPr>
        <w:t>●</w:t>
      </w:r>
      <w:r w:rsidRPr="00791228">
        <w:rPr>
          <w:color w:val="000000"/>
        </w:rPr>
        <w:tab/>
        <w:t xml:space="preserve">профессиональной готовности к реализации требований ФГОС: осуществление </w:t>
      </w:r>
      <w:proofErr w:type="spellStart"/>
      <w:r w:rsidRPr="00791228">
        <w:rPr>
          <w:color w:val="000000"/>
        </w:rPr>
        <w:t>деятельностного</w:t>
      </w:r>
      <w:proofErr w:type="spellEnd"/>
      <w:r w:rsidRPr="00791228">
        <w:rPr>
          <w:color w:val="000000"/>
        </w:rPr>
        <w:t xml:space="preserve"> подхода и оценивание </w:t>
      </w:r>
      <w:proofErr w:type="spellStart"/>
      <w:r w:rsidRPr="00791228">
        <w:rPr>
          <w:color w:val="000000"/>
        </w:rPr>
        <w:t>метапредметных</w:t>
      </w:r>
      <w:proofErr w:type="spellEnd"/>
      <w:r w:rsidRPr="00791228">
        <w:rPr>
          <w:color w:val="000000"/>
        </w:rPr>
        <w:t xml:space="preserve"> результатов обучающихся - поскольку новый профессиональный стандарт  требует от педагога уметь объективно оценивать знания учеников, используя разные формы</w:t>
      </w:r>
      <w:r w:rsidR="00E37F8F">
        <w:rPr>
          <w:color w:val="000000"/>
        </w:rPr>
        <w:t xml:space="preserve"> и методы контроля и оценивания</w:t>
      </w:r>
      <w:r w:rsidRPr="00791228">
        <w:rPr>
          <w:color w:val="000000"/>
        </w:rPr>
        <w:t>;</w:t>
      </w:r>
    </w:p>
    <w:p w:rsidR="00791228" w:rsidRDefault="00791228" w:rsidP="007F4638">
      <w:pPr>
        <w:pStyle w:val="c12"/>
        <w:spacing w:before="0" w:beforeAutospacing="0" w:after="0" w:afterAutospacing="0" w:line="360" w:lineRule="auto"/>
        <w:jc w:val="both"/>
        <w:rPr>
          <w:color w:val="000000"/>
        </w:rPr>
      </w:pPr>
      <w:r w:rsidRPr="00791228">
        <w:rPr>
          <w:color w:val="000000"/>
        </w:rPr>
        <w:t>●</w:t>
      </w:r>
      <w:r w:rsidRPr="00791228">
        <w:rPr>
          <w:color w:val="000000"/>
        </w:rPr>
        <w:tab/>
        <w:t>технологической компетентности педагога:</w:t>
      </w:r>
      <w:r w:rsidR="00B6680E">
        <w:rPr>
          <w:color w:val="000000"/>
        </w:rPr>
        <w:t xml:space="preserve"> и</w:t>
      </w:r>
      <w:r w:rsidR="00D622BD">
        <w:rPr>
          <w:color w:val="000000"/>
        </w:rPr>
        <w:t>спользование сервисов Web.2.0</w:t>
      </w:r>
      <w:r w:rsidR="00B41B13">
        <w:rPr>
          <w:color w:val="000000"/>
        </w:rPr>
        <w:t>, автоматизации</w:t>
      </w:r>
      <w:r w:rsidRPr="00791228">
        <w:rPr>
          <w:color w:val="000000"/>
        </w:rPr>
        <w:t xml:space="preserve"> обработки данных, полученных в ходе выполнения </w:t>
      </w:r>
      <w:r w:rsidR="00E37F8F">
        <w:rPr>
          <w:color w:val="000000"/>
        </w:rPr>
        <w:t xml:space="preserve">работы </w:t>
      </w:r>
      <w:proofErr w:type="gramStart"/>
      <w:r w:rsidRPr="00791228">
        <w:rPr>
          <w:color w:val="000000"/>
        </w:rPr>
        <w:t>обучающимися</w:t>
      </w:r>
      <w:proofErr w:type="gramEnd"/>
      <w:r w:rsidRPr="00791228">
        <w:rPr>
          <w:color w:val="000000"/>
        </w:rPr>
        <w:t xml:space="preserve">, с помощью  </w:t>
      </w:r>
      <w:proofErr w:type="spellStart"/>
      <w:r w:rsidR="003901B9">
        <w:rPr>
          <w:color w:val="000000"/>
        </w:rPr>
        <w:t>он-лайн</w:t>
      </w:r>
      <w:proofErr w:type="spellEnd"/>
      <w:r w:rsidR="003901B9">
        <w:rPr>
          <w:color w:val="000000"/>
        </w:rPr>
        <w:t xml:space="preserve"> сервисов</w:t>
      </w:r>
      <w:r w:rsidRPr="00791228">
        <w:rPr>
          <w:color w:val="000000"/>
        </w:rPr>
        <w:t>.</w:t>
      </w:r>
    </w:p>
    <w:p w:rsidR="002E3916" w:rsidRDefault="002E3916" w:rsidP="007F4638">
      <w:pPr>
        <w:pStyle w:val="c12"/>
        <w:spacing w:before="0" w:beforeAutospacing="0" w:after="0" w:afterAutospacing="0" w:line="360" w:lineRule="auto"/>
        <w:jc w:val="both"/>
        <w:rPr>
          <w:color w:val="000000"/>
        </w:rPr>
      </w:pPr>
    </w:p>
    <w:p w:rsidR="00B41B13" w:rsidRPr="00B41B13" w:rsidRDefault="00B41B13" w:rsidP="00B41B13">
      <w:pPr>
        <w:pStyle w:val="c12"/>
        <w:spacing w:before="0" w:beforeAutospacing="0" w:after="0" w:afterAutospacing="0" w:line="360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Возможности для </w:t>
      </w:r>
      <w:proofErr w:type="gramStart"/>
      <w:r>
        <w:rPr>
          <w:b/>
          <w:color w:val="000000"/>
        </w:rPr>
        <w:t>обучающихся</w:t>
      </w:r>
      <w:proofErr w:type="gramEnd"/>
      <w:r>
        <w:rPr>
          <w:b/>
          <w:color w:val="000000"/>
        </w:rPr>
        <w:t>.</w:t>
      </w:r>
    </w:p>
    <w:p w:rsidR="003F69AD" w:rsidRDefault="00334534" w:rsidP="003F69AD">
      <w:pPr>
        <w:pStyle w:val="c36c5c7"/>
        <w:spacing w:before="0" w:beforeAutospacing="0" w:after="0" w:afterAutospacing="0" w:line="480" w:lineRule="auto"/>
        <w:ind w:firstLine="539"/>
        <w:rPr>
          <w:color w:val="000000"/>
        </w:rPr>
      </w:pPr>
      <w:r w:rsidRPr="00A9340C">
        <w:rPr>
          <w:color w:val="000000"/>
        </w:rPr>
        <w:t xml:space="preserve">Вовлечение </w:t>
      </w:r>
      <w:r w:rsidR="00D01E8E">
        <w:rPr>
          <w:color w:val="000000"/>
        </w:rPr>
        <w:t>об</w:t>
      </w:r>
      <w:r w:rsidRPr="00A9340C">
        <w:rPr>
          <w:color w:val="000000"/>
        </w:rPr>
        <w:t>уча</w:t>
      </w:r>
      <w:r w:rsidR="00D01E8E">
        <w:rPr>
          <w:color w:val="000000"/>
        </w:rPr>
        <w:t>ю</w:t>
      </w:r>
      <w:r w:rsidRPr="00A9340C">
        <w:rPr>
          <w:color w:val="000000"/>
        </w:rPr>
        <w:t xml:space="preserve">щихся в процесс </w:t>
      </w:r>
      <w:r w:rsidR="00754F75">
        <w:rPr>
          <w:color w:val="000000"/>
        </w:rPr>
        <w:t xml:space="preserve">тестирования </w:t>
      </w:r>
      <w:r w:rsidRPr="00A9340C">
        <w:rPr>
          <w:color w:val="000000"/>
        </w:rPr>
        <w:t>направлено на достижение следующих образовательных результатов:</w:t>
      </w:r>
    </w:p>
    <w:p w:rsidR="00334534" w:rsidRPr="00A9340C" w:rsidRDefault="00334534" w:rsidP="003F69AD">
      <w:pPr>
        <w:pStyle w:val="c36c5c7"/>
        <w:spacing w:before="0" w:beforeAutospacing="0" w:after="0" w:afterAutospacing="0" w:line="480" w:lineRule="auto"/>
        <w:ind w:firstLine="539"/>
        <w:rPr>
          <w:color w:val="000000"/>
        </w:rPr>
      </w:pPr>
      <w:r w:rsidRPr="00A9340C">
        <w:rPr>
          <w:rStyle w:val="c2c1c3c72"/>
          <w:b/>
          <w:bCs/>
          <w:i/>
          <w:iCs/>
          <w:color w:val="000000"/>
          <w:shd w:val="clear" w:color="auto" w:fill="FFFFFF"/>
        </w:rPr>
        <w:t>л</w:t>
      </w:r>
      <w:r w:rsidRPr="00A9340C">
        <w:rPr>
          <w:rStyle w:val="c2c1c3"/>
          <w:b/>
          <w:bCs/>
          <w:i/>
          <w:iCs/>
          <w:color w:val="000000"/>
          <w:shd w:val="clear" w:color="auto" w:fill="FFFFFF"/>
        </w:rPr>
        <w:t>ичностных:</w:t>
      </w:r>
    </w:p>
    <w:p w:rsidR="00334534" w:rsidRPr="00A9340C" w:rsidRDefault="00334534" w:rsidP="007F4638">
      <w:pPr>
        <w:numPr>
          <w:ilvl w:val="0"/>
          <w:numId w:val="6"/>
        </w:numPr>
        <w:spacing w:before="100" w:beforeAutospacing="1" w:after="100" w:afterAutospacing="1" w:line="360" w:lineRule="auto"/>
        <w:ind w:left="1440" w:right="400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 xml:space="preserve">формирование ответственного отношения к учению, готовности и </w:t>
      </w:r>
      <w:proofErr w:type="gramStart"/>
      <w:r w:rsidR="00754F75">
        <w:rPr>
          <w:rStyle w:val="c1"/>
          <w:color w:val="000000"/>
          <w:shd w:val="clear" w:color="auto" w:fill="FFFFFF"/>
        </w:rPr>
        <w:t>способности</w:t>
      </w:r>
      <w:proofErr w:type="gramEnd"/>
      <w:r w:rsidRPr="00A9340C">
        <w:rPr>
          <w:rStyle w:val="c1"/>
          <w:color w:val="000000"/>
          <w:shd w:val="clear" w:color="auto" w:fill="FFFFFF"/>
        </w:rPr>
        <w:t xml:space="preserve"> обучающихся к саморазвитию и самообразованию на</w:t>
      </w:r>
      <w:r w:rsidRPr="00A9340C">
        <w:rPr>
          <w:rStyle w:val="apple-converted-space"/>
          <w:color w:val="000000"/>
          <w:shd w:val="clear" w:color="auto" w:fill="FFFFFF"/>
        </w:rPr>
        <w:t> </w:t>
      </w:r>
      <w:r w:rsidRPr="00A9340C">
        <w:rPr>
          <w:rStyle w:val="c1"/>
          <w:color w:val="000000"/>
          <w:shd w:val="clear" w:color="auto" w:fill="FFFFFF"/>
        </w:rPr>
        <w:t>основе мотивации к обучению и познанию;</w:t>
      </w:r>
    </w:p>
    <w:p w:rsidR="00334534" w:rsidRPr="00A9340C" w:rsidRDefault="00334534" w:rsidP="007F4638">
      <w:pPr>
        <w:numPr>
          <w:ilvl w:val="0"/>
          <w:numId w:val="6"/>
        </w:numPr>
        <w:spacing w:before="100" w:beforeAutospacing="1" w:after="100" w:afterAutospacing="1" w:line="360" w:lineRule="auto"/>
        <w:ind w:left="1440" w:right="220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приобретение опыта использования информационных ресурсов и электронных средств в учебной и практической деятельности;</w:t>
      </w:r>
    </w:p>
    <w:p w:rsidR="00334534" w:rsidRPr="00D23869" w:rsidRDefault="00334534" w:rsidP="007F4638">
      <w:pPr>
        <w:numPr>
          <w:ilvl w:val="0"/>
          <w:numId w:val="6"/>
        </w:numPr>
        <w:spacing w:before="100" w:beforeAutospacing="1" w:after="100" w:afterAutospacing="1" w:line="360" w:lineRule="auto"/>
        <w:ind w:left="1440" w:right="220"/>
        <w:jc w:val="both"/>
        <w:rPr>
          <w:rStyle w:val="c1"/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повышение своего образовательного уровня и уровня готовности к продолжению обучения с использованием ИКТ;</w:t>
      </w:r>
    </w:p>
    <w:p w:rsidR="00D23869" w:rsidRPr="00A9340C" w:rsidRDefault="00A440AE" w:rsidP="00A440AE">
      <w:pPr>
        <w:numPr>
          <w:ilvl w:val="1"/>
          <w:numId w:val="6"/>
        </w:numPr>
        <w:spacing w:before="100" w:beforeAutospacing="1" w:after="100" w:afterAutospacing="1" w:line="360" w:lineRule="auto"/>
        <w:ind w:right="220"/>
        <w:jc w:val="both"/>
        <w:rPr>
          <w:color w:val="000000"/>
        </w:rPr>
      </w:pPr>
      <w:r>
        <w:rPr>
          <w:color w:val="000000"/>
        </w:rPr>
        <w:t>активизация</w:t>
      </w:r>
      <w:r w:rsidR="00D23869" w:rsidRPr="00D23869">
        <w:rPr>
          <w:color w:val="000000"/>
        </w:rPr>
        <w:t xml:space="preserve"> работы по усвоению учебного материала.</w:t>
      </w:r>
    </w:p>
    <w:p w:rsidR="00334534" w:rsidRPr="00A9340C" w:rsidRDefault="00334534" w:rsidP="007F4638">
      <w:pPr>
        <w:spacing w:before="100" w:beforeAutospacing="1" w:after="100" w:afterAutospacing="1" w:line="360" w:lineRule="auto"/>
        <w:ind w:left="720" w:right="220"/>
        <w:jc w:val="both"/>
        <w:rPr>
          <w:color w:val="000000"/>
        </w:rPr>
      </w:pPr>
      <w:proofErr w:type="spellStart"/>
      <w:r w:rsidRPr="00A9340C">
        <w:rPr>
          <w:rStyle w:val="c2c1c3"/>
          <w:b/>
          <w:bCs/>
          <w:i/>
          <w:iCs/>
          <w:color w:val="000000"/>
          <w:shd w:val="clear" w:color="auto" w:fill="FFFFFF"/>
        </w:rPr>
        <w:t>метапредметных</w:t>
      </w:r>
      <w:proofErr w:type="spellEnd"/>
      <w:r w:rsidRPr="00A9340C">
        <w:rPr>
          <w:rStyle w:val="c2c1c3"/>
          <w:b/>
          <w:bCs/>
          <w:i/>
          <w:iCs/>
          <w:color w:val="000000"/>
          <w:shd w:val="clear" w:color="auto" w:fill="FFFFFF"/>
        </w:rPr>
        <w:t>:</w:t>
      </w:r>
    </w:p>
    <w:p w:rsidR="00334534" w:rsidRPr="00A9340C" w:rsidRDefault="00334534" w:rsidP="007F4638">
      <w:pPr>
        <w:numPr>
          <w:ilvl w:val="0"/>
          <w:numId w:val="8"/>
        </w:numPr>
        <w:spacing w:before="100" w:beforeAutospacing="1" w:after="100" w:afterAutospacing="1" w:line="360" w:lineRule="auto"/>
        <w:ind w:left="1440" w:right="400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334534" w:rsidRPr="00A9340C" w:rsidRDefault="00334534" w:rsidP="007F4638">
      <w:pPr>
        <w:numPr>
          <w:ilvl w:val="0"/>
          <w:numId w:val="8"/>
        </w:numPr>
        <w:spacing w:before="100" w:beforeAutospacing="1" w:after="100" w:afterAutospacing="1" w:line="360" w:lineRule="auto"/>
        <w:ind w:left="1440" w:right="400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умение самостоятельно планировать пути достижения целей;</w:t>
      </w:r>
    </w:p>
    <w:p w:rsidR="00334534" w:rsidRPr="00A9340C" w:rsidRDefault="00334534" w:rsidP="007F4638">
      <w:pPr>
        <w:numPr>
          <w:ilvl w:val="0"/>
          <w:numId w:val="8"/>
        </w:numPr>
        <w:spacing w:before="100" w:beforeAutospacing="1" w:after="100" w:afterAutospacing="1" w:line="360" w:lineRule="auto"/>
        <w:ind w:left="1440" w:right="400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334534" w:rsidRPr="00A9340C" w:rsidRDefault="00334534" w:rsidP="007F4638">
      <w:pPr>
        <w:numPr>
          <w:ilvl w:val="0"/>
          <w:numId w:val="8"/>
        </w:numPr>
        <w:spacing w:before="100" w:beforeAutospacing="1" w:after="100" w:afterAutospacing="1" w:line="360" w:lineRule="auto"/>
        <w:ind w:left="1440" w:right="400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владение основами самоконтроля, самооценки, принятия решений;</w:t>
      </w:r>
    </w:p>
    <w:p w:rsidR="00334534" w:rsidRPr="00A9340C" w:rsidRDefault="00334534" w:rsidP="007F4638">
      <w:pPr>
        <w:numPr>
          <w:ilvl w:val="0"/>
          <w:numId w:val="8"/>
        </w:numPr>
        <w:spacing w:before="100" w:beforeAutospacing="1" w:after="100" w:afterAutospacing="1" w:line="360" w:lineRule="auto"/>
        <w:ind w:left="1440" w:right="400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формирование и развитие компетентности в области использования информационно-коммуникационных технологий.</w:t>
      </w:r>
    </w:p>
    <w:p w:rsidR="00E8744C" w:rsidRDefault="00334534" w:rsidP="00FB14EB">
      <w:pPr>
        <w:pStyle w:val="c36c5c28c51"/>
        <w:spacing w:before="0" w:beforeAutospacing="0" w:after="0" w:afterAutospacing="0" w:line="360" w:lineRule="auto"/>
        <w:ind w:left="-30" w:right="400" w:firstLine="570"/>
        <w:jc w:val="both"/>
        <w:rPr>
          <w:rStyle w:val="c1"/>
          <w:color w:val="000000"/>
          <w:shd w:val="clear" w:color="auto" w:fill="FFFFFF"/>
        </w:rPr>
      </w:pPr>
      <w:r w:rsidRPr="00A9340C">
        <w:rPr>
          <w:rStyle w:val="c1"/>
          <w:color w:val="000000"/>
          <w:shd w:val="clear" w:color="auto" w:fill="FFFFFF"/>
        </w:rPr>
        <w:t>Достижение</w:t>
      </w:r>
      <w:r w:rsidRPr="00A9340C">
        <w:rPr>
          <w:rStyle w:val="apple-converted-space"/>
          <w:color w:val="000000"/>
          <w:shd w:val="clear" w:color="auto" w:fill="FFFFFF"/>
        </w:rPr>
        <w:t> </w:t>
      </w:r>
      <w:r w:rsidRPr="00A9340C">
        <w:rPr>
          <w:rStyle w:val="c2c1"/>
          <w:b/>
          <w:bCs/>
          <w:color w:val="000000"/>
          <w:shd w:val="clear" w:color="auto" w:fill="FFFFFF"/>
        </w:rPr>
        <w:t>предметных результатов</w:t>
      </w:r>
      <w:r w:rsidRPr="00A9340C">
        <w:rPr>
          <w:rStyle w:val="c1"/>
          <w:color w:val="000000"/>
          <w:shd w:val="clear" w:color="auto" w:fill="FFFFFF"/>
        </w:rPr>
        <w:t> определяется учебной программой по предмету, в соответствии с котор</w:t>
      </w:r>
      <w:r w:rsidR="003618BE">
        <w:rPr>
          <w:rStyle w:val="c1"/>
          <w:color w:val="000000"/>
          <w:shd w:val="clear" w:color="auto" w:fill="FFFFFF"/>
        </w:rPr>
        <w:t>ой разрабатывается дистанционное тестирование</w:t>
      </w:r>
      <w:r w:rsidRPr="00A9340C">
        <w:rPr>
          <w:rStyle w:val="c1"/>
          <w:color w:val="000000"/>
          <w:shd w:val="clear" w:color="auto" w:fill="FFFFFF"/>
        </w:rPr>
        <w:t>.</w:t>
      </w:r>
    </w:p>
    <w:p w:rsidR="00752B8B" w:rsidRDefault="00752B8B" w:rsidP="00FB14EB">
      <w:pPr>
        <w:pStyle w:val="c36c5c28c51"/>
        <w:spacing w:before="0" w:beforeAutospacing="0" w:after="0" w:afterAutospacing="0" w:line="360" w:lineRule="auto"/>
        <w:ind w:left="-30" w:right="400" w:firstLine="570"/>
        <w:jc w:val="both"/>
        <w:rPr>
          <w:rStyle w:val="c1"/>
          <w:color w:val="000000"/>
          <w:shd w:val="clear" w:color="auto" w:fill="FFFFFF"/>
        </w:rPr>
      </w:pPr>
    </w:p>
    <w:p w:rsidR="00512B21" w:rsidRPr="00512B21" w:rsidRDefault="00B41B13" w:rsidP="003F69AD">
      <w:pPr>
        <w:pStyle w:val="c36c5c28c51"/>
        <w:spacing w:before="0" w:beforeAutospacing="0" w:after="0" w:afterAutospacing="0" w:line="360" w:lineRule="auto"/>
        <w:ind w:left="-30" w:right="400" w:firstLine="570"/>
        <w:jc w:val="both"/>
        <w:rPr>
          <w:rStyle w:val="c2c3c49"/>
          <w:b/>
          <w:color w:val="000000"/>
          <w:shd w:val="clear" w:color="auto" w:fill="FFFFFF"/>
        </w:rPr>
      </w:pPr>
      <w:r w:rsidRPr="00B41B13">
        <w:rPr>
          <w:rStyle w:val="c2c3c49"/>
          <w:b/>
          <w:color w:val="000000"/>
          <w:shd w:val="clear" w:color="auto" w:fill="FFFFFF"/>
        </w:rPr>
        <w:t>Организация информационной среды.</w:t>
      </w:r>
    </w:p>
    <w:p w:rsidR="0049041C" w:rsidRDefault="0049041C" w:rsidP="007F4638">
      <w:pPr>
        <w:pStyle w:val="c5c9"/>
        <w:numPr>
          <w:ilvl w:val="0"/>
          <w:numId w:val="29"/>
        </w:numPr>
        <w:spacing w:before="0" w:beforeAutospacing="0" w:after="0" w:afterAutospacing="0" w:line="360" w:lineRule="auto"/>
        <w:jc w:val="both"/>
        <w:rPr>
          <w:rStyle w:val="c2c3c49"/>
          <w:bCs/>
          <w:iCs/>
        </w:rPr>
      </w:pPr>
      <w:r w:rsidRPr="0049041C">
        <w:rPr>
          <w:rStyle w:val="c2c3c49"/>
          <w:bCs/>
          <w:iCs/>
        </w:rPr>
        <w:t>Информационная среда образовательного учреждения на базе сети с выделенным сервером.</w:t>
      </w:r>
    </w:p>
    <w:p w:rsidR="00166CD3" w:rsidRPr="00166CD3" w:rsidRDefault="00166CD3" w:rsidP="007F4638">
      <w:pPr>
        <w:numPr>
          <w:ilvl w:val="0"/>
          <w:numId w:val="29"/>
        </w:numPr>
        <w:spacing w:line="360" w:lineRule="auto"/>
        <w:rPr>
          <w:rStyle w:val="c2c3c49"/>
          <w:bCs/>
          <w:iCs/>
        </w:rPr>
      </w:pPr>
      <w:r w:rsidRPr="00166CD3">
        <w:rPr>
          <w:rStyle w:val="c2c3c49"/>
          <w:bCs/>
          <w:iCs/>
        </w:rPr>
        <w:t>Обеспечение доступа к Интернету для всех компьютеров локальной сети.</w:t>
      </w:r>
    </w:p>
    <w:p w:rsidR="00794454" w:rsidRDefault="0049041C" w:rsidP="007F4638">
      <w:pPr>
        <w:pStyle w:val="c5c9"/>
        <w:numPr>
          <w:ilvl w:val="0"/>
          <w:numId w:val="29"/>
        </w:numPr>
        <w:spacing w:before="0" w:beforeAutospacing="0" w:after="0" w:afterAutospacing="0" w:line="360" w:lineRule="auto"/>
        <w:jc w:val="both"/>
        <w:rPr>
          <w:rStyle w:val="c2c3c49"/>
          <w:bCs/>
          <w:iCs/>
        </w:rPr>
      </w:pPr>
      <w:r>
        <w:rPr>
          <w:rStyle w:val="c2c3c49"/>
          <w:bCs/>
          <w:iCs/>
        </w:rPr>
        <w:t>Оснащение класса</w:t>
      </w:r>
      <w:r w:rsidR="00794454" w:rsidRPr="00794454">
        <w:rPr>
          <w:rStyle w:val="c2c3c49"/>
          <w:bCs/>
          <w:iCs/>
        </w:rPr>
        <w:t xml:space="preserve"> одним или несколькими компьютерами, не связанн</w:t>
      </w:r>
      <w:r w:rsidR="0023067D">
        <w:rPr>
          <w:rStyle w:val="c2c3c49"/>
          <w:bCs/>
          <w:iCs/>
        </w:rPr>
        <w:t>ыми между собой локальной сетью.</w:t>
      </w:r>
    </w:p>
    <w:p w:rsidR="004E1A58" w:rsidRDefault="0049041C" w:rsidP="007F4638">
      <w:pPr>
        <w:pStyle w:val="c5c9"/>
        <w:numPr>
          <w:ilvl w:val="0"/>
          <w:numId w:val="29"/>
        </w:numPr>
        <w:spacing w:before="0" w:beforeAutospacing="0" w:after="0" w:afterAutospacing="0" w:line="360" w:lineRule="auto"/>
        <w:jc w:val="both"/>
        <w:rPr>
          <w:rStyle w:val="c2c3c49"/>
          <w:bCs/>
          <w:iCs/>
        </w:rPr>
      </w:pPr>
      <w:r>
        <w:rPr>
          <w:rStyle w:val="c2c3c49"/>
          <w:bCs/>
          <w:iCs/>
        </w:rPr>
        <w:t>К</w:t>
      </w:r>
      <w:r w:rsidRPr="0049041C">
        <w:rPr>
          <w:rStyle w:val="c2c3c49"/>
          <w:bCs/>
          <w:iCs/>
        </w:rPr>
        <w:t>омпьютерные клас</w:t>
      </w:r>
      <w:r w:rsidR="0023067D">
        <w:rPr>
          <w:rStyle w:val="c2c3c49"/>
          <w:bCs/>
          <w:iCs/>
        </w:rPr>
        <w:t xml:space="preserve">сы на основе </w:t>
      </w:r>
      <w:proofErr w:type="spellStart"/>
      <w:r w:rsidR="0023067D">
        <w:rPr>
          <w:rStyle w:val="c2c3c49"/>
          <w:bCs/>
          <w:iCs/>
        </w:rPr>
        <w:t>одноранговых</w:t>
      </w:r>
      <w:proofErr w:type="spellEnd"/>
      <w:r w:rsidR="0023067D">
        <w:rPr>
          <w:rStyle w:val="c2c3c49"/>
          <w:bCs/>
          <w:iCs/>
        </w:rPr>
        <w:t xml:space="preserve"> сетей.</w:t>
      </w:r>
    </w:p>
    <w:p w:rsidR="003300E4" w:rsidRPr="003F69AD" w:rsidRDefault="007449F1" w:rsidP="00B41B13">
      <w:pPr>
        <w:pStyle w:val="c5c9"/>
        <w:numPr>
          <w:ilvl w:val="0"/>
          <w:numId w:val="29"/>
        </w:numPr>
        <w:spacing w:before="0" w:beforeAutospacing="0" w:after="0" w:afterAutospacing="0" w:line="360" w:lineRule="auto"/>
        <w:jc w:val="both"/>
        <w:rPr>
          <w:bCs/>
          <w:iCs/>
        </w:rPr>
      </w:pPr>
      <w:r w:rsidRPr="007449F1">
        <w:rPr>
          <w:rStyle w:val="c2c3c49"/>
          <w:bCs/>
          <w:iCs/>
        </w:rPr>
        <w:t>Персональные компьютеры с выходом в сеть Интернет  для организации индивидуальной и  групповой  работы.</w:t>
      </w:r>
    </w:p>
    <w:p w:rsidR="00FF2EAE" w:rsidRDefault="00B41B13" w:rsidP="003F69AD">
      <w:pPr>
        <w:pStyle w:val="c5c9"/>
        <w:spacing w:before="0" w:beforeAutospacing="0" w:after="0" w:afterAutospacing="0" w:line="360" w:lineRule="auto"/>
        <w:ind w:firstLine="539"/>
        <w:jc w:val="both"/>
        <w:rPr>
          <w:color w:val="000000"/>
        </w:rPr>
      </w:pPr>
      <w:r>
        <w:rPr>
          <w:color w:val="000000"/>
        </w:rPr>
        <w:t xml:space="preserve">  Использование</w:t>
      </w:r>
      <w:r w:rsidR="00BF4944" w:rsidRPr="00BF4944">
        <w:rPr>
          <w:color w:val="000000"/>
        </w:rPr>
        <w:t xml:space="preserve"> сервисов Web.2.0 для организации  </w:t>
      </w:r>
      <w:r w:rsidR="00BF4944">
        <w:rPr>
          <w:color w:val="000000"/>
        </w:rPr>
        <w:t xml:space="preserve">обучения и контроля в форме тестирования можно осуществить </w:t>
      </w:r>
      <w:r w:rsidR="00BF4944" w:rsidRPr="00BF4944">
        <w:rPr>
          <w:color w:val="000000"/>
        </w:rPr>
        <w:t>на любом предмете школьного учебного плана, поскольку в основе лежат универсальные  учебные действия, направле</w:t>
      </w:r>
      <w:r w:rsidR="00137065">
        <w:rPr>
          <w:color w:val="000000"/>
        </w:rPr>
        <w:t>нны</w:t>
      </w:r>
      <w:r w:rsidR="003300E4">
        <w:rPr>
          <w:color w:val="000000"/>
        </w:rPr>
        <w:t>е на реализацию новых  ФГОС.</w:t>
      </w:r>
    </w:p>
    <w:p w:rsidR="00E8744C" w:rsidRPr="00A9340C" w:rsidRDefault="00334534" w:rsidP="007F4638">
      <w:pPr>
        <w:pStyle w:val="c5c9"/>
        <w:spacing w:before="0" w:beforeAutospacing="0" w:after="0" w:afterAutospacing="0" w:line="360" w:lineRule="auto"/>
        <w:ind w:firstLine="540"/>
        <w:jc w:val="both"/>
        <w:rPr>
          <w:color w:val="000000"/>
        </w:rPr>
      </w:pPr>
      <w:r w:rsidRPr="00A9340C">
        <w:rPr>
          <w:color w:val="000000"/>
        </w:rPr>
        <w:t>Для прохождения методического маршрута и организации рассмотренной в нём рефлексии педагогу потребуется:</w:t>
      </w:r>
    </w:p>
    <w:p w:rsidR="00334534" w:rsidRPr="00A9340C" w:rsidRDefault="00334534" w:rsidP="007F4638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color w:val="000000"/>
        </w:rPr>
        <w:t>знание требований</w:t>
      </w:r>
      <w:r w:rsidRPr="00A9340C">
        <w:rPr>
          <w:rStyle w:val="apple-converted-space"/>
          <w:color w:val="000000"/>
        </w:rPr>
        <w:t> </w:t>
      </w:r>
      <w:hyperlink r:id="rId5" w:history="1">
        <w:r w:rsidRPr="00A9340C">
          <w:rPr>
            <w:rStyle w:val="a3"/>
          </w:rPr>
          <w:t>Федерального государственного образовательного стандарта</w:t>
        </w:r>
      </w:hyperlink>
      <w:r w:rsidRPr="00A9340C">
        <w:rPr>
          <w:color w:val="000000"/>
        </w:rPr>
        <w:t> </w:t>
      </w:r>
      <w:r w:rsidR="00B41B13">
        <w:rPr>
          <w:color w:val="000000"/>
        </w:rPr>
        <w:t xml:space="preserve"> </w:t>
      </w:r>
      <w:r w:rsidRPr="00A9340C">
        <w:rPr>
          <w:color w:val="000000"/>
        </w:rPr>
        <w:t xml:space="preserve">и способов реализации </w:t>
      </w:r>
      <w:proofErr w:type="spellStart"/>
      <w:r w:rsidRPr="00A9340C">
        <w:rPr>
          <w:color w:val="000000"/>
        </w:rPr>
        <w:t>деятельностного</w:t>
      </w:r>
      <w:proofErr w:type="spellEnd"/>
      <w:r w:rsidRPr="00A9340C">
        <w:rPr>
          <w:color w:val="000000"/>
        </w:rPr>
        <w:t xml:space="preserve"> подхода;</w:t>
      </w:r>
    </w:p>
    <w:p w:rsidR="00334534" w:rsidRPr="00A9340C" w:rsidRDefault="00334534" w:rsidP="007F4638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color w:val="000000"/>
        </w:rPr>
        <w:t>знание основных принципов построения урока;</w:t>
      </w:r>
    </w:p>
    <w:p w:rsidR="00334534" w:rsidRPr="00A9340C" w:rsidRDefault="00334534" w:rsidP="007F4638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color w:val="000000"/>
        </w:rPr>
        <w:t>знание методов и приёмов обучения:</w:t>
      </w:r>
    </w:p>
    <w:p w:rsidR="00334534" w:rsidRPr="00A9340C" w:rsidRDefault="00334534" w:rsidP="007F4638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color w:val="000000"/>
        </w:rPr>
        <w:t>знание способов активизации мыслительной деятельности учащихся;</w:t>
      </w:r>
    </w:p>
    <w:p w:rsidR="00334534" w:rsidRPr="00A9340C" w:rsidRDefault="00334534" w:rsidP="007F4638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color w:val="000000"/>
        </w:rPr>
        <w:t>знание теоретических основ</w:t>
      </w:r>
      <w:r w:rsidRPr="00A9340C">
        <w:rPr>
          <w:rStyle w:val="apple-converted-space"/>
          <w:color w:val="000000"/>
        </w:rPr>
        <w:t> </w:t>
      </w:r>
      <w:r w:rsidRPr="00A9340C">
        <w:rPr>
          <w:color w:val="000000"/>
        </w:rPr>
        <w:t>образовательной технологии развития критического мышления;</w:t>
      </w:r>
    </w:p>
    <w:p w:rsidR="00334534" w:rsidRPr="00A9340C" w:rsidRDefault="00334534" w:rsidP="007F4638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color w:val="000000"/>
        </w:rPr>
        <w:t xml:space="preserve">умение работать с сервисами </w:t>
      </w:r>
      <w:proofErr w:type="spellStart"/>
      <w:r w:rsidRPr="00A9340C">
        <w:rPr>
          <w:color w:val="000000"/>
        </w:rPr>
        <w:t>Web</w:t>
      </w:r>
      <w:proofErr w:type="spellEnd"/>
      <w:r w:rsidRPr="00A9340C">
        <w:rPr>
          <w:color w:val="000000"/>
        </w:rPr>
        <w:t xml:space="preserve"> 2.0, позволяющими организовывать самостоятельную деятельность в сети Интернет.</w:t>
      </w:r>
    </w:p>
    <w:p w:rsidR="00334534" w:rsidRPr="00A9340C" w:rsidRDefault="00334534" w:rsidP="007F4638">
      <w:pPr>
        <w:pStyle w:val="c5c7"/>
        <w:spacing w:before="0" w:beforeAutospacing="0" w:after="0" w:afterAutospacing="0" w:line="360" w:lineRule="auto"/>
        <w:ind w:firstLine="690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Во время прохождения методического маршрута педагогам предстоит активно взаимодействовать, для этого необходимы умения:</w:t>
      </w:r>
    </w:p>
    <w:p w:rsidR="00334534" w:rsidRPr="00A9340C" w:rsidRDefault="00334534" w:rsidP="007F4638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продуктивно работать в группе;</w:t>
      </w:r>
      <w:r w:rsidRPr="00A9340C">
        <w:rPr>
          <w:rStyle w:val="c80c1"/>
          <w:color w:val="000000"/>
          <w:shd w:val="clear" w:color="auto" w:fill="FFFFFF"/>
        </w:rPr>
        <w:t>       </w:t>
      </w:r>
    </w:p>
    <w:p w:rsidR="00334534" w:rsidRPr="00A9340C" w:rsidRDefault="00334534" w:rsidP="007F4638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создавать различные эффективные формы для сетевого общения;</w:t>
      </w:r>
      <w:r w:rsidRPr="00A9340C">
        <w:rPr>
          <w:rStyle w:val="c80c1"/>
          <w:color w:val="000000"/>
          <w:shd w:val="clear" w:color="auto" w:fill="FFFFFF"/>
        </w:rPr>
        <w:t>   </w:t>
      </w:r>
    </w:p>
    <w:p w:rsidR="00334534" w:rsidRPr="00A9340C" w:rsidRDefault="00334534" w:rsidP="007F4638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обмениваться идеями;</w:t>
      </w:r>
      <w:r w:rsidRPr="00A9340C">
        <w:rPr>
          <w:rStyle w:val="c80c1"/>
          <w:color w:val="000000"/>
          <w:shd w:val="clear" w:color="auto" w:fill="FFFFFF"/>
        </w:rPr>
        <w:t>   </w:t>
      </w:r>
    </w:p>
    <w:p w:rsidR="00334534" w:rsidRPr="00A9340C" w:rsidRDefault="00334534" w:rsidP="007F4638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быть открытым новым и разнообразным точкам зрения;</w:t>
      </w:r>
      <w:r w:rsidRPr="00A9340C">
        <w:rPr>
          <w:rStyle w:val="c1c80"/>
          <w:color w:val="000000"/>
          <w:shd w:val="clear" w:color="auto" w:fill="FFFFFF"/>
        </w:rPr>
        <w:t>       </w:t>
      </w:r>
    </w:p>
    <w:p w:rsidR="00333E09" w:rsidRPr="00512B21" w:rsidRDefault="00334534" w:rsidP="007F4638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Style w:val="c1"/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действовать в интересах группы, этично вести себя в личном, рабочем и общественном контекстах.</w:t>
      </w:r>
    </w:p>
    <w:p w:rsidR="00A03E9F" w:rsidRPr="00512B21" w:rsidRDefault="00512B21" w:rsidP="007F4638">
      <w:pPr>
        <w:spacing w:before="100" w:beforeAutospacing="1" w:after="100" w:afterAutospacing="1" w:line="360" w:lineRule="auto"/>
        <w:jc w:val="both"/>
        <w:rPr>
          <w:b/>
          <w:color w:val="000000"/>
        </w:rPr>
      </w:pPr>
      <w:r w:rsidRPr="00512B21">
        <w:rPr>
          <w:rStyle w:val="c1"/>
          <w:b/>
          <w:shd w:val="clear" w:color="auto" w:fill="FFFFFF"/>
        </w:rPr>
        <w:t>Интеграция маршрута в образовательный процесс</w:t>
      </w:r>
      <w:r>
        <w:rPr>
          <w:rStyle w:val="c1"/>
          <w:b/>
          <w:shd w:val="clear" w:color="auto" w:fill="FFFFFF"/>
        </w:rPr>
        <w:t>.</w:t>
      </w:r>
    </w:p>
    <w:p w:rsidR="00334534" w:rsidRPr="00A9340C" w:rsidRDefault="00334534" w:rsidP="007F4638">
      <w:pPr>
        <w:pStyle w:val="c36c5c9"/>
        <w:spacing w:before="0" w:beforeAutospacing="0" w:after="0" w:afterAutospacing="0" w:line="360" w:lineRule="auto"/>
        <w:ind w:firstLine="540"/>
        <w:jc w:val="both"/>
        <w:rPr>
          <w:color w:val="000000"/>
        </w:rPr>
      </w:pPr>
      <w:r w:rsidRPr="00A9340C">
        <w:rPr>
          <w:color w:val="000000"/>
        </w:rPr>
        <w:t xml:space="preserve">Применение дистанционного </w:t>
      </w:r>
      <w:r w:rsidR="003E3C0C">
        <w:rPr>
          <w:color w:val="000000"/>
        </w:rPr>
        <w:t xml:space="preserve">тестирования </w:t>
      </w:r>
      <w:r w:rsidRPr="00A9340C">
        <w:rPr>
          <w:color w:val="000000"/>
        </w:rPr>
        <w:t xml:space="preserve">в школе – это дополнительный способ обеспечения </w:t>
      </w:r>
      <w:r w:rsidR="003E3C0C">
        <w:rPr>
          <w:color w:val="000000"/>
        </w:rPr>
        <w:t xml:space="preserve">контроля и </w:t>
      </w:r>
      <w:r w:rsidRPr="00A9340C">
        <w:rPr>
          <w:color w:val="000000"/>
        </w:rPr>
        <w:t xml:space="preserve"> требуемой интенсивности учебного процесса, сотрудничества между учителями и учащимися.</w:t>
      </w:r>
    </w:p>
    <w:p w:rsidR="00334534" w:rsidRPr="00A9340C" w:rsidRDefault="00F23544" w:rsidP="007F4638">
      <w:pPr>
        <w:pStyle w:val="c36c5c9"/>
        <w:spacing w:before="0" w:beforeAutospacing="0" w:after="0" w:afterAutospacing="0" w:line="360" w:lineRule="auto"/>
        <w:ind w:firstLine="540"/>
        <w:jc w:val="both"/>
        <w:rPr>
          <w:color w:val="000000"/>
        </w:rPr>
      </w:pPr>
      <w:r>
        <w:rPr>
          <w:color w:val="000000"/>
        </w:rPr>
        <w:t xml:space="preserve">Тестирование </w:t>
      </w:r>
      <w:r w:rsidR="00334534" w:rsidRPr="00A9340C">
        <w:rPr>
          <w:color w:val="000000"/>
        </w:rPr>
        <w:t>в режиме дистанционного обучения – это способ повышения интенсификации учебного процесса, устра</w:t>
      </w:r>
      <w:r w:rsidR="000B35B9">
        <w:rPr>
          <w:color w:val="000000"/>
        </w:rPr>
        <w:t xml:space="preserve">нения  отставания по программе, </w:t>
      </w:r>
      <w:r w:rsidR="00334534" w:rsidRPr="00A9340C">
        <w:rPr>
          <w:color w:val="000000"/>
        </w:rPr>
        <w:t xml:space="preserve">дополнительных консультаций в условиях вынужденного домашнего обучения, непредвиденных </w:t>
      </w:r>
      <w:r>
        <w:rPr>
          <w:color w:val="000000"/>
        </w:rPr>
        <w:t>погодных условий и т.д., которое</w:t>
      </w:r>
      <w:r w:rsidR="00334534" w:rsidRPr="00A9340C">
        <w:rPr>
          <w:color w:val="000000"/>
        </w:rPr>
        <w:t xml:space="preserve"> не повлечет за собой снижения качества обучения.</w:t>
      </w:r>
    </w:p>
    <w:p w:rsidR="00334534" w:rsidRPr="00A9340C" w:rsidRDefault="000B35B9" w:rsidP="00405D5B">
      <w:pPr>
        <w:pStyle w:val="c36c5c9"/>
        <w:spacing w:before="0" w:beforeAutospacing="0" w:after="0" w:afterAutospacing="0" w:line="360" w:lineRule="auto"/>
        <w:ind w:firstLine="540"/>
        <w:jc w:val="both"/>
        <w:rPr>
          <w:color w:val="000000"/>
        </w:rPr>
      </w:pPr>
      <w:r>
        <w:rPr>
          <w:color w:val="000000"/>
        </w:rPr>
        <w:t xml:space="preserve">Дистанционное тестирование </w:t>
      </w:r>
      <w:r w:rsidR="00334534" w:rsidRPr="00A9340C">
        <w:rPr>
          <w:color w:val="000000"/>
        </w:rPr>
        <w:t xml:space="preserve"> </w:t>
      </w:r>
      <w:r>
        <w:rPr>
          <w:color w:val="000000"/>
        </w:rPr>
        <w:t>может  быть внесено</w:t>
      </w:r>
      <w:r w:rsidR="00334534" w:rsidRPr="00A9340C">
        <w:rPr>
          <w:color w:val="000000"/>
        </w:rPr>
        <w:t xml:space="preserve"> </w:t>
      </w:r>
      <w:proofErr w:type="gramStart"/>
      <w:r w:rsidR="00334534" w:rsidRPr="00A9340C">
        <w:rPr>
          <w:color w:val="000000"/>
        </w:rPr>
        <w:t>в учебный план в соответствии с  Положением о дистанционном обучении</w:t>
      </w:r>
      <w:r w:rsidR="0093623E">
        <w:rPr>
          <w:color w:val="000000"/>
        </w:rPr>
        <w:t xml:space="preserve"> в школе</w:t>
      </w:r>
      <w:proofErr w:type="gramEnd"/>
      <w:r w:rsidR="00334534" w:rsidRPr="00A9340C">
        <w:rPr>
          <w:color w:val="000000"/>
        </w:rPr>
        <w:t xml:space="preserve"> и проводиться в соответствии с расписанием.</w:t>
      </w:r>
      <w:r w:rsidR="00405D5B">
        <w:rPr>
          <w:color w:val="000000"/>
        </w:rPr>
        <w:t xml:space="preserve"> </w:t>
      </w:r>
      <w:r w:rsidR="00334534" w:rsidRPr="00A9340C">
        <w:rPr>
          <w:rStyle w:val="c1"/>
          <w:color w:val="000000"/>
          <w:shd w:val="clear" w:color="auto" w:fill="FFFFFF"/>
        </w:rPr>
        <w:t>При п</w:t>
      </w:r>
      <w:r w:rsidR="001D147D">
        <w:rPr>
          <w:rStyle w:val="c1"/>
          <w:color w:val="000000"/>
          <w:shd w:val="clear" w:color="auto" w:fill="FFFFFF"/>
        </w:rPr>
        <w:t>ланировании дистанционного тестирования</w:t>
      </w:r>
      <w:r w:rsidR="00334534" w:rsidRPr="00A9340C">
        <w:rPr>
          <w:rStyle w:val="c1"/>
          <w:color w:val="000000"/>
          <w:shd w:val="clear" w:color="auto" w:fill="FFFFFF"/>
        </w:rPr>
        <w:t xml:space="preserve"> </w:t>
      </w:r>
      <w:r w:rsidR="001C04E7">
        <w:rPr>
          <w:rStyle w:val="c1"/>
          <w:color w:val="000000"/>
          <w:shd w:val="clear" w:color="auto" w:fill="FFFFFF"/>
        </w:rPr>
        <w:t>следует учитывать</w:t>
      </w:r>
      <w:r w:rsidR="00334534" w:rsidRPr="00A9340C">
        <w:rPr>
          <w:rStyle w:val="c1"/>
          <w:color w:val="000000"/>
          <w:shd w:val="clear" w:color="auto" w:fill="FFFFFF"/>
        </w:rPr>
        <w:t>,</w:t>
      </w:r>
      <w:r w:rsidR="001C04E7" w:rsidRPr="001C04E7">
        <w:rPr>
          <w:rStyle w:val="c1"/>
          <w:color w:val="000000"/>
          <w:shd w:val="clear" w:color="auto" w:fill="FFFFFF"/>
        </w:rPr>
        <w:t xml:space="preserve"> </w:t>
      </w:r>
      <w:r w:rsidR="001C04E7">
        <w:rPr>
          <w:rStyle w:val="c1"/>
          <w:color w:val="000000"/>
          <w:shd w:val="clear" w:color="auto" w:fill="FFFFFF"/>
        </w:rPr>
        <w:t xml:space="preserve">на </w:t>
      </w:r>
      <w:r w:rsidR="001C04E7" w:rsidRPr="001C04E7">
        <w:rPr>
          <w:rStyle w:val="c1"/>
          <w:color w:val="000000"/>
          <w:shd w:val="clear" w:color="auto" w:fill="FFFFFF"/>
        </w:rPr>
        <w:t xml:space="preserve">достижение каких целей и решение дидактических задач направлено использование того или иного ресурса, </w:t>
      </w:r>
      <w:r w:rsidR="00EC49FD">
        <w:rPr>
          <w:rStyle w:val="c1"/>
          <w:color w:val="000000"/>
          <w:shd w:val="clear" w:color="auto" w:fill="FFFFFF"/>
        </w:rPr>
        <w:t xml:space="preserve"> какие задачи определены в соответствии с типом урока</w:t>
      </w:r>
      <w:r w:rsidR="00334534" w:rsidRPr="00A9340C">
        <w:rPr>
          <w:rStyle w:val="c1"/>
          <w:color w:val="000000"/>
          <w:shd w:val="clear" w:color="auto" w:fill="FFFFFF"/>
        </w:rPr>
        <w:t>:</w:t>
      </w:r>
    </w:p>
    <w:p w:rsidR="00891F2E" w:rsidRPr="00F76146" w:rsidRDefault="007003C4" w:rsidP="007F4638">
      <w:pPr>
        <w:pStyle w:val="c5c9"/>
        <w:spacing w:before="0" w:beforeAutospacing="0" w:after="0" w:afterAutospacing="0" w:line="360" w:lineRule="auto"/>
        <w:jc w:val="both"/>
        <w:rPr>
          <w:rStyle w:val="c1"/>
          <w:color w:val="000000"/>
          <w:shd w:val="clear" w:color="auto" w:fill="FFFFFF"/>
        </w:rPr>
      </w:pPr>
      <w:r w:rsidRPr="00F76146">
        <w:rPr>
          <w:rStyle w:val="c1"/>
          <w:color w:val="000000"/>
          <w:shd w:val="clear" w:color="auto" w:fill="FFFFFF"/>
        </w:rPr>
        <w:t xml:space="preserve"> </w:t>
      </w:r>
      <w:r w:rsidR="00334534" w:rsidRPr="00F76146">
        <w:rPr>
          <w:rStyle w:val="c1"/>
          <w:color w:val="000000"/>
          <w:shd w:val="clear" w:color="auto" w:fill="FFFFFF"/>
        </w:rPr>
        <w:t>1.</w:t>
      </w:r>
      <w:r w:rsidR="00334534" w:rsidRPr="00F76146">
        <w:rPr>
          <w:rStyle w:val="apple-converted-space"/>
          <w:color w:val="000000"/>
          <w:shd w:val="clear" w:color="auto" w:fill="FFFFFF"/>
        </w:rPr>
        <w:t> </w:t>
      </w:r>
      <w:r w:rsidR="00334534" w:rsidRPr="00F76146">
        <w:rPr>
          <w:rStyle w:val="c2c1c3"/>
          <w:bCs/>
          <w:iCs/>
          <w:color w:val="000000"/>
          <w:shd w:val="clear" w:color="auto" w:fill="FFFFFF"/>
        </w:rPr>
        <w:t>Комбинированный урок.</w:t>
      </w:r>
      <w:r w:rsidR="00334534" w:rsidRPr="00F76146">
        <w:rPr>
          <w:rStyle w:val="c1"/>
          <w:color w:val="000000"/>
          <w:shd w:val="clear" w:color="auto" w:fill="FFFFFF"/>
        </w:rPr>
        <w:t> </w:t>
      </w:r>
    </w:p>
    <w:p w:rsidR="00EE07BC" w:rsidRPr="00F76146" w:rsidRDefault="00EE07BC" w:rsidP="007F4638">
      <w:pPr>
        <w:pStyle w:val="c5c9"/>
        <w:spacing w:before="0" w:beforeAutospacing="0" w:after="0" w:afterAutospacing="0" w:line="360" w:lineRule="auto"/>
        <w:jc w:val="both"/>
        <w:rPr>
          <w:rStyle w:val="c1"/>
          <w:color w:val="000000"/>
          <w:shd w:val="clear" w:color="auto" w:fill="FFFFFF"/>
        </w:rPr>
      </w:pPr>
      <w:r w:rsidRPr="00F76146">
        <w:rPr>
          <w:rStyle w:val="c1"/>
          <w:color w:val="000000"/>
          <w:shd w:val="clear" w:color="auto" w:fill="FFFFFF"/>
        </w:rPr>
        <w:t xml:space="preserve"> </w:t>
      </w:r>
      <w:r w:rsidR="00334534" w:rsidRPr="00F76146">
        <w:rPr>
          <w:rStyle w:val="c1"/>
          <w:color w:val="000000"/>
          <w:shd w:val="clear" w:color="auto" w:fill="FFFFFF"/>
        </w:rPr>
        <w:t>2.</w:t>
      </w:r>
      <w:r w:rsidR="00334534" w:rsidRPr="00F76146">
        <w:rPr>
          <w:rStyle w:val="apple-converted-space"/>
          <w:color w:val="000000"/>
          <w:shd w:val="clear" w:color="auto" w:fill="FFFFFF"/>
        </w:rPr>
        <w:t> </w:t>
      </w:r>
      <w:r w:rsidR="00334534" w:rsidRPr="00F76146">
        <w:rPr>
          <w:rStyle w:val="c2c1c3"/>
          <w:bCs/>
          <w:iCs/>
          <w:color w:val="000000"/>
          <w:shd w:val="clear" w:color="auto" w:fill="FFFFFF"/>
        </w:rPr>
        <w:t>Урок</w:t>
      </w:r>
      <w:r w:rsidR="00691EB9" w:rsidRPr="00F76146">
        <w:rPr>
          <w:rStyle w:val="c2c1c3"/>
          <w:bCs/>
          <w:iCs/>
          <w:color w:val="000000"/>
          <w:shd w:val="clear" w:color="auto" w:fill="FFFFFF"/>
        </w:rPr>
        <w:t xml:space="preserve"> открытия нового знания</w:t>
      </w:r>
      <w:r w:rsidR="00D64498" w:rsidRPr="00F76146">
        <w:rPr>
          <w:rStyle w:val="c2c1c3"/>
          <w:bCs/>
          <w:iCs/>
          <w:color w:val="000000"/>
          <w:shd w:val="clear" w:color="auto" w:fill="FFFFFF"/>
        </w:rPr>
        <w:t>.</w:t>
      </w:r>
      <w:r w:rsidR="00334534" w:rsidRPr="00F76146">
        <w:rPr>
          <w:rStyle w:val="c1"/>
          <w:color w:val="000000"/>
          <w:shd w:val="clear" w:color="auto" w:fill="FFFFFF"/>
        </w:rPr>
        <w:t> </w:t>
      </w:r>
    </w:p>
    <w:p w:rsidR="00EE07BC" w:rsidRPr="00F76146" w:rsidRDefault="00EE07BC" w:rsidP="007F4638">
      <w:pPr>
        <w:pStyle w:val="c5c9"/>
        <w:spacing w:before="0" w:beforeAutospacing="0" w:after="0" w:afterAutospacing="0" w:line="360" w:lineRule="auto"/>
        <w:jc w:val="both"/>
        <w:rPr>
          <w:rStyle w:val="c1"/>
          <w:color w:val="000000"/>
          <w:shd w:val="clear" w:color="auto" w:fill="FFFFFF"/>
        </w:rPr>
      </w:pPr>
      <w:r w:rsidRPr="00F76146">
        <w:rPr>
          <w:rStyle w:val="c1"/>
          <w:color w:val="000000"/>
          <w:shd w:val="clear" w:color="auto" w:fill="FFFFFF"/>
        </w:rPr>
        <w:t xml:space="preserve"> </w:t>
      </w:r>
      <w:r w:rsidR="00334534" w:rsidRPr="00F76146">
        <w:rPr>
          <w:rStyle w:val="c1"/>
          <w:color w:val="000000"/>
          <w:shd w:val="clear" w:color="auto" w:fill="FFFFFF"/>
        </w:rPr>
        <w:t>3.</w:t>
      </w:r>
      <w:r w:rsidR="00334534" w:rsidRPr="00F76146">
        <w:rPr>
          <w:rStyle w:val="apple-converted-space"/>
          <w:color w:val="000000"/>
          <w:shd w:val="clear" w:color="auto" w:fill="FFFFFF"/>
        </w:rPr>
        <w:t> </w:t>
      </w:r>
      <w:r w:rsidR="00334534" w:rsidRPr="00F76146">
        <w:rPr>
          <w:rStyle w:val="c2c1c3"/>
          <w:bCs/>
          <w:iCs/>
          <w:color w:val="000000"/>
          <w:shd w:val="clear" w:color="auto" w:fill="FFFFFF"/>
        </w:rPr>
        <w:t xml:space="preserve">Уроки </w:t>
      </w:r>
      <w:r w:rsidR="00846F88" w:rsidRPr="00F76146">
        <w:rPr>
          <w:rStyle w:val="c2c1c3"/>
          <w:bCs/>
          <w:iCs/>
          <w:color w:val="000000"/>
          <w:shd w:val="clear" w:color="auto" w:fill="FFFFFF"/>
        </w:rPr>
        <w:t>отработки умений и рефлексии</w:t>
      </w:r>
      <w:r w:rsidR="00334534" w:rsidRPr="00F76146">
        <w:rPr>
          <w:rStyle w:val="c2c1c3"/>
          <w:bCs/>
          <w:iCs/>
          <w:color w:val="000000"/>
          <w:shd w:val="clear" w:color="auto" w:fill="FFFFFF"/>
        </w:rPr>
        <w:t>.</w:t>
      </w:r>
      <w:r w:rsidR="00334534" w:rsidRPr="00F76146">
        <w:rPr>
          <w:rStyle w:val="apple-converted-space"/>
          <w:bCs/>
          <w:iCs/>
          <w:color w:val="000000"/>
          <w:shd w:val="clear" w:color="auto" w:fill="FFFFFF"/>
        </w:rPr>
        <w:t> </w:t>
      </w:r>
    </w:p>
    <w:p w:rsidR="00AE79FE" w:rsidRPr="00F76146" w:rsidRDefault="00EE07BC" w:rsidP="007F4638">
      <w:pPr>
        <w:pStyle w:val="c5c9"/>
        <w:spacing w:before="0" w:beforeAutospacing="0" w:after="0" w:afterAutospacing="0" w:line="360" w:lineRule="auto"/>
        <w:jc w:val="both"/>
        <w:rPr>
          <w:rStyle w:val="apple-converted-space"/>
          <w:color w:val="000000"/>
          <w:shd w:val="clear" w:color="auto" w:fill="FFFFFF"/>
        </w:rPr>
      </w:pPr>
      <w:r w:rsidRPr="00F76146">
        <w:rPr>
          <w:rStyle w:val="c1"/>
          <w:color w:val="000000"/>
          <w:shd w:val="clear" w:color="auto" w:fill="FFFFFF"/>
        </w:rPr>
        <w:t xml:space="preserve"> </w:t>
      </w:r>
      <w:r w:rsidR="00334534" w:rsidRPr="00F76146">
        <w:rPr>
          <w:rStyle w:val="c1"/>
          <w:color w:val="000000"/>
          <w:shd w:val="clear" w:color="auto" w:fill="FFFFFF"/>
        </w:rPr>
        <w:t>4.</w:t>
      </w:r>
      <w:r w:rsidR="00334534" w:rsidRPr="00F76146">
        <w:rPr>
          <w:rStyle w:val="apple-converted-space"/>
          <w:color w:val="000000"/>
          <w:shd w:val="clear" w:color="auto" w:fill="FFFFFF"/>
        </w:rPr>
        <w:t> </w:t>
      </w:r>
      <w:r w:rsidR="00AE79FE" w:rsidRPr="00F76146">
        <w:rPr>
          <w:rStyle w:val="apple-converted-space"/>
          <w:color w:val="000000"/>
          <w:shd w:val="clear" w:color="auto" w:fill="FFFFFF"/>
        </w:rPr>
        <w:t>Урок построения системы знаний</w:t>
      </w:r>
    </w:p>
    <w:p w:rsidR="00336A7A" w:rsidRDefault="007003C4" w:rsidP="007F4638">
      <w:pPr>
        <w:pStyle w:val="c5c9"/>
        <w:spacing w:before="0" w:beforeAutospacing="0" w:after="0" w:afterAutospacing="0" w:line="360" w:lineRule="auto"/>
        <w:jc w:val="both"/>
        <w:rPr>
          <w:rStyle w:val="c2c1c3"/>
          <w:bCs/>
          <w:iCs/>
          <w:color w:val="000000"/>
          <w:shd w:val="clear" w:color="auto" w:fill="FFFFFF"/>
        </w:rPr>
      </w:pPr>
      <w:r w:rsidRPr="00F76146">
        <w:rPr>
          <w:rStyle w:val="c2c1c3"/>
          <w:bCs/>
          <w:iCs/>
          <w:color w:val="000000"/>
          <w:shd w:val="clear" w:color="auto" w:fill="FFFFFF"/>
        </w:rPr>
        <w:t xml:space="preserve"> </w:t>
      </w:r>
      <w:r w:rsidR="00AE79FE" w:rsidRPr="00F76146">
        <w:rPr>
          <w:rStyle w:val="c2c1c3"/>
          <w:bCs/>
          <w:iCs/>
          <w:color w:val="000000"/>
          <w:shd w:val="clear" w:color="auto" w:fill="FFFFFF"/>
        </w:rPr>
        <w:t xml:space="preserve">5. </w:t>
      </w:r>
      <w:r w:rsidR="00334534" w:rsidRPr="00F76146">
        <w:rPr>
          <w:rStyle w:val="c2c1c3"/>
          <w:bCs/>
          <w:iCs/>
          <w:color w:val="000000"/>
          <w:shd w:val="clear" w:color="auto" w:fill="FFFFFF"/>
        </w:rPr>
        <w:t xml:space="preserve">Урок </w:t>
      </w:r>
      <w:r w:rsidR="00AE79FE" w:rsidRPr="00F76146">
        <w:rPr>
          <w:rStyle w:val="c2c1c3"/>
          <w:bCs/>
          <w:iCs/>
          <w:color w:val="000000"/>
          <w:shd w:val="clear" w:color="auto" w:fill="FFFFFF"/>
        </w:rPr>
        <w:t>развивающего контроля.</w:t>
      </w:r>
    </w:p>
    <w:p w:rsidR="00752B8B" w:rsidRDefault="00752B8B" w:rsidP="007F4638">
      <w:pPr>
        <w:pStyle w:val="c5c9"/>
        <w:spacing w:before="0" w:beforeAutospacing="0" w:after="0" w:afterAutospacing="0" w:line="360" w:lineRule="auto"/>
        <w:jc w:val="both"/>
        <w:rPr>
          <w:rStyle w:val="c2c1c3"/>
          <w:bCs/>
          <w:iCs/>
          <w:color w:val="000000"/>
          <w:shd w:val="clear" w:color="auto" w:fill="FFFFFF"/>
        </w:rPr>
      </w:pPr>
    </w:p>
    <w:p w:rsidR="003F69AD" w:rsidRDefault="003F69AD" w:rsidP="00512B21">
      <w:pPr>
        <w:pStyle w:val="c5c9"/>
        <w:spacing w:before="0" w:beforeAutospacing="0" w:after="0" w:afterAutospacing="0" w:line="360" w:lineRule="auto"/>
        <w:jc w:val="both"/>
        <w:rPr>
          <w:rStyle w:val="c2c1c3"/>
          <w:b/>
          <w:bCs/>
          <w:iCs/>
          <w:color w:val="000000"/>
          <w:shd w:val="clear" w:color="auto" w:fill="FFFFFF"/>
        </w:rPr>
      </w:pPr>
    </w:p>
    <w:p w:rsidR="00405D5B" w:rsidRPr="00512B21" w:rsidRDefault="00512B21" w:rsidP="00512B21">
      <w:pPr>
        <w:pStyle w:val="c5c9"/>
        <w:spacing w:before="0" w:beforeAutospacing="0" w:after="0" w:afterAutospacing="0" w:line="360" w:lineRule="auto"/>
        <w:jc w:val="both"/>
        <w:rPr>
          <w:b/>
          <w:bCs/>
          <w:iCs/>
          <w:color w:val="000000"/>
          <w:shd w:val="clear" w:color="auto" w:fill="FFFFFF"/>
        </w:rPr>
      </w:pPr>
      <w:r w:rsidRPr="00512B21">
        <w:rPr>
          <w:rStyle w:val="c2c1c3"/>
          <w:b/>
          <w:bCs/>
          <w:iCs/>
          <w:color w:val="000000"/>
          <w:shd w:val="clear" w:color="auto" w:fill="FFFFFF"/>
        </w:rPr>
        <w:t>Технология дистанционного тестирования.</w:t>
      </w:r>
    </w:p>
    <w:p w:rsidR="00336A7A" w:rsidRDefault="004D19C7" w:rsidP="00405D5B">
      <w:pPr>
        <w:pStyle w:val="c5c9"/>
        <w:spacing w:line="360" w:lineRule="auto"/>
        <w:rPr>
          <w:color w:val="000000"/>
        </w:rPr>
      </w:pPr>
      <w:r w:rsidRPr="004D19C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73" type="#_x0000_t75" alt="http://rublion.ru/storage/32000/10133/13014ef1b82c00caa20319505bc08bf8.jpg" style="position:absolute;margin-left:227.85pt;margin-top:25.7pt;width:199.65pt;height:132.7pt;z-index:251665408;visibility:visible" o:allowoverlap="f">
            <v:imagedata r:id="rId6" o:title="13014ef1b82c00caa20319505bc08bf8"/>
            <w10:wrap type="square"/>
          </v:shape>
        </w:pict>
      </w:r>
      <w:r w:rsidR="004D4FFE" w:rsidRPr="004D4FFE">
        <w:rPr>
          <w:color w:val="000000"/>
        </w:rPr>
        <w:t>Тестирование и обработка данных реализуется по технологии дистанционного взаимодействия</w:t>
      </w:r>
      <w:r w:rsidR="004D4FFE">
        <w:rPr>
          <w:color w:val="000000"/>
        </w:rPr>
        <w:t>, а именно:</w:t>
      </w:r>
    </w:p>
    <w:p w:rsidR="003D2455" w:rsidRPr="003D2455" w:rsidRDefault="00D3105A" w:rsidP="007F4638">
      <w:pPr>
        <w:pStyle w:val="c5c9"/>
        <w:numPr>
          <w:ilvl w:val="0"/>
          <w:numId w:val="28"/>
        </w:numP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веб-серверы</w:t>
      </w:r>
      <w:proofErr w:type="spellEnd"/>
    </w:p>
    <w:p w:rsidR="003D2455" w:rsidRPr="003D2455" w:rsidRDefault="003D2455" w:rsidP="007F4638">
      <w:pPr>
        <w:pStyle w:val="c5c9"/>
        <w:numPr>
          <w:ilvl w:val="0"/>
          <w:numId w:val="28"/>
        </w:numP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веб-страницы</w:t>
      </w:r>
      <w:proofErr w:type="spellEnd"/>
      <w:r>
        <w:rPr>
          <w:color w:val="000000"/>
        </w:rPr>
        <w:t xml:space="preserve"> и сайты</w:t>
      </w:r>
    </w:p>
    <w:p w:rsidR="003D2455" w:rsidRPr="003D2455" w:rsidRDefault="003D2455" w:rsidP="007F4638">
      <w:pPr>
        <w:pStyle w:val="c5c9"/>
        <w:numPr>
          <w:ilvl w:val="0"/>
          <w:numId w:val="28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>электронная почта</w:t>
      </w:r>
      <w:r w:rsidR="009D0ACC">
        <w:rPr>
          <w:noProof/>
        </w:rPr>
        <w:t xml:space="preserve">      </w:t>
      </w:r>
    </w:p>
    <w:p w:rsidR="003B6F68" w:rsidRDefault="003D2455" w:rsidP="007F4638">
      <w:pPr>
        <w:pStyle w:val="c5c9"/>
        <w:numPr>
          <w:ilvl w:val="0"/>
          <w:numId w:val="28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форумы и </w:t>
      </w:r>
      <w:proofErr w:type="spellStart"/>
      <w:r>
        <w:rPr>
          <w:color w:val="000000"/>
        </w:rPr>
        <w:t>блоги</w:t>
      </w:r>
      <w:bookmarkStart w:id="3" w:name="fb9fb93011ad78ca1e36c4c1e56fdf04d009bd67"/>
      <w:proofErr w:type="spellEnd"/>
      <w:r w:rsidR="009D0ACC">
        <w:rPr>
          <w:color w:val="000000"/>
        </w:rPr>
        <w:t xml:space="preserve">                              </w:t>
      </w:r>
    </w:p>
    <w:tbl>
      <w:tblPr>
        <w:tblW w:w="26800" w:type="dxa"/>
        <w:tblCellMar>
          <w:left w:w="0" w:type="dxa"/>
          <w:right w:w="0" w:type="dxa"/>
        </w:tblCellMar>
        <w:tblLook w:val="0000"/>
      </w:tblPr>
      <w:tblGrid>
        <w:gridCol w:w="26800"/>
      </w:tblGrid>
      <w:tr w:rsidR="004071BC" w:rsidRPr="00A9340C" w:rsidTr="00F76146">
        <w:trPr>
          <w:trHeight w:val="1463"/>
        </w:trPr>
        <w:tc>
          <w:tcPr>
            <w:tcW w:w="26800" w:type="dxa"/>
            <w:vAlign w:val="center"/>
          </w:tcPr>
          <w:p w:rsidR="004071BC" w:rsidRPr="00165EDA" w:rsidRDefault="004071BC" w:rsidP="007F4638">
            <w:pPr>
              <w:spacing w:line="360" w:lineRule="auto"/>
              <w:rPr>
                <w:lang w:val="en-US"/>
              </w:rPr>
            </w:pPr>
          </w:p>
          <w:p w:rsidR="004071BC" w:rsidRPr="00512B21" w:rsidRDefault="00512B21" w:rsidP="007F4638">
            <w:pPr>
              <w:spacing w:line="360" w:lineRule="auto"/>
              <w:rPr>
                <w:b/>
              </w:rPr>
            </w:pPr>
            <w:r w:rsidRPr="00512B21">
              <w:rPr>
                <w:b/>
              </w:rPr>
              <w:t>Разработка основного тестового материала.</w:t>
            </w:r>
          </w:p>
        </w:tc>
      </w:tr>
    </w:tbl>
    <w:p w:rsidR="00334534" w:rsidRDefault="00334534" w:rsidP="00F76146">
      <w:pPr>
        <w:pStyle w:val="c5c9"/>
        <w:spacing w:before="0" w:beforeAutospacing="0" w:after="0" w:afterAutospacing="0" w:line="360" w:lineRule="auto"/>
        <w:ind w:firstLine="539"/>
        <w:rPr>
          <w:rStyle w:val="c1c3"/>
          <w:iCs/>
          <w:color w:val="000000"/>
          <w:shd w:val="clear" w:color="auto" w:fill="FFFFFF"/>
        </w:rPr>
      </w:pPr>
      <w:r w:rsidRPr="00F76146">
        <w:rPr>
          <w:rStyle w:val="c1c3"/>
          <w:iCs/>
          <w:color w:val="000000"/>
          <w:shd w:val="clear" w:color="auto" w:fill="FFFFFF"/>
        </w:rPr>
        <w:t xml:space="preserve">В разработке </w:t>
      </w:r>
      <w:r w:rsidR="00AC4E46" w:rsidRPr="00F76146">
        <w:rPr>
          <w:rStyle w:val="c1c3"/>
          <w:iCs/>
          <w:color w:val="000000"/>
          <w:shd w:val="clear" w:color="auto" w:fill="FFFFFF"/>
        </w:rPr>
        <w:t xml:space="preserve">интерактивного тестирования </w:t>
      </w:r>
      <w:r w:rsidRPr="00F76146">
        <w:rPr>
          <w:rStyle w:val="c1c3"/>
          <w:iCs/>
          <w:color w:val="000000"/>
          <w:shd w:val="clear" w:color="auto" w:fill="FFFFFF"/>
        </w:rPr>
        <w:t>вам помогут ресурсы:</w:t>
      </w:r>
    </w:p>
    <w:p w:rsidR="00512B21" w:rsidRPr="00117FAF" w:rsidRDefault="00512B21" w:rsidP="00F76146">
      <w:pPr>
        <w:pStyle w:val="c5c9"/>
        <w:spacing w:before="0" w:beforeAutospacing="0" w:after="0" w:afterAutospacing="0" w:line="360" w:lineRule="auto"/>
        <w:ind w:firstLine="539"/>
        <w:rPr>
          <w:rStyle w:val="c1c3"/>
          <w:i/>
          <w:iCs/>
          <w:color w:val="000000"/>
          <w:shd w:val="clear" w:color="auto" w:fill="FFFFFF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94"/>
        <w:gridCol w:w="5777"/>
      </w:tblGrid>
      <w:tr w:rsidR="009D3896" w:rsidRPr="009C518A" w:rsidTr="00C60C5D">
        <w:tc>
          <w:tcPr>
            <w:tcW w:w="3794" w:type="dxa"/>
            <w:shd w:val="clear" w:color="auto" w:fill="auto"/>
          </w:tcPr>
          <w:p w:rsidR="009D3896" w:rsidRPr="00455FF5" w:rsidRDefault="009D3896" w:rsidP="007F4638">
            <w:pPr>
              <w:spacing w:before="100" w:beforeAutospacing="1" w:after="100" w:afterAutospacing="1" w:line="360" w:lineRule="auto"/>
              <w:jc w:val="center"/>
              <w:rPr>
                <w:b/>
                <w:color w:val="000000"/>
              </w:rPr>
            </w:pPr>
            <w:r w:rsidRPr="00455FF5">
              <w:rPr>
                <w:b/>
                <w:color w:val="000000"/>
              </w:rPr>
              <w:t xml:space="preserve">Сервисы </w:t>
            </w:r>
            <w:proofErr w:type="spellStart"/>
            <w:r w:rsidRPr="00455FF5">
              <w:rPr>
                <w:b/>
                <w:color w:val="000000"/>
              </w:rPr>
              <w:t>Web</w:t>
            </w:r>
            <w:proofErr w:type="spellEnd"/>
            <w:r w:rsidRPr="00455FF5">
              <w:rPr>
                <w:b/>
                <w:color w:val="000000"/>
              </w:rPr>
              <w:t xml:space="preserve">  2.0</w:t>
            </w:r>
          </w:p>
        </w:tc>
        <w:tc>
          <w:tcPr>
            <w:tcW w:w="5777" w:type="dxa"/>
            <w:shd w:val="clear" w:color="auto" w:fill="auto"/>
          </w:tcPr>
          <w:p w:rsidR="009D3896" w:rsidRPr="00455FF5" w:rsidRDefault="009D3896" w:rsidP="007F4638">
            <w:pPr>
              <w:spacing w:before="100" w:beforeAutospacing="1" w:after="100" w:afterAutospacing="1" w:line="360" w:lineRule="auto"/>
              <w:jc w:val="center"/>
              <w:rPr>
                <w:b/>
                <w:color w:val="000000"/>
              </w:rPr>
            </w:pPr>
            <w:r w:rsidRPr="00455FF5">
              <w:rPr>
                <w:b/>
                <w:color w:val="000000"/>
              </w:rPr>
              <w:t>Характеристика</w:t>
            </w:r>
          </w:p>
        </w:tc>
      </w:tr>
      <w:tr w:rsidR="009D3896" w:rsidRPr="009C518A" w:rsidTr="00C60C5D">
        <w:tc>
          <w:tcPr>
            <w:tcW w:w="3794" w:type="dxa"/>
            <w:shd w:val="clear" w:color="auto" w:fill="auto"/>
          </w:tcPr>
          <w:p w:rsidR="00403C58" w:rsidRDefault="00403C58" w:rsidP="007F4638">
            <w:pPr>
              <w:spacing w:before="100" w:beforeAutospacing="1" w:after="100" w:afterAutospacing="1" w:line="360" w:lineRule="auto"/>
              <w:jc w:val="center"/>
              <w:rPr>
                <w:noProof/>
                <w:lang w:val="en-US"/>
              </w:rPr>
            </w:pPr>
          </w:p>
          <w:p w:rsidR="009D3896" w:rsidRPr="009C518A" w:rsidRDefault="004D19C7" w:rsidP="007F4638">
            <w:pPr>
              <w:spacing w:before="100" w:beforeAutospacing="1" w:after="100" w:afterAutospacing="1" w:line="360" w:lineRule="auto"/>
              <w:jc w:val="center"/>
              <w:rPr>
                <w:color w:val="000000"/>
              </w:rPr>
            </w:pPr>
            <w:hyperlink r:id="rId7" w:history="1">
              <w:r>
                <w:rPr>
                  <w:noProof/>
                </w:rPr>
                <w:pict>
                  <v:shape id="Рисунок 2" o:spid="_x0000_i1025" type="#_x0000_t75" alt="http://cooltoolsforschools.wikispaces.com/file/view/Picture_24.png/35139851/148x70/Picture_24.png" href="http://www.slideshare.net/Elena-gimn9/document-google" style="width:97.5pt;height:45.75pt;visibility:visible;mso-wrap-style:square" o:button="t">
                    <v:imagedata r:id="rId8" o:title="Picture_24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</w:tcPr>
          <w:p w:rsidR="009D3896" w:rsidRPr="009C518A" w:rsidRDefault="005767C4" w:rsidP="007F4638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 w:rsidRPr="009C518A">
              <w:rPr>
                <w:color w:val="000000"/>
              </w:rPr>
              <w:t xml:space="preserve">Бесплатный </w:t>
            </w:r>
            <w:proofErr w:type="spellStart"/>
            <w:r w:rsidRPr="009C518A">
              <w:rPr>
                <w:color w:val="000000"/>
              </w:rPr>
              <w:t>онлайн-офис</w:t>
            </w:r>
            <w:proofErr w:type="spellEnd"/>
            <w:r w:rsidRPr="009C518A">
              <w:rPr>
                <w:color w:val="000000"/>
              </w:rPr>
              <w:t xml:space="preserve">, включающий в себя текстовый, табличный процессор и сервис для создания презентаций, а также интернет-сервис облачного хранения файлов с функциями </w:t>
            </w:r>
            <w:proofErr w:type="spellStart"/>
            <w:r w:rsidRPr="009C518A">
              <w:rPr>
                <w:color w:val="000000"/>
              </w:rPr>
              <w:t>файлообмена</w:t>
            </w:r>
            <w:proofErr w:type="spellEnd"/>
            <w:r w:rsidRPr="009C518A">
              <w:rPr>
                <w:color w:val="000000"/>
              </w:rPr>
              <w:t>.</w:t>
            </w:r>
          </w:p>
        </w:tc>
      </w:tr>
      <w:tr w:rsidR="009D3896" w:rsidRPr="009C518A" w:rsidTr="00C60C5D">
        <w:tc>
          <w:tcPr>
            <w:tcW w:w="3794" w:type="dxa"/>
            <w:shd w:val="clear" w:color="auto" w:fill="auto"/>
          </w:tcPr>
          <w:p w:rsidR="00403C58" w:rsidRPr="007430DA" w:rsidRDefault="00403C58" w:rsidP="007F4638">
            <w:pPr>
              <w:spacing w:before="100" w:beforeAutospacing="1" w:after="100" w:afterAutospacing="1" w:line="360" w:lineRule="auto"/>
              <w:jc w:val="center"/>
              <w:rPr>
                <w:noProof/>
              </w:rPr>
            </w:pPr>
          </w:p>
          <w:p w:rsidR="00E93426" w:rsidRDefault="004D19C7" w:rsidP="007F4638">
            <w:pPr>
              <w:spacing w:before="100" w:beforeAutospacing="1" w:after="100" w:afterAutospacing="1" w:line="360" w:lineRule="auto"/>
              <w:jc w:val="center"/>
              <w:rPr>
                <w:noProof/>
              </w:rPr>
            </w:pPr>
            <w:hyperlink r:id="rId9" w:anchor="slide=id.i0" w:history="1">
              <w:r>
                <w:rPr>
                  <w:noProof/>
                </w:rPr>
                <w:pict>
                  <v:shape id="Рисунок 3" o:spid="_x0000_i1026" type="#_x0000_t75" alt="http://cooltoolsforschools.wikispaces.com/file/view/calameo.png/35515003/154x46/calameo.png" href="https://docs.google.com/presentation/d/1O1lAQnSXPa9TsiMx9keXGnFi-U_IvvG-itAsmFDDheg/present#slide=id.i0" style="width:115.5pt;height:34.5pt;visibility:visible;mso-wrap-style:square" o:button="t">
                    <v:imagedata r:id="rId10" o:title="calameo"/>
                  </v:shape>
                </w:pict>
              </w:r>
            </w:hyperlink>
          </w:p>
          <w:p w:rsidR="00E93426" w:rsidRPr="009C518A" w:rsidRDefault="00E93426" w:rsidP="007F4638">
            <w:pPr>
              <w:spacing w:before="100" w:beforeAutospacing="1" w:after="100" w:afterAutospacing="1" w:line="360" w:lineRule="auto"/>
              <w:rPr>
                <w:color w:val="000000"/>
              </w:rPr>
            </w:pPr>
          </w:p>
          <w:p w:rsidR="00E93426" w:rsidRPr="009C518A" w:rsidRDefault="00E93426" w:rsidP="007F4638">
            <w:pPr>
              <w:spacing w:before="100" w:beforeAutospacing="1" w:after="100" w:afterAutospacing="1" w:line="360" w:lineRule="auto"/>
              <w:rPr>
                <w:color w:val="000000"/>
              </w:rPr>
            </w:pPr>
          </w:p>
        </w:tc>
        <w:tc>
          <w:tcPr>
            <w:tcW w:w="5777" w:type="dxa"/>
            <w:shd w:val="clear" w:color="auto" w:fill="auto"/>
          </w:tcPr>
          <w:p w:rsidR="009D3896" w:rsidRPr="009C518A" w:rsidRDefault="00D11FF8" w:rsidP="007F4638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proofErr w:type="spellStart"/>
            <w:r w:rsidRPr="009C518A">
              <w:rPr>
                <w:color w:val="000000"/>
              </w:rPr>
              <w:t>Calaméo</w:t>
            </w:r>
            <w:proofErr w:type="spellEnd"/>
            <w:r w:rsidRPr="009C518A">
              <w:rPr>
                <w:color w:val="000000"/>
              </w:rPr>
              <w:t xml:space="preserve"> - это сервис для мгновенного создания интерактивных публикаций в Интернете. Разработчики сервиса предлагают вам новый способ публикации - простой для использования и с невероятно широкими возможностями. Из файла формата PDF можно создавать журналы, брошюры, каталоги, отчеты, презентации и многое другое.</w:t>
            </w:r>
          </w:p>
        </w:tc>
      </w:tr>
      <w:tr w:rsidR="009D3896" w:rsidRPr="009C518A" w:rsidTr="00C60C5D">
        <w:tc>
          <w:tcPr>
            <w:tcW w:w="3794" w:type="dxa"/>
            <w:shd w:val="clear" w:color="auto" w:fill="auto"/>
          </w:tcPr>
          <w:p w:rsidR="009D3896" w:rsidRPr="009C518A" w:rsidRDefault="004D19C7" w:rsidP="00421529">
            <w:pPr>
              <w:spacing w:before="100" w:beforeAutospacing="1" w:after="100" w:afterAutospacing="1" w:line="360" w:lineRule="auto"/>
              <w:jc w:val="center"/>
              <w:rPr>
                <w:color w:val="000000"/>
              </w:rPr>
            </w:pPr>
            <w:hyperlink r:id="rId11" w:history="1">
              <w:r>
                <w:rPr>
                  <w:noProof/>
                </w:rPr>
                <w:pict>
                  <v:shape id="Рисунок 5" o:spid="_x0000_i1027" type="#_x0000_t75" alt="http://eorhelp.ru/sites/default/files/ckeditor/76645/images/banktestov.jpg" href="http://www.banktestov.ru/docs/manual/test/" style="width:184.5pt;height:51pt;visibility:visible;mso-wrap-style:square" o:button="t">
                    <v:imagedata r:id="rId12" o:title="banktestov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</w:tcPr>
          <w:p w:rsidR="009D3896" w:rsidRPr="009C518A" w:rsidRDefault="009F5F0A" w:rsidP="007F4638">
            <w:pPr>
              <w:spacing w:before="100" w:beforeAutospacing="1" w:after="100" w:afterAutospacing="1" w:line="360" w:lineRule="auto"/>
              <w:rPr>
                <w:color w:val="000000"/>
              </w:rPr>
            </w:pPr>
            <w:r w:rsidRPr="009F5F0A">
              <w:rPr>
                <w:color w:val="000000"/>
              </w:rPr>
              <w:t xml:space="preserve">На этом сайте Вы можете создавать тесты бесплатно в любом необходимом для Вас количестве. Они будут доступны </w:t>
            </w:r>
            <w:proofErr w:type="spellStart"/>
            <w:r w:rsidRPr="009F5F0A">
              <w:rPr>
                <w:color w:val="000000"/>
              </w:rPr>
              <w:t>онлайн</w:t>
            </w:r>
            <w:proofErr w:type="spellEnd"/>
            <w:r w:rsidRPr="009F5F0A">
              <w:rPr>
                <w:color w:val="000000"/>
              </w:rPr>
              <w:t xml:space="preserve"> для всех Ваших пользователей, Вы сможете отслеживать результаты по всем Вашим созданным тестам.</w:t>
            </w:r>
          </w:p>
        </w:tc>
      </w:tr>
      <w:tr w:rsidR="009D3896" w:rsidRPr="009C518A" w:rsidTr="00C60C5D">
        <w:tc>
          <w:tcPr>
            <w:tcW w:w="3794" w:type="dxa"/>
            <w:shd w:val="clear" w:color="auto" w:fill="auto"/>
          </w:tcPr>
          <w:p w:rsidR="009D3896" w:rsidRPr="009C518A" w:rsidRDefault="004D19C7" w:rsidP="00F76146">
            <w:pPr>
              <w:spacing w:before="100" w:beforeAutospacing="1" w:after="100" w:afterAutospacing="1" w:line="360" w:lineRule="auto"/>
              <w:jc w:val="center"/>
              <w:rPr>
                <w:color w:val="000000"/>
              </w:rPr>
            </w:pPr>
            <w:hyperlink r:id="rId13" w:history="1">
              <w:r>
                <w:rPr>
                  <w:noProof/>
                </w:rPr>
                <w:pict>
                  <v:shape id="Рисунок 6" o:spid="_x0000_i1028" type="#_x0000_t75" alt="http://www.openclass.ru/sites/default/files/ckeditor/271040/images/ProProfs1.jpg" href="http://www.proprofs.com/quiz-school/" style="width:114pt;height:37.5pt;visibility:visible;mso-wrap-style:square" o:button="t">
                    <v:imagedata r:id="rId14" o:title="ProProfs1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  <w:vAlign w:val="center"/>
          </w:tcPr>
          <w:p w:rsidR="009D3896" w:rsidRPr="009C518A" w:rsidRDefault="00202D11" w:rsidP="00F76146">
            <w:pPr>
              <w:spacing w:before="100" w:beforeAutospacing="1" w:after="100" w:afterAutospacing="1" w:line="360" w:lineRule="auto"/>
              <w:rPr>
                <w:color w:val="000000"/>
              </w:rPr>
            </w:pPr>
            <w:r w:rsidRPr="009C518A">
              <w:rPr>
                <w:color w:val="000000"/>
              </w:rPr>
              <w:t>Создание интерактивных тестов</w:t>
            </w:r>
          </w:p>
        </w:tc>
      </w:tr>
      <w:tr w:rsidR="009D3896" w:rsidRPr="009C518A" w:rsidTr="00C60C5D">
        <w:tc>
          <w:tcPr>
            <w:tcW w:w="3794" w:type="dxa"/>
            <w:shd w:val="clear" w:color="auto" w:fill="auto"/>
          </w:tcPr>
          <w:p w:rsidR="00DA6674" w:rsidRDefault="00DA6674" w:rsidP="001F510A">
            <w:pPr>
              <w:spacing w:before="100" w:beforeAutospacing="1" w:after="100" w:afterAutospacing="1" w:line="360" w:lineRule="auto"/>
              <w:jc w:val="center"/>
              <w:rPr>
                <w:noProof/>
              </w:rPr>
            </w:pPr>
          </w:p>
          <w:p w:rsidR="009D3896" w:rsidRPr="009C518A" w:rsidRDefault="004D19C7" w:rsidP="001F510A">
            <w:pPr>
              <w:spacing w:before="100" w:beforeAutospacing="1" w:after="100" w:afterAutospacing="1" w:line="360" w:lineRule="auto"/>
              <w:jc w:val="center"/>
              <w:rPr>
                <w:color w:val="000000"/>
              </w:rPr>
            </w:pPr>
            <w:hyperlink r:id="rId15" w:history="1">
              <w:r>
                <w:rPr>
                  <w:noProof/>
                </w:rPr>
                <w:pict>
                  <v:shape id="Рисунок 7" o:spid="_x0000_i1029" type="#_x0000_t75" alt="http://cooltoolsforschools.wikispaces.com/file/view/Picture_92.png/35173627/165x61/Picture_92.png" href="http://www.itlt.edu.nstu.ru/hotpothelp.php" style="width:186.75pt;height:69pt;visibility:visible;mso-wrap-style:square" o:button="t">
                    <v:imagedata r:id="rId16" o:title="Picture_92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</w:tcPr>
          <w:p w:rsidR="009D3896" w:rsidRPr="009C518A" w:rsidRDefault="004F4E6E" w:rsidP="004F4E6E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Pr="004F4E6E">
              <w:rPr>
                <w:color w:val="000000"/>
              </w:rPr>
              <w:t xml:space="preserve">нструментальная программа-оболочка, предоставляющая преподавателям возможность самостоятельно создавать интерактивные задания и тесты для контроля и самоконтроля учащихся без знания языков программирования и привлечения специалистов. С помощью программы можно создать 10 типов упражнений и тестов по различным дисциплинам с использованием текстовой, графической, аудио- и видеоинформации. Особенностью этой программы является то, что созданные задания сохраняются в стандартном формате </w:t>
            </w:r>
            <w:proofErr w:type="spellStart"/>
            <w:r w:rsidRPr="004F4E6E">
              <w:rPr>
                <w:color w:val="000000"/>
              </w:rPr>
              <w:t>веб-страницы</w:t>
            </w:r>
            <w:proofErr w:type="spellEnd"/>
            <w:r w:rsidRPr="004F4E6E">
              <w:rPr>
                <w:color w:val="000000"/>
              </w:rPr>
              <w:t>. В этой программе удобно составлять кроссворды, которые можно использовать в интерактивном и печатном варианте.</w:t>
            </w:r>
            <w:r w:rsidR="0066579E" w:rsidRPr="009C518A">
              <w:rPr>
                <w:color w:val="000000"/>
              </w:rPr>
              <w:t xml:space="preserve"> Созданные с помощью  </w:t>
            </w:r>
            <w:proofErr w:type="spellStart"/>
            <w:r w:rsidR="0066579E" w:rsidRPr="009C518A">
              <w:rPr>
                <w:color w:val="000000"/>
              </w:rPr>
              <w:t>Hot</w:t>
            </w:r>
            <w:proofErr w:type="spellEnd"/>
            <w:r w:rsidR="0066579E" w:rsidRPr="009C518A">
              <w:rPr>
                <w:color w:val="000000"/>
              </w:rPr>
              <w:t xml:space="preserve"> </w:t>
            </w:r>
            <w:proofErr w:type="spellStart"/>
            <w:r w:rsidR="0066579E" w:rsidRPr="009C518A">
              <w:rPr>
                <w:color w:val="000000"/>
              </w:rPr>
              <w:t>Potatoes</w:t>
            </w:r>
            <w:proofErr w:type="spellEnd"/>
            <w:r w:rsidR="0066579E" w:rsidRPr="009C518A">
              <w:rPr>
                <w:color w:val="000000"/>
              </w:rPr>
              <w:t xml:space="preserve"> различного рода задания настолько разнообразны и увлекательны, что могут служить не только для оценки знаний учащихся, но и в качестве их самостоятельной творческой работы. В программе можно составлять кроссворды, задания с пропусками сло</w:t>
            </w:r>
            <w:r w:rsidR="002B6E44" w:rsidRPr="009C518A">
              <w:rPr>
                <w:color w:val="000000"/>
              </w:rPr>
              <w:t>в в тексте, викторины и тесты (</w:t>
            </w:r>
            <w:r w:rsidR="0066579E" w:rsidRPr="009C518A">
              <w:rPr>
                <w:color w:val="000000"/>
              </w:rPr>
              <w:t>четыре типа заданий) с включением аудио и видеоматериалов, собирать рассыпавшиеся фразы, задания на установление соответствия и задания по заполнению пропусков в тексте</w:t>
            </w:r>
            <w:r w:rsidR="00246A7A" w:rsidRPr="009C518A">
              <w:rPr>
                <w:color w:val="000000"/>
              </w:rPr>
              <w:t>.</w:t>
            </w:r>
          </w:p>
        </w:tc>
      </w:tr>
      <w:tr w:rsidR="009D3896" w:rsidRPr="009C518A" w:rsidTr="00C60C5D">
        <w:tc>
          <w:tcPr>
            <w:tcW w:w="3794" w:type="dxa"/>
            <w:shd w:val="clear" w:color="auto" w:fill="auto"/>
          </w:tcPr>
          <w:p w:rsidR="001F510A" w:rsidRDefault="001F510A" w:rsidP="007F4638">
            <w:pPr>
              <w:spacing w:before="100" w:beforeAutospacing="1" w:after="100" w:afterAutospacing="1" w:line="360" w:lineRule="auto"/>
              <w:rPr>
                <w:noProof/>
              </w:rPr>
            </w:pPr>
          </w:p>
          <w:p w:rsidR="009D3896" w:rsidRPr="009C518A" w:rsidRDefault="004D19C7" w:rsidP="007F4638">
            <w:pPr>
              <w:spacing w:before="100" w:beforeAutospacing="1" w:after="100" w:afterAutospacing="1" w:line="360" w:lineRule="auto"/>
              <w:rPr>
                <w:color w:val="000000"/>
              </w:rPr>
            </w:pPr>
            <w:hyperlink r:id="rId17" w:history="1">
              <w:r>
                <w:rPr>
                  <w:noProof/>
                </w:rPr>
                <w:pict>
                  <v:shape id="_x0000_i1030" type="#_x0000_t75" alt="http://eorhelp.ru/sites/default/files/ckeditor/76645/images/Mtx101.png" href="http://mytest.klyaksa.net/htm/download/index.htm" style="width:190.5pt;height:58.5pt;visibility:visible;mso-wrap-style:square" o:button="t">
                    <v:imagedata r:id="rId18" o:title="Mtx101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</w:tcPr>
          <w:p w:rsidR="009D3896" w:rsidRPr="009C518A" w:rsidRDefault="004F4E6E" w:rsidP="007F4638">
            <w:pPr>
              <w:spacing w:before="100" w:beforeAutospacing="1" w:after="100" w:afterAutospacing="1" w:line="360" w:lineRule="auto"/>
              <w:rPr>
                <w:color w:val="000000"/>
              </w:rPr>
            </w:pPr>
            <w:r w:rsidRPr="004F4E6E">
              <w:rPr>
                <w:color w:val="000000"/>
              </w:rPr>
              <w:t xml:space="preserve">Пакет программ (тестирования учащихся, редактор тестов и журнал результатов) для создания и проведения компьютерного тестирования, сбора и анализа результатов, выставления оценки по указанной в тесте шкале. С помощью программы </w:t>
            </w:r>
            <w:proofErr w:type="spellStart"/>
            <w:r w:rsidRPr="004F4E6E">
              <w:rPr>
                <w:color w:val="000000"/>
              </w:rPr>
              <w:t>MyTest</w:t>
            </w:r>
            <w:proofErr w:type="spellEnd"/>
            <w:r w:rsidRPr="004F4E6E">
              <w:rPr>
                <w:color w:val="000000"/>
              </w:rPr>
              <w:t xml:space="preserve"> возможна организация и проведение тестирования  в любых образовательных учреждениях</w:t>
            </w:r>
            <w:r w:rsidR="009E1C9C">
              <w:rPr>
                <w:color w:val="000000"/>
              </w:rPr>
              <w:t>,</w:t>
            </w:r>
            <w:r w:rsidRPr="004F4E6E">
              <w:rPr>
                <w:color w:val="000000"/>
              </w:rPr>
              <w:t xml:space="preserve"> как с целью выявить уровень знаний по любым учебным дисциплинам, так и с обучающими целями.</w:t>
            </w:r>
          </w:p>
        </w:tc>
      </w:tr>
      <w:tr w:rsidR="009D3896" w:rsidRPr="009C518A" w:rsidTr="00C60C5D">
        <w:tc>
          <w:tcPr>
            <w:tcW w:w="3794" w:type="dxa"/>
            <w:shd w:val="clear" w:color="auto" w:fill="auto"/>
          </w:tcPr>
          <w:p w:rsidR="009D3896" w:rsidRPr="009C518A" w:rsidRDefault="004D19C7" w:rsidP="007F4638">
            <w:pPr>
              <w:spacing w:before="100" w:beforeAutospacing="1" w:after="100" w:afterAutospacing="1" w:line="360" w:lineRule="auto"/>
              <w:jc w:val="center"/>
              <w:rPr>
                <w:color w:val="000000"/>
              </w:rPr>
            </w:pPr>
            <w:hyperlink r:id="rId19" w:history="1">
              <w:r>
                <w:rPr>
                  <w:noProof/>
                </w:rPr>
                <w:pict>
                  <v:shape id="Рисунок 9" o:spid="_x0000_i1031" type="#_x0000_t75" alt="http://eorhelp.ru/sites/default/files/ckeditor/76645/images/test.jpg" href="http://simpoll.ru/" style="width:172.5pt;height:49.5pt;visibility:visible;mso-wrap-style:square" o:button="t">
                    <v:imagedata r:id="rId20" o:title="test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</w:tcPr>
          <w:p w:rsidR="00246A7A" w:rsidRPr="009C518A" w:rsidRDefault="00246A7A" w:rsidP="00F76146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 w:rsidRPr="009C518A">
              <w:rPr>
                <w:color w:val="000000"/>
              </w:rPr>
              <w:t>К</w:t>
            </w:r>
            <w:r w:rsidR="0066579E" w:rsidRPr="009C518A">
              <w:rPr>
                <w:color w:val="000000"/>
              </w:rPr>
              <w:t>онструктор опросов и форм обратной связи.</w:t>
            </w:r>
            <w:r w:rsidRPr="009C518A">
              <w:rPr>
                <w:color w:val="000000"/>
              </w:rPr>
              <w:t xml:space="preserve"> </w:t>
            </w:r>
            <w:r w:rsidR="0066579E" w:rsidRPr="009C518A">
              <w:rPr>
                <w:color w:val="000000"/>
              </w:rPr>
              <w:t>Добавляйте нужные вопросы простым перетаскиванием, сортируйте одним движением.</w:t>
            </w:r>
          </w:p>
        </w:tc>
      </w:tr>
      <w:tr w:rsidR="00936CBB" w:rsidRPr="009C518A" w:rsidTr="00C60C5D">
        <w:tc>
          <w:tcPr>
            <w:tcW w:w="3794" w:type="dxa"/>
            <w:shd w:val="clear" w:color="auto" w:fill="auto"/>
          </w:tcPr>
          <w:p w:rsidR="00936CBB" w:rsidRPr="007373EB" w:rsidRDefault="004D19C7" w:rsidP="007F4638">
            <w:pPr>
              <w:spacing w:before="100" w:beforeAutospacing="1" w:after="100" w:afterAutospacing="1" w:line="360" w:lineRule="auto"/>
              <w:jc w:val="center"/>
              <w:rPr>
                <w:noProof/>
              </w:rPr>
            </w:pPr>
            <w:hyperlink r:id="rId21" w:history="1">
              <w:r>
                <w:rPr>
                  <w:noProof/>
                </w:rPr>
                <w:pict>
                  <v:shape id="Рисунок 8" o:spid="_x0000_i1032" type="#_x0000_t75" alt="WebAnketa" href="http://webanketa.com/ru/info/help/create_form/" style="width:120pt;height:31.5pt;visibility:visible;mso-wrap-style:square" o:button="t">
                    <v:imagedata r:id="rId22" o:title="WebAnketa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</w:tcPr>
          <w:p w:rsidR="00246A7A" w:rsidRPr="009C518A" w:rsidRDefault="00936CBB" w:rsidP="00F76146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 w:rsidRPr="009C518A">
              <w:rPr>
                <w:color w:val="000000"/>
              </w:rPr>
              <w:t>Бесплатное создание анкет,</w:t>
            </w:r>
            <w:r w:rsidR="00246A7A" w:rsidRPr="009C518A">
              <w:rPr>
                <w:color w:val="000000"/>
              </w:rPr>
              <w:t xml:space="preserve"> </w:t>
            </w:r>
            <w:r w:rsidR="001D30B6">
              <w:rPr>
                <w:color w:val="000000"/>
              </w:rPr>
              <w:t>опросов</w:t>
            </w:r>
            <w:r w:rsidRPr="009C518A">
              <w:rPr>
                <w:color w:val="000000"/>
              </w:rPr>
              <w:t>,</w:t>
            </w:r>
            <w:r w:rsidR="001D30B6">
              <w:rPr>
                <w:color w:val="000000"/>
              </w:rPr>
              <w:t xml:space="preserve"> </w:t>
            </w:r>
            <w:r w:rsidRPr="009C518A">
              <w:rPr>
                <w:color w:val="000000"/>
              </w:rPr>
              <w:t>тестов и голосований</w:t>
            </w:r>
            <w:r w:rsidR="00246A7A" w:rsidRPr="009C518A">
              <w:rPr>
                <w:color w:val="000000"/>
              </w:rPr>
              <w:t>.</w:t>
            </w:r>
          </w:p>
        </w:tc>
      </w:tr>
      <w:tr w:rsidR="00936CBB" w:rsidRPr="009C518A" w:rsidTr="00C60C5D">
        <w:tc>
          <w:tcPr>
            <w:tcW w:w="3794" w:type="dxa"/>
            <w:shd w:val="clear" w:color="auto" w:fill="auto"/>
          </w:tcPr>
          <w:p w:rsidR="00936CBB" w:rsidRPr="00936CBB" w:rsidRDefault="004D19C7" w:rsidP="007F4638">
            <w:pPr>
              <w:spacing w:before="100" w:beforeAutospacing="1" w:after="100" w:afterAutospacing="1" w:line="360" w:lineRule="auto"/>
              <w:rPr>
                <w:noProof/>
              </w:rPr>
            </w:pPr>
            <w:hyperlink r:id="rId23" w:history="1">
              <w:r>
                <w:rPr>
                  <w:noProof/>
                </w:rPr>
                <w:pict>
                  <v:shape id="_x0000_i1033" type="#_x0000_t75" alt="http://t3.gstatic.com/images?q=tbn:ANd9GcS3t7WIWqDUoePhg10UhySE3nOx4tCoOQjPKPUJE8UtY1GVDKjj" href="http://schoolservis.blogspot.ru/2012/02/blog-post.html" style="width:189.75pt;height:53.25pt;visibility:visible;mso-wrap-style:square" o:button="t">
                    <v:imagedata r:id="rId24" o:title="ANd9GcS3t7WIWqDUoePhg10UhySE3nOx4tCoOQjPKPUJE8UtY1GVDKjj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</w:tcPr>
          <w:p w:rsidR="00936CBB" w:rsidRPr="009C518A" w:rsidRDefault="00936CBB" w:rsidP="007F4638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 w:rsidRPr="009C518A">
              <w:rPr>
                <w:color w:val="000000"/>
              </w:rPr>
              <w:t xml:space="preserve">Особенность этого сервиса в том, что он позволяет не только создавать тесты, но и загружать себе на компьютер, если нет выхода в Интернет для прохождения. </w:t>
            </w:r>
            <w:r w:rsidR="009E6A14" w:rsidRPr="009C518A">
              <w:rPr>
                <w:color w:val="000000"/>
              </w:rPr>
              <w:t xml:space="preserve">Подходит для </w:t>
            </w:r>
            <w:r w:rsidRPr="009C518A">
              <w:rPr>
                <w:color w:val="000000"/>
              </w:rPr>
              <w:t>дистан</w:t>
            </w:r>
            <w:r w:rsidR="009E6A14" w:rsidRPr="009C518A">
              <w:rPr>
                <w:color w:val="000000"/>
              </w:rPr>
              <w:t>ционного обучения.</w:t>
            </w:r>
          </w:p>
        </w:tc>
      </w:tr>
      <w:tr w:rsidR="00936CBB" w:rsidRPr="009C518A" w:rsidTr="00C60C5D">
        <w:tc>
          <w:tcPr>
            <w:tcW w:w="3794" w:type="dxa"/>
            <w:shd w:val="clear" w:color="auto" w:fill="auto"/>
          </w:tcPr>
          <w:p w:rsidR="00E37B18" w:rsidRDefault="00E37B18" w:rsidP="007F4638">
            <w:pPr>
              <w:spacing w:before="100" w:beforeAutospacing="1" w:after="100" w:afterAutospacing="1" w:line="360" w:lineRule="auto"/>
              <w:rPr>
                <w:noProof/>
              </w:rPr>
            </w:pPr>
          </w:p>
          <w:p w:rsidR="00936CBB" w:rsidRPr="007373EB" w:rsidRDefault="004D19C7" w:rsidP="007F4638">
            <w:pPr>
              <w:spacing w:before="100" w:beforeAutospacing="1" w:after="100" w:afterAutospacing="1" w:line="360" w:lineRule="auto"/>
              <w:rPr>
                <w:noProof/>
              </w:rPr>
            </w:pPr>
            <w:hyperlink r:id="rId25" w:history="1">
              <w:r>
                <w:rPr>
                  <w:noProof/>
                </w:rPr>
                <w:pict>
                  <v:shape id="Рисунок 10" o:spid="_x0000_i1034" type="#_x0000_t75" alt="LearningApps" href="http://learningapps.org/login.php" style="width:194.25pt;height:45pt;visibility:visible;mso-wrap-style:square" o:button="t">
                    <v:imagedata r:id="rId26" o:title="LearningApps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</w:tcPr>
          <w:p w:rsidR="00936CBB" w:rsidRPr="009C518A" w:rsidRDefault="00936CBB" w:rsidP="007F4638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 w:rsidRPr="009C518A">
              <w:rPr>
                <w:color w:val="000000"/>
              </w:rPr>
              <w:t xml:space="preserve">Ресурс позволяет организовать дистанционное обучение за счет создания виртуальных классов из своих реальных учеников. Ученики в своем </w:t>
            </w:r>
            <w:proofErr w:type="spellStart"/>
            <w:r w:rsidRPr="009C518A">
              <w:rPr>
                <w:color w:val="000000"/>
              </w:rPr>
              <w:t>аккаунте</w:t>
            </w:r>
            <w:proofErr w:type="spellEnd"/>
            <w:r w:rsidRPr="009C518A">
              <w:rPr>
                <w:color w:val="000000"/>
              </w:rPr>
              <w:t xml:space="preserve"> могут выполнять задания дома и на уроке. Учитель из своего </w:t>
            </w:r>
            <w:proofErr w:type="spellStart"/>
            <w:r w:rsidRPr="009C518A">
              <w:rPr>
                <w:color w:val="000000"/>
              </w:rPr>
              <w:t>аккаунта</w:t>
            </w:r>
            <w:proofErr w:type="spellEnd"/>
            <w:r w:rsidRPr="009C518A">
              <w:rPr>
                <w:color w:val="000000"/>
              </w:rPr>
              <w:t xml:space="preserve">,  может корректировать задания </w:t>
            </w:r>
            <w:proofErr w:type="spellStart"/>
            <w:r w:rsidRPr="009C518A">
              <w:rPr>
                <w:color w:val="000000"/>
              </w:rPr>
              <w:t>аккаунтов</w:t>
            </w:r>
            <w:proofErr w:type="spellEnd"/>
            <w:r w:rsidRPr="009C518A">
              <w:rPr>
                <w:color w:val="000000"/>
              </w:rPr>
              <w:t xml:space="preserve"> учеников. Эту работу можно проводить и на уроках, и во внеурочное время.</w:t>
            </w:r>
            <w:r w:rsidR="00AC57B7">
              <w:t xml:space="preserve"> </w:t>
            </w:r>
            <w:r w:rsidR="00AC57B7" w:rsidRPr="009C518A">
              <w:rPr>
                <w:color w:val="000000"/>
              </w:rPr>
              <w:t>Это интерактивный конструктор для разработки заданий в разных режимах – «</w:t>
            </w:r>
            <w:proofErr w:type="spellStart"/>
            <w:r w:rsidR="00AC57B7" w:rsidRPr="009C518A">
              <w:rPr>
                <w:color w:val="000000"/>
              </w:rPr>
              <w:t>Пазлы</w:t>
            </w:r>
            <w:proofErr w:type="spellEnd"/>
            <w:r w:rsidR="00AC57B7" w:rsidRPr="009C518A">
              <w:rPr>
                <w:color w:val="000000"/>
              </w:rPr>
              <w:t>», «Установи последовательность», «Викторина с выбором правильного ответа» и др. Основная идея упражнений заключается в том, что ученики могут проверить и закрепить свои знания в привлекательной для них игровой форме.</w:t>
            </w:r>
          </w:p>
        </w:tc>
      </w:tr>
      <w:tr w:rsidR="00936CBB" w:rsidRPr="009C518A" w:rsidTr="00C60C5D">
        <w:tc>
          <w:tcPr>
            <w:tcW w:w="3794" w:type="dxa"/>
            <w:shd w:val="clear" w:color="auto" w:fill="auto"/>
          </w:tcPr>
          <w:p w:rsidR="00E212B8" w:rsidRDefault="00E212B8" w:rsidP="007F4638">
            <w:pPr>
              <w:spacing w:before="100" w:beforeAutospacing="1" w:after="100" w:afterAutospacing="1" w:line="360" w:lineRule="auto"/>
              <w:jc w:val="center"/>
              <w:rPr>
                <w:noProof/>
              </w:rPr>
            </w:pPr>
          </w:p>
          <w:p w:rsidR="00F76146" w:rsidRDefault="004D19C7" w:rsidP="007F4638">
            <w:pPr>
              <w:spacing w:before="100" w:beforeAutospacing="1" w:after="100" w:afterAutospacing="1" w:line="360" w:lineRule="auto"/>
              <w:jc w:val="center"/>
              <w:rPr>
                <w:noProof/>
              </w:rPr>
            </w:pPr>
            <w:hyperlink r:id="rId27" w:history="1">
              <w:r>
                <w:rPr>
                  <w:noProof/>
                </w:rPr>
                <w:pict>
                  <v:shape id="_x0000_i1035" type="#_x0000_t75" alt="edmodo" href="https://www.edmodo.com/?go2url=%2Fhome" style="width:134.25pt;height:42.75pt;visibility:visible;mso-wrap-style:square" o:button="t">
                    <v:imagedata r:id="rId28" o:title="edmodo"/>
                  </v:shape>
                </w:pict>
              </w:r>
            </w:hyperlink>
          </w:p>
          <w:p w:rsidR="00E212B8" w:rsidRPr="00936CBB" w:rsidRDefault="00E212B8" w:rsidP="00E212B8">
            <w:pPr>
              <w:spacing w:before="100" w:beforeAutospacing="1" w:after="100" w:afterAutospacing="1" w:line="360" w:lineRule="auto"/>
              <w:rPr>
                <w:noProof/>
              </w:rPr>
            </w:pPr>
          </w:p>
          <w:p w:rsidR="006013DC" w:rsidRPr="00936CBB" w:rsidRDefault="006013DC" w:rsidP="007F4638">
            <w:pPr>
              <w:spacing w:before="100" w:beforeAutospacing="1" w:after="100" w:afterAutospacing="1" w:line="360" w:lineRule="auto"/>
              <w:rPr>
                <w:noProof/>
              </w:rPr>
            </w:pPr>
          </w:p>
          <w:p w:rsidR="00936CBB" w:rsidRPr="00936CBB" w:rsidRDefault="00936CBB" w:rsidP="007F4638">
            <w:pPr>
              <w:spacing w:before="100" w:beforeAutospacing="1" w:after="100" w:afterAutospacing="1" w:line="360" w:lineRule="auto"/>
              <w:rPr>
                <w:noProof/>
              </w:rPr>
            </w:pPr>
          </w:p>
        </w:tc>
        <w:tc>
          <w:tcPr>
            <w:tcW w:w="5777" w:type="dxa"/>
            <w:shd w:val="clear" w:color="auto" w:fill="auto"/>
          </w:tcPr>
          <w:p w:rsidR="00936CBB" w:rsidRPr="009C518A" w:rsidRDefault="00366B80" w:rsidP="00523553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 w:rsidRPr="009C518A">
              <w:rPr>
                <w:color w:val="000000"/>
              </w:rPr>
              <w:t>С помощью этого сервиса можно организовать дистанционное обучение. Каждый класс - закрытая площадка, где можно общаться, создавать библиотеку документов и ссылок, давать задания, вести оценивание, отслеживать статистику успеваемости, выполнение задании. Можно создавать внутри класса мини-группы для обсуждения вопросов и взаимодействия</w:t>
            </w:r>
            <w:r w:rsidR="00890F9D" w:rsidRPr="009C518A">
              <w:rPr>
                <w:color w:val="000000"/>
              </w:rPr>
              <w:t>.</w:t>
            </w:r>
          </w:p>
        </w:tc>
      </w:tr>
      <w:tr w:rsidR="00366B80" w:rsidRPr="009C518A" w:rsidTr="00C60C5D">
        <w:trPr>
          <w:trHeight w:val="1241"/>
        </w:trPr>
        <w:tc>
          <w:tcPr>
            <w:tcW w:w="3794" w:type="dxa"/>
            <w:shd w:val="clear" w:color="auto" w:fill="auto"/>
          </w:tcPr>
          <w:p w:rsidR="00831951" w:rsidRPr="00831951" w:rsidRDefault="00831951" w:rsidP="007F4638">
            <w:pPr>
              <w:spacing w:before="100" w:beforeAutospacing="1" w:after="100" w:afterAutospacing="1" w:line="360" w:lineRule="auto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Jigsoplanet.com</w:t>
            </w:r>
          </w:p>
          <w:p w:rsidR="00366B80" w:rsidRPr="00563600" w:rsidRDefault="004D19C7" w:rsidP="007F4638">
            <w:pPr>
              <w:spacing w:before="100" w:beforeAutospacing="1" w:after="100" w:afterAutospacing="1" w:line="360" w:lineRule="auto"/>
              <w:jc w:val="center"/>
              <w:rPr>
                <w:noProof/>
                <w:lang w:val="en-US"/>
              </w:rPr>
            </w:pPr>
            <w:hyperlink r:id="rId29" w:history="1">
              <w:r>
                <w:rPr>
                  <w:noProof/>
                </w:rPr>
                <w:pict>
                  <v:shape id="_x0000_i1036" type="#_x0000_t75" alt="Pazzle" href="http://www.jigsawplanet.com/" style="width:33pt;height:31.5pt;visibility:visible;mso-wrap-style:square" o:button="t">
                    <v:imagedata r:id="rId30" o:title="Pazzle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</w:tcPr>
          <w:p w:rsidR="00366B80" w:rsidRPr="009C518A" w:rsidRDefault="00366B80" w:rsidP="00E212B8">
            <w:pPr>
              <w:spacing w:before="100" w:beforeAutospacing="1" w:after="100" w:afterAutospacing="1" w:line="360" w:lineRule="auto"/>
              <w:jc w:val="center"/>
              <w:rPr>
                <w:color w:val="000000"/>
              </w:rPr>
            </w:pPr>
            <w:r w:rsidRPr="009C518A">
              <w:rPr>
                <w:color w:val="000000"/>
              </w:rPr>
              <w:t xml:space="preserve">Позволяет создавать </w:t>
            </w:r>
            <w:proofErr w:type="spellStart"/>
            <w:r w:rsidRPr="009C518A">
              <w:rPr>
                <w:color w:val="000000"/>
              </w:rPr>
              <w:t>он-лайн</w:t>
            </w:r>
            <w:proofErr w:type="spellEnd"/>
            <w:r w:rsidRPr="009C518A">
              <w:rPr>
                <w:color w:val="000000"/>
              </w:rPr>
              <w:t xml:space="preserve"> </w:t>
            </w:r>
            <w:proofErr w:type="spellStart"/>
            <w:r w:rsidRPr="009C518A">
              <w:rPr>
                <w:color w:val="000000"/>
              </w:rPr>
              <w:t>пазлы</w:t>
            </w:r>
            <w:proofErr w:type="spellEnd"/>
            <w:r w:rsidRPr="009C518A">
              <w:rPr>
                <w:color w:val="000000"/>
              </w:rPr>
              <w:t>, необходима лишь готовая картинка для закачивания на сервер.</w:t>
            </w:r>
          </w:p>
        </w:tc>
      </w:tr>
      <w:tr w:rsidR="00366B80" w:rsidRPr="009C518A" w:rsidTr="00C60C5D">
        <w:tc>
          <w:tcPr>
            <w:tcW w:w="3794" w:type="dxa"/>
            <w:shd w:val="clear" w:color="auto" w:fill="auto"/>
          </w:tcPr>
          <w:p w:rsidR="00366B80" w:rsidRDefault="004D19C7" w:rsidP="007F4638">
            <w:pPr>
              <w:spacing w:before="100" w:beforeAutospacing="1" w:after="100" w:afterAutospacing="1" w:line="360" w:lineRule="auto"/>
              <w:jc w:val="center"/>
              <w:rPr>
                <w:noProof/>
              </w:rPr>
            </w:pPr>
            <w:hyperlink r:id="rId31" w:history="1">
              <w:r>
                <w:rPr>
                  <w:noProof/>
                </w:rPr>
                <w:pict>
                  <v:shape id="Рисунок 11" o:spid="_x0000_i1037" type="#_x0000_t75" alt="http://www.openclass.ru/sites/default/files/ckeditor/271040/images/ProProfs.jpg" href="http://www.proprofs.com/quiz-school/" style="width:112.5pt;height:40.5pt;visibility:visible;mso-wrap-style:square" o:button="t">
                    <v:imagedata r:id="rId32" o:title="ProProfs"/>
                  </v:shape>
                </w:pict>
              </w:r>
            </w:hyperlink>
          </w:p>
          <w:p w:rsidR="002D2532" w:rsidRPr="00366B80" w:rsidRDefault="004D19C7" w:rsidP="007F4638">
            <w:pPr>
              <w:spacing w:before="100" w:beforeAutospacing="1" w:after="100" w:afterAutospacing="1" w:line="360" w:lineRule="auto"/>
              <w:rPr>
                <w:noProof/>
              </w:rPr>
            </w:pPr>
            <w:hyperlink r:id="rId33" w:history="1">
              <w:r w:rsidR="002D2532" w:rsidRPr="002D2532">
                <w:rPr>
                  <w:rStyle w:val="a3"/>
                  <w:noProof/>
                </w:rPr>
                <w:t>http://www.proprofs.com/games/create-game/</w:t>
              </w:r>
            </w:hyperlink>
          </w:p>
        </w:tc>
        <w:tc>
          <w:tcPr>
            <w:tcW w:w="5777" w:type="dxa"/>
            <w:shd w:val="clear" w:color="auto" w:fill="auto"/>
          </w:tcPr>
          <w:p w:rsidR="00366B80" w:rsidRPr="009C518A" w:rsidRDefault="00366B80" w:rsidP="007F4638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 w:rsidRPr="009C518A">
              <w:rPr>
                <w:color w:val="000000"/>
              </w:rPr>
              <w:t xml:space="preserve">Бесплатный сервис для создания различных игр, головоломок, кроссвордов, викторин, </w:t>
            </w:r>
            <w:proofErr w:type="spellStart"/>
            <w:r w:rsidR="00AB3A65" w:rsidRPr="009C518A">
              <w:rPr>
                <w:color w:val="000000"/>
              </w:rPr>
              <w:t>флэш</w:t>
            </w:r>
            <w:r w:rsidRPr="009C518A">
              <w:rPr>
                <w:color w:val="000000"/>
              </w:rPr>
              <w:t>-карточек</w:t>
            </w:r>
            <w:proofErr w:type="spellEnd"/>
            <w:r w:rsidRPr="009C518A">
              <w:rPr>
                <w:color w:val="000000"/>
              </w:rPr>
              <w:t>, опросов и т.п. Недостаток в том, что сервис англоязычный и поэтому трудно с ним работать, если не владеешь языком. Кроме того, многие игры можно создавать только на английском языке</w:t>
            </w:r>
            <w:r w:rsidR="000F32B6" w:rsidRPr="009C518A">
              <w:rPr>
                <w:color w:val="000000"/>
              </w:rPr>
              <w:t>.</w:t>
            </w:r>
          </w:p>
        </w:tc>
      </w:tr>
      <w:tr w:rsidR="00AC57B7" w:rsidRPr="009C518A" w:rsidTr="00C60C5D">
        <w:tc>
          <w:tcPr>
            <w:tcW w:w="3794" w:type="dxa"/>
            <w:shd w:val="clear" w:color="auto" w:fill="auto"/>
          </w:tcPr>
          <w:p w:rsidR="002D2532" w:rsidRPr="00563600" w:rsidRDefault="00563600" w:rsidP="00563600">
            <w:pPr>
              <w:spacing w:before="100" w:beforeAutospacing="1" w:after="100" w:afterAutospacing="1" w:line="360" w:lineRule="auto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Classtools.net</w:t>
            </w:r>
          </w:p>
          <w:p w:rsidR="00AC57B7" w:rsidRPr="007373EB" w:rsidRDefault="002D2532" w:rsidP="007F4638">
            <w:pPr>
              <w:spacing w:before="100" w:beforeAutospacing="1" w:after="100" w:afterAutospacing="1" w:line="360" w:lineRule="auto"/>
              <w:rPr>
                <w:noProof/>
              </w:rPr>
            </w:pPr>
            <w:r>
              <w:rPr>
                <w:noProof/>
              </w:rPr>
              <w:t xml:space="preserve">            </w:t>
            </w:r>
            <w:hyperlink r:id="rId34" w:history="1">
              <w:r w:rsidR="004D19C7">
                <w:rPr>
                  <w:noProof/>
                </w:rPr>
                <w:pict>
                  <v:shape id="Рисунок 12" o:spid="_x0000_i1038" type="#_x0000_t75" alt="http://www.openclass.ru/sites/default/files/ckeditor/271040/images/ClassTools.jpg" href="http://www.classtools.net/" style="width:119.25pt;height:24.75pt;visibility:visible;mso-wrap-style:square" o:button="t">
                    <v:imagedata r:id="rId35" o:title="ClassTools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</w:tcPr>
          <w:p w:rsidR="00AC57B7" w:rsidRPr="009C518A" w:rsidRDefault="00AC57B7" w:rsidP="007F4638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 w:rsidRPr="009C518A">
              <w:rPr>
                <w:color w:val="000000"/>
              </w:rPr>
              <w:t xml:space="preserve">Бесплатный сервис для создания различных образовательных игр, диаграмм, викторин, которые можно встроить на сайт или </w:t>
            </w:r>
            <w:proofErr w:type="spellStart"/>
            <w:r w:rsidRPr="009C518A">
              <w:rPr>
                <w:color w:val="000000"/>
              </w:rPr>
              <w:t>блог</w:t>
            </w:r>
            <w:proofErr w:type="spellEnd"/>
            <w:r w:rsidRPr="009C518A">
              <w:rPr>
                <w:color w:val="000000"/>
              </w:rPr>
              <w:t>, сохранить в интернете, использовать в учебной и воспитательной работе с учениками</w:t>
            </w:r>
            <w:proofErr w:type="gramStart"/>
            <w:r w:rsidRPr="009C518A">
              <w:rPr>
                <w:color w:val="000000"/>
              </w:rPr>
              <w:t xml:space="preserve"> </w:t>
            </w:r>
            <w:r w:rsidR="000F32B6" w:rsidRPr="009C518A">
              <w:rPr>
                <w:color w:val="000000"/>
              </w:rPr>
              <w:t>.</w:t>
            </w:r>
            <w:proofErr w:type="gramEnd"/>
          </w:p>
        </w:tc>
      </w:tr>
      <w:tr w:rsidR="00AC57B7" w:rsidRPr="009C518A" w:rsidTr="00C60C5D">
        <w:tc>
          <w:tcPr>
            <w:tcW w:w="3794" w:type="dxa"/>
            <w:shd w:val="clear" w:color="auto" w:fill="auto"/>
          </w:tcPr>
          <w:p w:rsidR="002D2532" w:rsidRDefault="002D2532" w:rsidP="007F4638">
            <w:pPr>
              <w:spacing w:before="100" w:beforeAutospacing="1" w:after="100" w:afterAutospacing="1" w:line="360" w:lineRule="auto"/>
              <w:rPr>
                <w:noProof/>
              </w:rPr>
            </w:pPr>
          </w:p>
          <w:p w:rsidR="00AC57B7" w:rsidRPr="007373EB" w:rsidRDefault="002D2532" w:rsidP="007F4638">
            <w:pPr>
              <w:spacing w:before="100" w:beforeAutospacing="1" w:after="100" w:afterAutospacing="1" w:line="360" w:lineRule="auto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hyperlink r:id="rId36" w:history="1">
              <w:r w:rsidR="004D19C7">
                <w:rPr>
                  <w:noProof/>
                </w:rPr>
                <w:pict>
                  <v:shape id="Рисунок 13" o:spid="_x0000_i1039" type="#_x0000_t75" alt="http://www.openclass.ru/sites/default/files/ckeditor/271040/images/Fabrica%20krossvordov.jpg" href="http://puzzlecup.com/crossword-ru/" style="width:94.5pt;height:49.5pt;visibility:visible;mso-wrap-style:square" o:button="t">
                    <v:imagedata r:id="rId37" o:title="Fabrica%20krossvordov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</w:tcPr>
          <w:p w:rsidR="00AC57B7" w:rsidRPr="009C518A" w:rsidRDefault="00712E95" w:rsidP="007F4638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 w:rsidRPr="009C518A">
              <w:rPr>
                <w:color w:val="000000"/>
              </w:rPr>
              <w:t>Фабрика кр</w:t>
            </w:r>
            <w:r w:rsidR="000F32B6" w:rsidRPr="009C518A">
              <w:rPr>
                <w:color w:val="000000"/>
              </w:rPr>
              <w:t xml:space="preserve">оссвордов поможет вам составить </w:t>
            </w:r>
            <w:r w:rsidRPr="009C518A">
              <w:rPr>
                <w:color w:val="000000"/>
              </w:rPr>
              <w:t>кроссво</w:t>
            </w:r>
            <w:proofErr w:type="gramStart"/>
            <w:r w:rsidRPr="009C518A">
              <w:rPr>
                <w:color w:val="000000"/>
              </w:rPr>
              <w:t>рд</w:t>
            </w:r>
            <w:r w:rsidR="000F32B6" w:rsidRPr="009C518A">
              <w:rPr>
                <w:color w:val="000000"/>
              </w:rPr>
              <w:t xml:space="preserve"> </w:t>
            </w:r>
            <w:r w:rsidRPr="009C518A">
              <w:rPr>
                <w:color w:val="000000"/>
              </w:rPr>
              <w:t>в сч</w:t>
            </w:r>
            <w:proofErr w:type="gramEnd"/>
            <w:r w:rsidRPr="009C518A">
              <w:rPr>
                <w:color w:val="000000"/>
              </w:rPr>
              <w:t>итанные минуты.</w:t>
            </w:r>
            <w:r w:rsidR="000F32B6" w:rsidRPr="009C518A">
              <w:rPr>
                <w:color w:val="000000"/>
              </w:rPr>
              <w:t xml:space="preserve"> </w:t>
            </w:r>
            <w:r w:rsidRPr="009C518A">
              <w:rPr>
                <w:color w:val="000000"/>
              </w:rPr>
              <w:t>Здесь для составления кроссвордов вам надо лишь выделять мышкой в рабочей области место для очередного слова и выбирать автоматически подобранные слова из словаря. Также вы можете задавать свои слова. Для каждого слова вам нужно придумать определение.</w:t>
            </w:r>
            <w:r w:rsidR="000F32B6" w:rsidRPr="009C518A">
              <w:rPr>
                <w:color w:val="000000"/>
              </w:rPr>
              <w:t xml:space="preserve"> </w:t>
            </w:r>
            <w:r w:rsidRPr="009C518A">
              <w:rPr>
                <w:color w:val="000000"/>
              </w:rPr>
              <w:t xml:space="preserve">Кроссворд можно сохранить, а можно и распечатать. Кроссворд сохраняется </w:t>
            </w:r>
            <w:proofErr w:type="spellStart"/>
            <w:r w:rsidRPr="009C518A">
              <w:rPr>
                <w:color w:val="000000"/>
              </w:rPr>
              <w:t>онлайн</w:t>
            </w:r>
            <w:proofErr w:type="spellEnd"/>
            <w:r w:rsidRPr="009C518A">
              <w:rPr>
                <w:color w:val="000000"/>
              </w:rPr>
              <w:t>. Ссылку на составленный кроссворд вы можете отправить ученикам для разгадывания. Скачивать и регистрироваться не нужно</w:t>
            </w:r>
            <w:r w:rsidR="000F32B6" w:rsidRPr="009C518A">
              <w:rPr>
                <w:color w:val="000000"/>
              </w:rPr>
              <w:t>.</w:t>
            </w:r>
          </w:p>
        </w:tc>
      </w:tr>
      <w:tr w:rsidR="00712E95" w:rsidRPr="009C518A" w:rsidTr="00C60C5D">
        <w:tc>
          <w:tcPr>
            <w:tcW w:w="3794" w:type="dxa"/>
            <w:shd w:val="clear" w:color="auto" w:fill="auto"/>
          </w:tcPr>
          <w:p w:rsidR="00712E95" w:rsidRPr="007373EB" w:rsidRDefault="004D19C7" w:rsidP="007F4638">
            <w:pPr>
              <w:spacing w:before="100" w:beforeAutospacing="1" w:after="100" w:afterAutospacing="1" w:line="360" w:lineRule="auto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Рисунок 14" o:spid="_x0000_i1040" type="#_x0000_t75" alt="http://www.openclass.ru/sites/default/files/ckeditor/271040/images/Wordle.jpg" style="width:75pt;height:36pt;visibility:visible;mso-wrap-style:square">
                  <v:imagedata r:id="rId38" o:title="Wordle"/>
                </v:shape>
              </w:pict>
            </w:r>
          </w:p>
        </w:tc>
        <w:tc>
          <w:tcPr>
            <w:tcW w:w="5777" w:type="dxa"/>
            <w:shd w:val="clear" w:color="auto" w:fill="auto"/>
          </w:tcPr>
          <w:p w:rsidR="00712E95" w:rsidRPr="009C518A" w:rsidRDefault="00036E60" w:rsidP="007F4638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 w:rsidRPr="009C518A">
              <w:rPr>
                <w:color w:val="000000"/>
              </w:rPr>
              <w:t xml:space="preserve">Сервис для создания облака из слов. Не требуется регистрация. </w:t>
            </w:r>
            <w:proofErr w:type="gramStart"/>
            <w:r w:rsidR="005348E1">
              <w:rPr>
                <w:color w:val="000000"/>
              </w:rPr>
              <w:t>П</w:t>
            </w:r>
            <w:r w:rsidRPr="009C518A">
              <w:rPr>
                <w:color w:val="000000"/>
              </w:rPr>
              <w:t>рост</w:t>
            </w:r>
            <w:proofErr w:type="gramEnd"/>
            <w:r w:rsidR="005348E1">
              <w:t xml:space="preserve"> </w:t>
            </w:r>
            <w:r w:rsidR="005348E1">
              <w:rPr>
                <w:color w:val="000000"/>
              </w:rPr>
              <w:t>в</w:t>
            </w:r>
            <w:r w:rsidR="005348E1" w:rsidRPr="005348E1">
              <w:rPr>
                <w:color w:val="000000"/>
              </w:rPr>
              <w:t xml:space="preserve"> работе</w:t>
            </w:r>
            <w:r w:rsidRPr="009C518A">
              <w:rPr>
                <w:color w:val="000000"/>
              </w:rPr>
              <w:t xml:space="preserve">. Можно вставлять в </w:t>
            </w:r>
            <w:proofErr w:type="spellStart"/>
            <w:r w:rsidRPr="009C518A">
              <w:rPr>
                <w:color w:val="000000"/>
              </w:rPr>
              <w:t>блог</w:t>
            </w:r>
            <w:proofErr w:type="spellEnd"/>
            <w:r w:rsidRPr="009C518A">
              <w:rPr>
                <w:color w:val="000000"/>
              </w:rPr>
              <w:t>. На английском языке.</w:t>
            </w:r>
          </w:p>
        </w:tc>
      </w:tr>
      <w:tr w:rsidR="00036E60" w:rsidRPr="009C518A" w:rsidTr="00C60C5D">
        <w:tc>
          <w:tcPr>
            <w:tcW w:w="3794" w:type="dxa"/>
            <w:shd w:val="clear" w:color="auto" w:fill="auto"/>
          </w:tcPr>
          <w:p w:rsidR="00AF2EDC" w:rsidRDefault="00AF2EDC" w:rsidP="007F4638">
            <w:pPr>
              <w:spacing w:before="100" w:beforeAutospacing="1" w:after="100" w:afterAutospacing="1" w:line="360" w:lineRule="auto"/>
              <w:rPr>
                <w:noProof/>
              </w:rPr>
            </w:pPr>
          </w:p>
          <w:p w:rsidR="00036E60" w:rsidRPr="007373EB" w:rsidRDefault="004D19C7" w:rsidP="007F4638">
            <w:pPr>
              <w:spacing w:before="100" w:beforeAutospacing="1" w:after="100" w:afterAutospacing="1" w:line="360" w:lineRule="auto"/>
              <w:jc w:val="center"/>
              <w:rPr>
                <w:noProof/>
              </w:rPr>
            </w:pPr>
            <w:hyperlink r:id="rId39" w:anchor="slide=id.p" w:history="1">
              <w:r>
                <w:rPr>
                  <w:noProof/>
                </w:rPr>
                <w:pict>
                  <v:shape id="Рисунок 15" o:spid="_x0000_i1041" type="#_x0000_t75" alt="http://www.openclass.ru/sites/default/files/ckeditor/271040/images/ZooBurst.jpg" href="https://docs.google.com/presentation/d/1ww5Yt5NADnasPFTY2WSpmoiL3oAe0A4El9TdE2mlbFs/edit#slide=id.p" style="width:120pt;height:26.25pt;visibility:visible;mso-wrap-style:square" o:button="t">
                    <v:imagedata r:id="rId40" o:title="ZooBurst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</w:tcPr>
          <w:p w:rsidR="00F76146" w:rsidRPr="009B00BE" w:rsidRDefault="00A6130B" w:rsidP="007F4638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 w:rsidRPr="009C518A">
              <w:rPr>
                <w:color w:val="000000"/>
              </w:rPr>
              <w:t>С</w:t>
            </w:r>
            <w:r w:rsidR="0017362F" w:rsidRPr="009C518A">
              <w:rPr>
                <w:color w:val="000000"/>
              </w:rPr>
              <w:t xml:space="preserve"> </w:t>
            </w:r>
            <w:r w:rsidRPr="009C518A">
              <w:rPr>
                <w:color w:val="000000"/>
              </w:rPr>
              <w:t xml:space="preserve">помощью этого сервиса можно создавать 3D-книги, а самое главное - </w:t>
            </w:r>
            <w:proofErr w:type="gramStart"/>
            <w:r w:rsidRPr="009C518A">
              <w:rPr>
                <w:color w:val="000000"/>
              </w:rPr>
              <w:t>интерактивные</w:t>
            </w:r>
            <w:proofErr w:type="gramEnd"/>
            <w:r w:rsidRPr="009C518A">
              <w:rPr>
                <w:color w:val="000000"/>
              </w:rPr>
              <w:t xml:space="preserve">. Работать с сервисом несложно, особенно если работать в браузере </w:t>
            </w:r>
            <w:proofErr w:type="spellStart"/>
            <w:r w:rsidRPr="009C518A">
              <w:rPr>
                <w:color w:val="000000"/>
              </w:rPr>
              <w:t>Googl</w:t>
            </w:r>
            <w:proofErr w:type="spellEnd"/>
            <w:r w:rsidR="0017362F" w:rsidRPr="009C518A">
              <w:rPr>
                <w:color w:val="000000"/>
                <w:lang w:val="en-US"/>
              </w:rPr>
              <w:t>e</w:t>
            </w:r>
            <w:r w:rsidR="0017362F" w:rsidRPr="009C518A">
              <w:rPr>
                <w:color w:val="000000"/>
              </w:rPr>
              <w:t xml:space="preserve"> </w:t>
            </w:r>
            <w:proofErr w:type="spellStart"/>
            <w:r w:rsidRPr="009C518A">
              <w:rPr>
                <w:color w:val="000000"/>
              </w:rPr>
              <w:t>Chrome</w:t>
            </w:r>
            <w:proofErr w:type="spellEnd"/>
            <w:r w:rsidRPr="009C518A">
              <w:rPr>
                <w:color w:val="000000"/>
              </w:rPr>
              <w:t>. В книгу можно вставлять картинки, текст, ссылки на интернет ресурсы. Большие возможности имеет и фоновое решение книги: изменение цвета, вставка фоновых рисунков. При просмотре книгу можно поворачивать в трёхмерном пространстве, что создаёт дополнительный эффект и привлекательность, особенно для младших школьников.</w:t>
            </w:r>
          </w:p>
        </w:tc>
      </w:tr>
      <w:tr w:rsidR="00EB4140" w:rsidRPr="009C518A" w:rsidTr="00C60C5D">
        <w:tc>
          <w:tcPr>
            <w:tcW w:w="3794" w:type="dxa"/>
            <w:shd w:val="clear" w:color="auto" w:fill="auto"/>
          </w:tcPr>
          <w:p w:rsidR="00A45E69" w:rsidRPr="009B00BE" w:rsidRDefault="00A45E69" w:rsidP="007F4638">
            <w:pPr>
              <w:spacing w:before="100" w:beforeAutospacing="1" w:after="100" w:afterAutospacing="1" w:line="360" w:lineRule="auto"/>
              <w:rPr>
                <w:noProof/>
              </w:rPr>
            </w:pPr>
          </w:p>
          <w:p w:rsidR="004924B4" w:rsidRPr="004924B4" w:rsidRDefault="004D19C7" w:rsidP="00A45E69">
            <w:pPr>
              <w:spacing w:before="100" w:beforeAutospacing="1" w:after="100" w:afterAutospacing="1" w:line="360" w:lineRule="auto"/>
              <w:jc w:val="center"/>
              <w:rPr>
                <w:noProof/>
                <w:lang w:val="en-US"/>
              </w:rPr>
            </w:pPr>
            <w:hyperlink r:id="rId41" w:history="1">
              <w:r w:rsidRPr="004D19C7">
                <w:rPr>
                  <w:noProof/>
                  <w:lang w:val="en-US"/>
                </w:rPr>
                <w:pict>
                  <v:shape id="_x0000_i1042" type="#_x0000_t75" style="width:109.5pt;height:54pt">
                    <v:imagedata r:id="rId42" o:title=""/>
                  </v:shape>
                </w:pict>
              </w:r>
            </w:hyperlink>
          </w:p>
        </w:tc>
        <w:tc>
          <w:tcPr>
            <w:tcW w:w="5777" w:type="dxa"/>
            <w:shd w:val="clear" w:color="auto" w:fill="auto"/>
          </w:tcPr>
          <w:p w:rsidR="00EB4140" w:rsidRPr="009C518A" w:rsidRDefault="00F76146" w:rsidP="00F76146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 w:rsidRPr="00F76146">
              <w:rPr>
                <w:color w:val="000000"/>
              </w:rPr>
              <w:t xml:space="preserve">Пакет программ, предназначенный для проведения тестирования. С помощью </w:t>
            </w:r>
            <w:proofErr w:type="spellStart"/>
            <w:r w:rsidRPr="00F76146">
              <w:rPr>
                <w:color w:val="000000"/>
              </w:rPr>
              <w:t>ADTester</w:t>
            </w:r>
            <w:proofErr w:type="spellEnd"/>
            <w:r w:rsidRPr="00F76146">
              <w:rPr>
                <w:color w:val="000000"/>
              </w:rPr>
              <w:t xml:space="preserve"> возможна организация проведения тестирования в любых образовательных учреждениях. Тестирование может проводиться как с целью выявления знаний учащихся в той или иной области, так и для обучающих целей. Программа  проста в установке и использовании, доступна для учителей, не владеющих знаниями программирования.</w:t>
            </w:r>
          </w:p>
        </w:tc>
      </w:tr>
    </w:tbl>
    <w:p w:rsidR="00512B21" w:rsidRDefault="00512B21" w:rsidP="007F4638">
      <w:pPr>
        <w:spacing w:before="100" w:beforeAutospacing="1" w:after="100" w:afterAutospacing="1" w:line="360" w:lineRule="auto"/>
        <w:rPr>
          <w:color w:val="000000"/>
        </w:rPr>
      </w:pPr>
    </w:p>
    <w:bookmarkEnd w:id="3"/>
    <w:p w:rsidR="00A41963" w:rsidRPr="00512B21" w:rsidRDefault="00512B21" w:rsidP="007F4638">
      <w:pPr>
        <w:pStyle w:val="c5c9"/>
        <w:spacing w:before="0" w:beforeAutospacing="0" w:after="0" w:afterAutospacing="0" w:line="360" w:lineRule="auto"/>
        <w:ind w:firstLine="540"/>
        <w:jc w:val="both"/>
        <w:rPr>
          <w:rStyle w:val="c2c1"/>
          <w:b/>
          <w:bCs/>
          <w:color w:val="000000"/>
          <w:shd w:val="clear" w:color="auto" w:fill="FFFFFF"/>
        </w:rPr>
      </w:pPr>
      <w:r w:rsidRPr="00512B21">
        <w:rPr>
          <w:rStyle w:val="c2c1"/>
          <w:b/>
          <w:bCs/>
          <w:color w:val="000000"/>
          <w:shd w:val="clear" w:color="auto" w:fill="FFFFFF"/>
        </w:rPr>
        <w:t>Проектирование тестовых заданий.</w:t>
      </w:r>
    </w:p>
    <w:p w:rsidR="005D67E1" w:rsidRPr="003A6C6E" w:rsidRDefault="00334534" w:rsidP="003A6C6E">
      <w:pPr>
        <w:pStyle w:val="c5c9"/>
        <w:spacing w:before="0" w:beforeAutospacing="0" w:after="0" w:afterAutospacing="0" w:line="360" w:lineRule="auto"/>
        <w:ind w:firstLine="540"/>
        <w:jc w:val="both"/>
        <w:rPr>
          <w:rStyle w:val="c2c1"/>
          <w:b/>
          <w:bCs/>
          <w:color w:val="000000"/>
          <w:shd w:val="clear" w:color="auto" w:fill="FFFFFF"/>
        </w:rPr>
      </w:pPr>
      <w:r w:rsidRPr="00693B3C">
        <w:rPr>
          <w:rStyle w:val="c2c1"/>
          <w:bCs/>
          <w:color w:val="000000"/>
          <w:shd w:val="clear" w:color="auto" w:fill="FFFFFF"/>
        </w:rPr>
        <w:t>Много  интерактивных практических заданий размещено на сайте</w:t>
      </w:r>
      <w:r w:rsidRPr="00A9340C">
        <w:rPr>
          <w:rStyle w:val="apple-converted-space"/>
          <w:b/>
          <w:bCs/>
          <w:color w:val="000000"/>
          <w:shd w:val="clear" w:color="auto" w:fill="FFFFFF"/>
        </w:rPr>
        <w:t> </w:t>
      </w:r>
      <w:hyperlink r:id="rId43" w:history="1">
        <w:r w:rsidRPr="00A9340C">
          <w:rPr>
            <w:rStyle w:val="a3"/>
            <w:shd w:val="clear" w:color="auto" w:fill="FFFFFF"/>
          </w:rPr>
          <w:t>Единой коллекции Цифровых Образовательных Ресурсов</w:t>
        </w:r>
      </w:hyperlink>
      <w:r w:rsidRPr="00A9340C">
        <w:rPr>
          <w:rStyle w:val="c2c1"/>
          <w:b/>
          <w:bCs/>
          <w:color w:val="000000"/>
          <w:shd w:val="clear" w:color="auto" w:fill="FFFFFF"/>
        </w:rPr>
        <w:t>.</w:t>
      </w:r>
    </w:p>
    <w:p w:rsidR="00612BE2" w:rsidRPr="00512B21" w:rsidRDefault="00334534" w:rsidP="00512B21">
      <w:pPr>
        <w:pStyle w:val="c5c85c9c25"/>
        <w:spacing w:before="0" w:beforeAutospacing="0" w:after="0" w:afterAutospacing="0" w:line="360" w:lineRule="auto"/>
        <w:ind w:firstLine="540"/>
        <w:jc w:val="center"/>
        <w:rPr>
          <w:rStyle w:val="c2c1"/>
          <w:b/>
          <w:bCs/>
          <w:color w:val="000000"/>
          <w:shd w:val="clear" w:color="auto" w:fill="FFFFFF"/>
        </w:rPr>
      </w:pPr>
      <w:r w:rsidRPr="004130C6">
        <w:rPr>
          <w:rStyle w:val="c2c1"/>
          <w:b/>
          <w:bCs/>
          <w:color w:val="000000"/>
          <w:shd w:val="clear" w:color="auto" w:fill="FFFFFF"/>
        </w:rPr>
        <w:t>Рассмотрите классификацию тест</w:t>
      </w:r>
      <w:r w:rsidR="00E37B87">
        <w:rPr>
          <w:rStyle w:val="c2c1"/>
          <w:b/>
          <w:bCs/>
          <w:color w:val="000000"/>
          <w:shd w:val="clear" w:color="auto" w:fill="FFFFFF"/>
        </w:rPr>
        <w:t>овых заданий</w:t>
      </w:r>
    </w:p>
    <w:p w:rsidR="00612BE2" w:rsidRDefault="004D19C7" w:rsidP="007F4638">
      <w:pPr>
        <w:pStyle w:val="c5c85c9c25"/>
        <w:spacing w:before="0" w:beforeAutospacing="0" w:after="0" w:afterAutospacing="0" w:line="360" w:lineRule="auto"/>
        <w:ind w:firstLine="540"/>
        <w:jc w:val="both"/>
        <w:rPr>
          <w:rStyle w:val="c2c1"/>
          <w:bCs/>
          <w:color w:val="000000"/>
          <w:shd w:val="clear" w:color="auto" w:fill="FFFFFF"/>
        </w:rPr>
      </w:pPr>
      <w:r w:rsidRPr="004D19C7">
        <w:rPr>
          <w:noProof/>
        </w:rPr>
        <w:pict>
          <v:rect id="Rectangle 4" o:spid="_x0000_s1043" style="position:absolute;left:0;text-align:left;margin-left:94.35pt;margin-top:0;width:271.7pt;height:30.5pt;z-index:2516500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" fillcolor="#4f81bd">
            <v:shadow color="#eeece1"/>
            <v:textbox style="mso-next-textbox:#Rectangle 4">
              <w:txbxContent>
                <w:p w:rsidR="00106B5F" w:rsidRPr="00612BE2" w:rsidRDefault="00106B5F" w:rsidP="00612BE2">
                  <w:pPr>
                    <w:pStyle w:val="a6"/>
                    <w:spacing w:before="0" w:beforeAutospacing="0" w:after="0" w:afterAutospacing="0"/>
                    <w:jc w:val="center"/>
                    <w:textAlignment w:val="baseline"/>
                  </w:pPr>
                  <w:r w:rsidRPr="00612BE2">
                    <w:rPr>
                      <w:rFonts w:ascii="Arial" w:hAnsi="Arial"/>
                      <w:b/>
                      <w:bCs/>
                      <w:color w:val="FFFFFF"/>
                      <w:kern w:val="24"/>
                    </w:rPr>
                    <w:t>ТЕСТОВЫЕ</w:t>
                  </w:r>
                  <w:r w:rsidRPr="00612BE2">
                    <w:rPr>
                      <w:rFonts w:ascii="Arial" w:hAnsi="Arial"/>
                      <w:b/>
                      <w:bCs/>
                      <w:color w:val="FFFFFF"/>
                      <w:kern w:val="24"/>
                      <w:sz w:val="32"/>
                      <w:szCs w:val="32"/>
                    </w:rPr>
                    <w:t xml:space="preserve"> </w:t>
                  </w:r>
                  <w:r w:rsidRPr="00612BE2">
                    <w:rPr>
                      <w:rFonts w:ascii="Arial" w:hAnsi="Arial"/>
                      <w:b/>
                      <w:bCs/>
                      <w:color w:val="FFFFFF"/>
                      <w:kern w:val="24"/>
                    </w:rPr>
                    <w:t>ЗАДАНИЯ</w:t>
                  </w:r>
                </w:p>
              </w:txbxContent>
            </v:textbox>
          </v:rect>
        </w:pict>
      </w:r>
    </w:p>
    <w:p w:rsidR="008E6423" w:rsidRDefault="008E6423" w:rsidP="008E6423">
      <w:pPr>
        <w:pStyle w:val="c5c85c9c25"/>
        <w:spacing w:before="0" w:beforeAutospacing="0" w:after="0" w:afterAutospacing="0" w:line="360" w:lineRule="auto"/>
        <w:jc w:val="both"/>
        <w:rPr>
          <w:rStyle w:val="c2c1"/>
          <w:bCs/>
          <w:color w:val="000000"/>
          <w:shd w:val="clear" w:color="auto" w:fill="FFFFFF"/>
        </w:rPr>
      </w:pPr>
    </w:p>
    <w:p w:rsidR="00024312" w:rsidRDefault="004D19C7" w:rsidP="007F4638">
      <w:pPr>
        <w:pStyle w:val="c5c85c9c25"/>
        <w:spacing w:before="0" w:beforeAutospacing="0" w:after="0" w:afterAutospacing="0" w:line="360" w:lineRule="auto"/>
        <w:ind w:firstLine="540"/>
        <w:jc w:val="both"/>
        <w:rPr>
          <w:rStyle w:val="c2c1"/>
          <w:bCs/>
          <w:color w:val="000000"/>
          <w:shd w:val="clear" w:color="auto" w:fill="FFFFFF"/>
        </w:rPr>
      </w:pPr>
      <w:r w:rsidRPr="004D19C7">
        <w:rPr>
          <w:noProof/>
        </w:rPr>
        <w:pict>
          <v:rect id="Rectangle 5" o:spid="_x0000_s1044" style="position:absolute;left:0;text-align:left;margin-left:37.35pt;margin-top:0;width:131.4pt;height:23.9pt;z-index:2516510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" fillcolor="#4f81bd">
            <v:shadow color="#eeece1"/>
            <v:textbox>
              <w:txbxContent>
                <w:p w:rsidR="00106B5F" w:rsidRPr="00024312" w:rsidRDefault="00106B5F" w:rsidP="00024312">
                  <w:pPr>
                    <w:pStyle w:val="a6"/>
                    <w:spacing w:before="0" w:beforeAutospacing="0" w:after="0" w:afterAutospacing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024312">
                    <w:rPr>
                      <w:rFonts w:ascii="Arial" w:hAnsi="Arial"/>
                      <w:b/>
                      <w:bCs/>
                      <w:color w:val="FFFFFF"/>
                      <w:kern w:val="24"/>
                      <w:sz w:val="22"/>
                      <w:szCs w:val="22"/>
                    </w:rPr>
                    <w:t>ОТКРЫТОГО ТИПА</w:t>
                  </w:r>
                </w:p>
              </w:txbxContent>
            </v:textbox>
          </v:rect>
        </w:pict>
      </w:r>
      <w:r w:rsidRPr="004D19C7">
        <w:rPr>
          <w:noProof/>
        </w:rPr>
        <w:pict>
          <v:rect id="Rectangle 7" o:spid="_x0000_s1045" style="position:absolute;left:0;text-align:left;margin-left:265.95pt;margin-top:0;width:136.8pt;height:25.8pt;z-index:2516520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" fillcolor="#4f81bd">
            <v:shadow color="#eeece1"/>
            <v:textbox>
              <w:txbxContent>
                <w:p w:rsidR="00106B5F" w:rsidRPr="00312A44" w:rsidRDefault="00106B5F" w:rsidP="00024312">
                  <w:pPr>
                    <w:pStyle w:val="a6"/>
                    <w:spacing w:before="0" w:beforeAutospacing="0" w:after="0" w:afterAutospacing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312A44">
                    <w:rPr>
                      <w:rFonts w:ascii="Arial" w:hAnsi="Arial"/>
                      <w:b/>
                      <w:bCs/>
                      <w:color w:val="FFFFFF"/>
                      <w:kern w:val="24"/>
                      <w:sz w:val="22"/>
                      <w:szCs w:val="22"/>
                    </w:rPr>
                    <w:t>ЗАКРЫТОГО ТИПА</w:t>
                  </w:r>
                </w:p>
                <w:p w:rsidR="00106B5F" w:rsidRDefault="00106B5F"/>
              </w:txbxContent>
            </v:textbox>
          </v:rect>
        </w:pict>
      </w:r>
    </w:p>
    <w:p w:rsidR="00024312" w:rsidRDefault="004D19C7" w:rsidP="007F4638">
      <w:pPr>
        <w:pStyle w:val="c5c85c9c25"/>
        <w:spacing w:before="0" w:beforeAutospacing="0" w:after="0" w:afterAutospacing="0" w:line="360" w:lineRule="auto"/>
        <w:ind w:firstLine="540"/>
        <w:jc w:val="both"/>
        <w:rPr>
          <w:rStyle w:val="c2c1"/>
          <w:bCs/>
          <w:color w:val="000000"/>
          <w:shd w:val="clear" w:color="auto" w:fill="FFFFFF"/>
        </w:rPr>
      </w:pPr>
      <w:r w:rsidRPr="004D19C7">
        <w:rPr>
          <w:noProof/>
          <w:color w:val="00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112.95pt;margin-top:8.45pt;width:0;height:97.35pt;z-index:251660288" o:connectortype="straight">
            <v:stroke endarrow="block"/>
          </v:shape>
        </w:pict>
      </w:r>
      <w:r w:rsidRPr="004D19C7">
        <w:rPr>
          <w:noProof/>
          <w:color w:val="000000"/>
        </w:rPr>
        <w:pict>
          <v:shape id="_x0000_s1057" type="#_x0000_t32" style="position:absolute;left:0;text-align:left;margin-left:380.95pt;margin-top:5.9pt;width:.05pt;height:35.1pt;z-index:251663360" o:connectortype="straight">
            <v:stroke endarrow="block"/>
          </v:shape>
        </w:pict>
      </w:r>
      <w:r w:rsidRPr="004D19C7">
        <w:rPr>
          <w:noProof/>
          <w:color w:val="000000"/>
        </w:rPr>
        <w:pict>
          <v:shape id="_x0000_s1056" type="#_x0000_t32" style="position:absolute;left:0;text-align:left;margin-left:320.75pt;margin-top:3.2pt;width:0;height:141.05pt;z-index:251662336" o:connectortype="straight">
            <v:stroke endarrow="block"/>
          </v:shape>
        </w:pict>
      </w:r>
      <w:r>
        <w:rPr>
          <w:bCs/>
          <w:noProof/>
          <w:color w:val="000000"/>
        </w:rPr>
        <w:pict>
          <v:shape id="_x0000_s1053" type="#_x0000_t32" style="position:absolute;left:0;text-align:left;margin-left:51.6pt;margin-top:8.45pt;width:21.2pt;height:32.55pt;flip:x;z-index:251659264" o:connectortype="straight">
            <v:stroke endarrow="block"/>
          </v:shape>
        </w:pict>
      </w:r>
      <w:r w:rsidRPr="004D19C7">
        <w:rPr>
          <w:noProof/>
          <w:color w:val="000000"/>
        </w:rPr>
        <w:pict>
          <v:shape id="_x0000_s1058" type="#_x0000_t32" style="position:absolute;left:0;text-align:left;margin-left:350.45pt;margin-top:5.1pt;width:0;height:139.15pt;z-index:251664384" o:connectortype="straight">
            <v:stroke endarrow="block"/>
          </v:shape>
        </w:pict>
      </w:r>
      <w:r w:rsidRPr="004D19C7">
        <w:rPr>
          <w:noProof/>
          <w:color w:val="000000"/>
        </w:rPr>
        <w:pict>
          <v:shape id="_x0000_s1055" type="#_x0000_t32" style="position:absolute;left:0;text-align:left;margin-left:285.9pt;margin-top:5.1pt;width:0;height:35.9pt;z-index:251661312" o:connectortype="straight">
            <v:stroke endarrow="block"/>
          </v:shape>
        </w:pict>
      </w:r>
    </w:p>
    <w:p w:rsidR="00024312" w:rsidRDefault="00024312" w:rsidP="007F4638">
      <w:pPr>
        <w:pStyle w:val="c5c85c9c25"/>
        <w:spacing w:before="0" w:beforeAutospacing="0" w:after="0" w:afterAutospacing="0" w:line="360" w:lineRule="auto"/>
        <w:ind w:firstLine="540"/>
        <w:jc w:val="both"/>
        <w:rPr>
          <w:rStyle w:val="c2c1"/>
          <w:bCs/>
          <w:color w:val="000000"/>
          <w:shd w:val="clear" w:color="auto" w:fill="FFFFFF"/>
        </w:rPr>
      </w:pPr>
    </w:p>
    <w:p w:rsidR="00612BE2" w:rsidRDefault="004D19C7" w:rsidP="007F4638">
      <w:pPr>
        <w:pStyle w:val="c5c85c9c25"/>
        <w:spacing w:before="0" w:beforeAutospacing="0" w:after="0" w:afterAutospacing="0" w:line="360" w:lineRule="auto"/>
        <w:ind w:firstLine="540"/>
        <w:jc w:val="both"/>
        <w:rPr>
          <w:color w:val="000000"/>
        </w:rPr>
      </w:pPr>
      <w:r>
        <w:rPr>
          <w:noProof/>
          <w:color w:val="000000"/>
        </w:rPr>
        <w:pict>
          <v:oval id="_x0000_s1046" style="position:absolute;left:0;text-align:left;margin-left:-46.05pt;margin-top:10.7pt;width:118.85pt;height:39pt;z-index:251653120" fillcolor="#e5dfec" strokecolor="#f2f2f2" strokeweight="3pt">
            <v:shadow on="t" type="perspective" color="#622423" opacity=".5" offset="1pt" offset2="-1pt"/>
            <v:textbox>
              <w:txbxContent>
                <w:p w:rsidR="00106B5F" w:rsidRPr="00295309" w:rsidRDefault="00106B5F" w:rsidP="008D34E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</w:t>
                  </w:r>
                  <w:r w:rsidRPr="00295309">
                    <w:rPr>
                      <w:sz w:val="20"/>
                      <w:szCs w:val="20"/>
                    </w:rPr>
                    <w:t>ополнения</w:t>
                  </w:r>
                </w:p>
              </w:txbxContent>
            </v:textbox>
          </v:oval>
        </w:pict>
      </w:r>
      <w:r>
        <w:rPr>
          <w:noProof/>
          <w:color w:val="000000"/>
        </w:rPr>
        <w:pict>
          <v:oval id="_x0000_s1048" style="position:absolute;left:0;text-align:left;margin-left:172.5pt;margin-top:6.5pt;width:130.2pt;height:43.2pt;z-index:251655168" fillcolor="#e5dfec" strokecolor="#f2f2f2" strokeweight="3pt">
            <v:shadow on="t" type="perspective" color="#622423" opacity=".5" offset="1pt" offset2="-1pt"/>
            <v:textbox>
              <w:txbxContent>
                <w:p w:rsidR="00106B5F" w:rsidRPr="002760F1" w:rsidRDefault="00106B5F" w:rsidP="00953301">
                  <w:pPr>
                    <w:jc w:val="center"/>
                    <w:rPr>
                      <w:sz w:val="20"/>
                      <w:szCs w:val="20"/>
                    </w:rPr>
                  </w:pPr>
                  <w:r w:rsidRPr="002760F1">
                    <w:rPr>
                      <w:sz w:val="20"/>
                      <w:szCs w:val="20"/>
                    </w:rPr>
                    <w:t>Альтернативных ответов</w:t>
                  </w:r>
                </w:p>
              </w:txbxContent>
            </v:textbox>
          </v:oval>
        </w:pict>
      </w:r>
      <w:r>
        <w:rPr>
          <w:noProof/>
          <w:color w:val="000000"/>
        </w:rPr>
        <w:pict>
          <v:oval id="_x0000_s1049" style="position:absolute;left:0;text-align:left;margin-left:362.55pt;margin-top:6.5pt;width:123.65pt;height:43.2pt;z-index:251656192" fillcolor="#e5dfec" strokecolor="#f2f2f2" strokeweight="3pt">
            <v:shadow on="t" type="perspective" color="#622423" opacity=".5" offset="1pt" offset2="-1pt"/>
            <v:textbox>
              <w:txbxContent>
                <w:p w:rsidR="00106B5F" w:rsidRPr="002760F1" w:rsidRDefault="00106B5F" w:rsidP="0095330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</w:t>
                  </w:r>
                  <w:r w:rsidRPr="002760F1">
                    <w:rPr>
                      <w:sz w:val="20"/>
                      <w:szCs w:val="20"/>
                    </w:rPr>
                    <w:t>становления</w:t>
                  </w:r>
                </w:p>
                <w:p w:rsidR="00106B5F" w:rsidRPr="002760F1" w:rsidRDefault="00106B5F" w:rsidP="00953301">
                  <w:pPr>
                    <w:jc w:val="center"/>
                    <w:rPr>
                      <w:sz w:val="20"/>
                      <w:szCs w:val="20"/>
                    </w:rPr>
                  </w:pPr>
                  <w:r w:rsidRPr="002760F1">
                    <w:rPr>
                      <w:sz w:val="20"/>
                      <w:szCs w:val="20"/>
                    </w:rPr>
                    <w:t>соответствия</w:t>
                  </w:r>
                </w:p>
              </w:txbxContent>
            </v:textbox>
          </v:oval>
        </w:pict>
      </w:r>
    </w:p>
    <w:p w:rsidR="00312A44" w:rsidRDefault="00312A44" w:rsidP="007F4638">
      <w:pPr>
        <w:pStyle w:val="c5c85c9c25"/>
        <w:spacing w:before="0" w:beforeAutospacing="0" w:after="0" w:afterAutospacing="0" w:line="360" w:lineRule="auto"/>
        <w:ind w:firstLine="540"/>
        <w:jc w:val="both"/>
        <w:rPr>
          <w:color w:val="000000"/>
        </w:rPr>
      </w:pPr>
    </w:p>
    <w:p w:rsidR="00312A44" w:rsidRDefault="00312A44" w:rsidP="007F4638">
      <w:pPr>
        <w:pStyle w:val="c5c85c9c25"/>
        <w:spacing w:before="0" w:beforeAutospacing="0" w:after="0" w:afterAutospacing="0" w:line="360" w:lineRule="auto"/>
        <w:ind w:firstLine="540"/>
        <w:jc w:val="both"/>
        <w:rPr>
          <w:color w:val="000000"/>
        </w:rPr>
      </w:pPr>
    </w:p>
    <w:p w:rsidR="00312A44" w:rsidRDefault="004D19C7" w:rsidP="00512B21">
      <w:pPr>
        <w:pStyle w:val="c5c85c9c25"/>
        <w:spacing w:before="0" w:beforeAutospacing="0" w:after="0" w:afterAutospacing="0" w:line="360" w:lineRule="auto"/>
        <w:ind w:firstLine="540"/>
        <w:jc w:val="both"/>
        <w:rPr>
          <w:color w:val="000000"/>
        </w:rPr>
      </w:pPr>
      <w:r>
        <w:rPr>
          <w:noProof/>
          <w:color w:val="000000"/>
        </w:rPr>
        <w:pict>
          <v:oval id="_x0000_s1047" style="position:absolute;left:0;text-align:left;margin-left:37.35pt;margin-top:8.3pt;width:123.65pt;height:46.8pt;z-index:251654144" fillcolor="#e5dfec" strokecolor="#f2f2f2" strokeweight="3pt">
            <v:shadow on="t" type="perspective" color="#622423" opacity=".5" offset="1pt" offset2="-1pt"/>
            <v:textbox>
              <w:txbxContent>
                <w:p w:rsidR="00106B5F" w:rsidRPr="00295309" w:rsidRDefault="00106B5F" w:rsidP="008D34E2">
                  <w:pPr>
                    <w:jc w:val="center"/>
                    <w:rPr>
                      <w:sz w:val="20"/>
                      <w:szCs w:val="20"/>
                    </w:rPr>
                  </w:pPr>
                  <w:r w:rsidRPr="00295309">
                    <w:rPr>
                      <w:sz w:val="20"/>
                      <w:szCs w:val="20"/>
                    </w:rPr>
                    <w:t>Свободного изложения</w:t>
                  </w:r>
                </w:p>
              </w:txbxContent>
            </v:textbox>
          </v:oval>
        </w:pict>
      </w:r>
      <w:r>
        <w:rPr>
          <w:noProof/>
          <w:color w:val="000000"/>
        </w:rPr>
        <w:pict>
          <v:oval id="_x0000_s1050" style="position:absolute;left:0;text-align:left;margin-left:190.5pt;margin-top:20.1pt;width:130.2pt;height:43.2pt;z-index:251657216" fillcolor="#e5dfec" strokecolor="#f2f2f2" strokeweight="3pt">
            <v:shadow on="t" type="perspective" color="#622423" opacity=".5" offset="1pt" offset2="-1pt"/>
            <v:textbox style="mso-next-textbox:#_x0000_s1050">
              <w:txbxContent>
                <w:p w:rsidR="00106B5F" w:rsidRPr="002760F1" w:rsidRDefault="00106B5F" w:rsidP="002760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Множественного выбора</w:t>
                  </w:r>
                </w:p>
              </w:txbxContent>
            </v:textbox>
          </v:oval>
        </w:pict>
      </w:r>
      <w:r w:rsidRPr="004D19C7">
        <w:rPr>
          <w:bCs/>
          <w:noProof/>
          <w:color w:val="000000"/>
        </w:rPr>
        <w:pict>
          <v:oval id="_x0000_s1051" style="position:absolute;left:0;text-align:left;margin-left:346.35pt;margin-top:20.1pt;width:130.2pt;height:43.2pt;z-index:251658240" fillcolor="#e5dfec" strokecolor="#f2f2f2" strokeweight="3pt">
            <v:shadow on="t" type="perspective" color="#622423" opacity=".5" offset="1pt" offset2="-1pt"/>
            <v:textbox style="mso-next-textbox:#_x0000_s1051">
              <w:txbxContent>
                <w:p w:rsidR="00106B5F" w:rsidRPr="00691F22" w:rsidRDefault="00106B5F" w:rsidP="002760F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</w:t>
                  </w:r>
                  <w:r w:rsidRPr="00691F22">
                    <w:rPr>
                      <w:sz w:val="18"/>
                      <w:szCs w:val="18"/>
                    </w:rPr>
                    <w:t>становления</w:t>
                  </w:r>
                </w:p>
                <w:p w:rsidR="00106B5F" w:rsidRPr="00691F22" w:rsidRDefault="00106B5F" w:rsidP="002760F1">
                  <w:pPr>
                    <w:jc w:val="center"/>
                    <w:rPr>
                      <w:sz w:val="18"/>
                      <w:szCs w:val="18"/>
                    </w:rPr>
                  </w:pPr>
                  <w:r w:rsidRPr="00691F22">
                    <w:rPr>
                      <w:sz w:val="18"/>
                      <w:szCs w:val="18"/>
                    </w:rPr>
                    <w:t>последовательности</w:t>
                  </w:r>
                </w:p>
              </w:txbxContent>
            </v:textbox>
          </v:oval>
        </w:pict>
      </w:r>
    </w:p>
    <w:p w:rsidR="00F76146" w:rsidRPr="00752B8B" w:rsidRDefault="00F76146" w:rsidP="002D22C9">
      <w:pPr>
        <w:pStyle w:val="c5c9c25"/>
        <w:spacing w:before="0" w:beforeAutospacing="0" w:after="0" w:afterAutospacing="0" w:line="360" w:lineRule="auto"/>
        <w:jc w:val="both"/>
        <w:rPr>
          <w:rStyle w:val="c2c1"/>
          <w:b/>
          <w:bCs/>
          <w:color w:val="000000"/>
          <w:shd w:val="clear" w:color="auto" w:fill="FFFFFF"/>
        </w:rPr>
      </w:pPr>
    </w:p>
    <w:p w:rsidR="00512B21" w:rsidRDefault="00512B21" w:rsidP="007F4638">
      <w:pPr>
        <w:pStyle w:val="c5c9c25"/>
        <w:spacing w:before="0" w:beforeAutospacing="0" w:after="0" w:afterAutospacing="0" w:line="360" w:lineRule="auto"/>
        <w:ind w:firstLine="540"/>
        <w:jc w:val="both"/>
        <w:rPr>
          <w:rStyle w:val="c2c1"/>
          <w:b/>
          <w:bCs/>
          <w:color w:val="000000"/>
          <w:shd w:val="clear" w:color="auto" w:fill="FFFFFF"/>
        </w:rPr>
      </w:pPr>
    </w:p>
    <w:p w:rsidR="00512B21" w:rsidRDefault="00512B21" w:rsidP="007F4638">
      <w:pPr>
        <w:pStyle w:val="c5c9c25"/>
        <w:spacing w:before="0" w:beforeAutospacing="0" w:after="0" w:afterAutospacing="0" w:line="360" w:lineRule="auto"/>
        <w:ind w:firstLine="540"/>
        <w:jc w:val="both"/>
        <w:rPr>
          <w:rStyle w:val="c2c1"/>
          <w:b/>
          <w:bCs/>
          <w:color w:val="000000"/>
          <w:shd w:val="clear" w:color="auto" w:fill="FFFFFF"/>
        </w:rPr>
      </w:pPr>
    </w:p>
    <w:p w:rsidR="00512B21" w:rsidRDefault="00512B21" w:rsidP="007F4638">
      <w:pPr>
        <w:pStyle w:val="c5c9c25"/>
        <w:spacing w:before="0" w:beforeAutospacing="0" w:after="0" w:afterAutospacing="0" w:line="360" w:lineRule="auto"/>
        <w:ind w:firstLine="540"/>
        <w:jc w:val="both"/>
        <w:rPr>
          <w:rStyle w:val="c2c1"/>
          <w:b/>
          <w:bCs/>
          <w:color w:val="000000"/>
          <w:shd w:val="clear" w:color="auto" w:fill="FFFFFF"/>
        </w:rPr>
      </w:pPr>
    </w:p>
    <w:p w:rsidR="00334534" w:rsidRPr="00A9340C" w:rsidRDefault="00334534" w:rsidP="007F4638">
      <w:pPr>
        <w:pStyle w:val="c5c9c25"/>
        <w:spacing w:before="0" w:beforeAutospacing="0" w:after="0" w:afterAutospacing="0" w:line="360" w:lineRule="auto"/>
        <w:ind w:firstLine="540"/>
        <w:jc w:val="both"/>
        <w:rPr>
          <w:color w:val="000000"/>
        </w:rPr>
      </w:pPr>
      <w:r w:rsidRPr="00A9340C">
        <w:rPr>
          <w:rStyle w:val="c2c1"/>
          <w:b/>
          <w:bCs/>
          <w:color w:val="000000"/>
          <w:shd w:val="clear" w:color="auto" w:fill="FFFFFF"/>
        </w:rPr>
        <w:t>Ознакомьтесь с вариантами тесто</w:t>
      </w:r>
      <w:r w:rsidR="003D2378">
        <w:rPr>
          <w:rStyle w:val="c2c1"/>
          <w:b/>
          <w:bCs/>
          <w:color w:val="000000"/>
          <w:shd w:val="clear" w:color="auto" w:fill="FFFFFF"/>
        </w:rPr>
        <w:t xml:space="preserve">вых заданий, созданных в сервисах </w:t>
      </w:r>
      <w:r w:rsidR="003D2378">
        <w:rPr>
          <w:rStyle w:val="c2c1"/>
          <w:b/>
          <w:bCs/>
          <w:color w:val="000000"/>
          <w:shd w:val="clear" w:color="auto" w:fill="FFFFFF"/>
          <w:lang w:val="en-US"/>
        </w:rPr>
        <w:t>Web</w:t>
      </w:r>
      <w:r w:rsidR="003D2378" w:rsidRPr="003D2378">
        <w:rPr>
          <w:rStyle w:val="c2c1"/>
          <w:b/>
          <w:bCs/>
          <w:color w:val="000000"/>
          <w:shd w:val="clear" w:color="auto" w:fill="FFFFFF"/>
        </w:rPr>
        <w:t xml:space="preserve"> 2</w:t>
      </w:r>
      <w:r w:rsidRPr="00A9340C">
        <w:rPr>
          <w:rStyle w:val="c2c1"/>
          <w:b/>
          <w:bCs/>
          <w:color w:val="000000"/>
          <w:shd w:val="clear" w:color="auto" w:fill="FFFFFF"/>
        </w:rPr>
        <w:t>.</w:t>
      </w:r>
      <w:r w:rsidR="00440D04">
        <w:rPr>
          <w:rStyle w:val="c2c1"/>
          <w:b/>
          <w:bCs/>
          <w:color w:val="000000"/>
          <w:shd w:val="clear" w:color="auto" w:fill="FFFFFF"/>
        </w:rPr>
        <w:t>0</w:t>
      </w:r>
    </w:p>
    <w:p w:rsidR="00334534" w:rsidRPr="00A9340C" w:rsidRDefault="003D2378" w:rsidP="007F4638">
      <w:pPr>
        <w:pStyle w:val="c43c5c9"/>
        <w:spacing w:before="0" w:beforeAutospacing="0" w:after="0" w:afterAutospacing="0" w:line="360" w:lineRule="auto"/>
        <w:ind w:firstLine="540"/>
        <w:jc w:val="both"/>
        <w:rPr>
          <w:color w:val="000000"/>
        </w:rPr>
      </w:pPr>
      <w:r>
        <w:rPr>
          <w:rStyle w:val="c1"/>
          <w:color w:val="000000"/>
          <w:shd w:val="clear" w:color="auto" w:fill="FFFFFF"/>
        </w:rPr>
        <w:t xml:space="preserve">С помощью сервисов </w:t>
      </w:r>
      <w:r>
        <w:rPr>
          <w:rStyle w:val="c1"/>
          <w:color w:val="000000"/>
          <w:shd w:val="clear" w:color="auto" w:fill="FFFFFF"/>
          <w:lang w:val="en-US"/>
        </w:rPr>
        <w:t>Web</w:t>
      </w:r>
      <w:r w:rsidR="00440D04">
        <w:rPr>
          <w:rStyle w:val="c1"/>
          <w:color w:val="000000"/>
          <w:shd w:val="clear" w:color="auto" w:fill="FFFFFF"/>
        </w:rPr>
        <w:t xml:space="preserve"> </w:t>
      </w:r>
      <w:r w:rsidRPr="003D2378">
        <w:rPr>
          <w:rStyle w:val="c1"/>
          <w:color w:val="000000"/>
          <w:shd w:val="clear" w:color="auto" w:fill="FFFFFF"/>
        </w:rPr>
        <w:t>2</w:t>
      </w:r>
      <w:r w:rsidR="00440D04">
        <w:rPr>
          <w:rStyle w:val="c1"/>
          <w:color w:val="000000"/>
          <w:shd w:val="clear" w:color="auto" w:fill="FFFFFF"/>
        </w:rPr>
        <w:t>.0</w:t>
      </w:r>
      <w:r w:rsidRPr="003D2378">
        <w:rPr>
          <w:rStyle w:val="c1"/>
          <w:color w:val="000000"/>
          <w:shd w:val="clear" w:color="auto" w:fill="FFFFFF"/>
        </w:rPr>
        <w:t xml:space="preserve"> </w:t>
      </w:r>
      <w:r w:rsidR="00334534" w:rsidRPr="00A9340C">
        <w:rPr>
          <w:rStyle w:val="c1"/>
          <w:color w:val="000000"/>
          <w:shd w:val="clear" w:color="auto" w:fill="FFFFFF"/>
        </w:rPr>
        <w:t xml:space="preserve">можно создавать формы – анкеты, тесты, </w:t>
      </w:r>
      <w:proofErr w:type="spellStart"/>
      <w:r w:rsidR="00334534" w:rsidRPr="00A9340C">
        <w:rPr>
          <w:rStyle w:val="c1"/>
          <w:color w:val="000000"/>
          <w:shd w:val="clear" w:color="auto" w:fill="FFFFFF"/>
        </w:rPr>
        <w:t>опросники</w:t>
      </w:r>
      <w:proofErr w:type="spellEnd"/>
      <w:r w:rsidR="00334534" w:rsidRPr="00A9340C">
        <w:rPr>
          <w:rStyle w:val="c1"/>
          <w:color w:val="000000"/>
          <w:shd w:val="clear" w:color="auto" w:fill="FFFFFF"/>
        </w:rPr>
        <w:t>,  - которые тут же автоматически публикуются в сети. Учащиеся отвечают на вопросы анкет (тестов) в Интернете, а учитель получает обработку результатов в виде сводных таблиц.</w:t>
      </w:r>
    </w:p>
    <w:bookmarkStart w:id="4" w:name="e74864408b164e944e6f5bc4b4faa83d1f163d0a"/>
    <w:p w:rsidR="00334534" w:rsidRPr="00A9340C" w:rsidRDefault="004D19C7" w:rsidP="007F4638">
      <w:pPr>
        <w:spacing w:line="360" w:lineRule="auto"/>
        <w:rPr>
          <w:color w:val="000000"/>
        </w:rPr>
      </w:pPr>
      <w:r w:rsidRPr="00A9340C">
        <w:rPr>
          <w:color w:val="000000"/>
        </w:rPr>
        <w:fldChar w:fldCharType="begin"/>
      </w:r>
      <w:r w:rsidR="00334534" w:rsidRPr="00A9340C">
        <w:rPr>
          <w:color w:val="000000"/>
        </w:rPr>
        <w:instrText xml:space="preserve"> HYPERLINK "https://docs.google.com/document/d/1smv2wDLqWFl-MWS0095viqIwovDQS6P-Fy6yA-rs6vQ/pub" </w:instrText>
      </w:r>
      <w:r w:rsidRPr="00A9340C">
        <w:rPr>
          <w:color w:val="000000"/>
        </w:rPr>
        <w:fldChar w:fldCharType="end"/>
      </w:r>
      <w:bookmarkStart w:id="5" w:name="13"/>
      <w:bookmarkEnd w:id="4"/>
      <w:r w:rsidRPr="00A9340C">
        <w:rPr>
          <w:color w:val="000000"/>
        </w:rPr>
        <w:fldChar w:fldCharType="begin"/>
      </w:r>
      <w:r w:rsidR="00334534" w:rsidRPr="00A9340C">
        <w:rPr>
          <w:color w:val="000000"/>
        </w:rPr>
        <w:instrText xml:space="preserve"> HYPERLINK "https://docs.google.com/document/d/1smv2wDLqWFl-MWS0095viqIwovDQS6P-Fy6yA-rs6vQ/pub" </w:instrText>
      </w:r>
      <w:r w:rsidRPr="00A9340C">
        <w:rPr>
          <w:color w:val="000000"/>
        </w:rPr>
        <w:fldChar w:fldCharType="end"/>
      </w:r>
      <w:bookmarkEnd w:id="5"/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069"/>
        <w:gridCol w:w="5411"/>
      </w:tblGrid>
      <w:tr w:rsidR="00334534" w:rsidRPr="00A9340C" w:rsidTr="00B3343D"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4534" w:rsidRPr="00A9340C" w:rsidRDefault="00334534" w:rsidP="007F4638">
            <w:pPr>
              <w:pStyle w:val="c6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Типы заданий</w:t>
            </w:r>
          </w:p>
        </w:tc>
        <w:tc>
          <w:tcPr>
            <w:tcW w:w="5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4534" w:rsidRPr="00A9340C" w:rsidRDefault="00334534" w:rsidP="007F4638">
            <w:pPr>
              <w:pStyle w:val="c6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Характеристика</w:t>
            </w:r>
          </w:p>
        </w:tc>
      </w:tr>
      <w:tr w:rsidR="00334534" w:rsidRPr="00A9340C" w:rsidTr="00B3343D"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4534" w:rsidRPr="00A9340C" w:rsidRDefault="00334534" w:rsidP="007F4638">
            <w:pPr>
              <w:pStyle w:val="c13c5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Тестовое задание множественного выбора (выбор одного ответа из нескольких).</w:t>
            </w:r>
          </w:p>
        </w:tc>
        <w:tc>
          <w:tcPr>
            <w:tcW w:w="5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4534" w:rsidRPr="00A9340C" w:rsidRDefault="00334534" w:rsidP="007F4638">
            <w:pPr>
              <w:pStyle w:val="c31c5"/>
              <w:spacing w:before="0" w:beforeAutospacing="0" w:after="0" w:afterAutospacing="0" w:line="360" w:lineRule="auto"/>
              <w:ind w:firstLine="16"/>
              <w:jc w:val="both"/>
              <w:rPr>
                <w:color w:val="000000"/>
              </w:rPr>
            </w:pPr>
            <w:r w:rsidRPr="00A9340C">
              <w:rPr>
                <w:rStyle w:val="c2c1c3"/>
                <w:b/>
                <w:bCs/>
                <w:i/>
                <w:iCs/>
                <w:color w:val="000000"/>
                <w:shd w:val="clear" w:color="auto" w:fill="FFFFFF"/>
              </w:rPr>
              <w:t>Преимущества данного вида заданий:</w:t>
            </w:r>
          </w:p>
          <w:p w:rsidR="00334534" w:rsidRPr="00A9340C" w:rsidRDefault="00334534" w:rsidP="007F4638">
            <w:pPr>
              <w:pStyle w:val="c31c5"/>
              <w:spacing w:before="0" w:beforeAutospacing="0" w:after="0" w:afterAutospacing="0" w:line="360" w:lineRule="auto"/>
              <w:ind w:firstLine="16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 xml:space="preserve">– данный вид заданий интуитивно понятен </w:t>
            </w:r>
            <w:proofErr w:type="gramStart"/>
            <w:r w:rsidRPr="00A9340C">
              <w:rPr>
                <w:rStyle w:val="c1"/>
                <w:color w:val="000000"/>
                <w:shd w:val="clear" w:color="auto" w:fill="FFFFFF"/>
              </w:rPr>
              <w:t>обучающимся</w:t>
            </w:r>
            <w:proofErr w:type="gramEnd"/>
            <w:r w:rsidRPr="00A9340C">
              <w:rPr>
                <w:rStyle w:val="c1"/>
                <w:color w:val="000000"/>
                <w:shd w:val="clear" w:color="auto" w:fill="FFFFFF"/>
              </w:rPr>
              <w:t>;</w:t>
            </w:r>
          </w:p>
          <w:p w:rsidR="00334534" w:rsidRPr="00A9340C" w:rsidRDefault="00334534" w:rsidP="007F4638">
            <w:pPr>
              <w:pStyle w:val="c31c5"/>
              <w:spacing w:before="0" w:beforeAutospacing="0" w:after="0" w:afterAutospacing="0" w:line="360" w:lineRule="auto"/>
              <w:ind w:firstLine="16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ввод ответа требует минимального времени;</w:t>
            </w:r>
          </w:p>
          <w:p w:rsidR="00334534" w:rsidRPr="00A9340C" w:rsidRDefault="00334534" w:rsidP="007F4638">
            <w:pPr>
              <w:pStyle w:val="c31c5"/>
              <w:spacing w:before="0" w:beforeAutospacing="0" w:after="0" w:afterAutospacing="0" w:line="360" w:lineRule="auto"/>
              <w:ind w:firstLine="16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процедура обработки ответа предельно проста.</w:t>
            </w:r>
          </w:p>
          <w:p w:rsidR="00334534" w:rsidRPr="00A9340C" w:rsidRDefault="00334534" w:rsidP="007F4638">
            <w:pPr>
              <w:pStyle w:val="c5c31"/>
              <w:spacing w:before="0" w:beforeAutospacing="0" w:after="0" w:afterAutospacing="0" w:line="360" w:lineRule="auto"/>
              <w:ind w:firstLine="16"/>
              <w:jc w:val="both"/>
              <w:rPr>
                <w:color w:val="000000"/>
              </w:rPr>
            </w:pPr>
            <w:r w:rsidRPr="00A9340C">
              <w:rPr>
                <w:rStyle w:val="c2c1c3"/>
                <w:b/>
                <w:bCs/>
                <w:i/>
                <w:iCs/>
                <w:color w:val="000000"/>
                <w:shd w:val="clear" w:color="auto" w:fill="FFFFFF"/>
              </w:rPr>
              <w:t>Недостатки простой выборки:</w:t>
            </w:r>
          </w:p>
          <w:p w:rsidR="00334534" w:rsidRPr="00A9340C" w:rsidRDefault="00334534" w:rsidP="007F4638">
            <w:pPr>
              <w:pStyle w:val="c31c5"/>
              <w:spacing w:before="0" w:beforeAutospacing="0" w:after="0" w:afterAutospacing="0" w:line="360" w:lineRule="auto"/>
              <w:ind w:firstLine="16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существенная вероятность угадывания правильного ответа;</w:t>
            </w:r>
          </w:p>
          <w:p w:rsidR="00334534" w:rsidRPr="00A9340C" w:rsidRDefault="00334534" w:rsidP="007F4638">
            <w:pPr>
              <w:pStyle w:val="c31c5"/>
              <w:spacing w:before="0" w:beforeAutospacing="0" w:after="0" w:afterAutospacing="0" w:line="360" w:lineRule="auto"/>
              <w:ind w:firstLine="16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возможность запоминания неверных ответов.</w:t>
            </w:r>
          </w:p>
        </w:tc>
      </w:tr>
    </w:tbl>
    <w:p w:rsidR="00FC6825" w:rsidRDefault="00FC6825" w:rsidP="00106B5F">
      <w:pPr>
        <w:pStyle w:val="c43c9c12c34"/>
        <w:spacing w:before="0" w:beforeAutospacing="0" w:after="0" w:afterAutospacing="0" w:line="360" w:lineRule="auto"/>
        <w:rPr>
          <w:color w:val="000000"/>
        </w:rPr>
      </w:pPr>
    </w:p>
    <w:p w:rsidR="00106B5F" w:rsidRPr="00A9340C" w:rsidRDefault="004D19C7" w:rsidP="003A6C6E">
      <w:pPr>
        <w:pStyle w:val="c43c9c12c34"/>
        <w:spacing w:before="0" w:beforeAutospacing="0" w:after="0" w:afterAutospacing="0" w:line="360" w:lineRule="auto"/>
        <w:ind w:firstLine="540"/>
        <w:jc w:val="center"/>
        <w:rPr>
          <w:color w:val="000000"/>
        </w:rPr>
      </w:pPr>
      <w:hyperlink r:id="rId44" w:history="1">
        <w:r w:rsidRPr="004D19C7">
          <w:rPr>
            <w:noProof/>
            <w:color w:val="000000"/>
          </w:rPr>
          <w:pict>
            <v:shape id="Рисунок 19" o:spid="_x0000_i1043" type="#_x0000_t75" href="https://docs.google.com/forms/d/1gJZS1woP9lrVMw5RX55B9Aw5-LIy-ThzpS5h4dBKEj4/viewform" style="width:279.75pt;height:2in;visibility:visible;mso-wrap-style:square" o:button="t">
              <v:imagedata r:id="rId45" o:title=""/>
            </v:shape>
          </w:pict>
        </w:r>
      </w:hyperlink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928"/>
        <w:gridCol w:w="5552"/>
      </w:tblGrid>
      <w:tr w:rsidR="00334534" w:rsidRPr="00A9340C" w:rsidTr="00B3343D">
        <w:tc>
          <w:tcPr>
            <w:tcW w:w="3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343D" w:rsidRDefault="00B3343D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bookmarkStart w:id="6" w:name="9f3514232126c0059abb9bfaa126e2b98e8f9acc"/>
          </w:p>
          <w:p w:rsidR="00334534" w:rsidRPr="00A9340C" w:rsidRDefault="004D19C7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hyperlink r:id="rId46" w:history="1"/>
            <w:bookmarkStart w:id="7" w:name="14"/>
            <w:bookmarkEnd w:id="6"/>
            <w:r w:rsidRPr="00A9340C">
              <w:rPr>
                <w:color w:val="000000"/>
              </w:rPr>
              <w:fldChar w:fldCharType="begin"/>
            </w:r>
            <w:r w:rsidR="00334534" w:rsidRPr="00A9340C">
              <w:rPr>
                <w:color w:val="000000"/>
              </w:rPr>
              <w:instrText xml:space="preserve"> HYPERLINK "https://docs.google.com/document/d/1smv2wDLqWFl-MWS0095viqIwovDQS6P-Fy6yA-rs6vQ/pub" </w:instrText>
            </w:r>
            <w:r w:rsidRPr="00A9340C">
              <w:rPr>
                <w:color w:val="000000"/>
              </w:rPr>
              <w:fldChar w:fldCharType="end"/>
            </w:r>
            <w:bookmarkEnd w:id="7"/>
            <w:r w:rsidR="00334534" w:rsidRPr="00A9340C">
              <w:rPr>
                <w:rStyle w:val="c1"/>
                <w:color w:val="000000"/>
                <w:shd w:val="clear" w:color="auto" w:fill="FFFFFF"/>
              </w:rPr>
              <w:t>Тестовое задание множественного выбора (выбор нескольких ответов из ряда предложенных).</w:t>
            </w:r>
          </w:p>
        </w:tc>
        <w:tc>
          <w:tcPr>
            <w:tcW w:w="5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2c1c3"/>
                <w:b/>
                <w:bCs/>
                <w:i/>
                <w:iCs/>
                <w:color w:val="000000"/>
                <w:shd w:val="clear" w:color="auto" w:fill="FFFFFF"/>
              </w:rPr>
              <w:t>Преимущества данного вида заданий: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этот тип заданий информативен;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дает возможность учесть частично правильные ответы.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2c1c3"/>
                <w:b/>
                <w:bCs/>
                <w:i/>
                <w:iCs/>
                <w:color w:val="000000"/>
                <w:shd w:val="clear" w:color="auto" w:fill="FFFFFF"/>
              </w:rPr>
              <w:t>Недостатки множественной выборки: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существенная вероятность угадывания правильного ответа;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возможность запоминания неверных ответов;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отсутствие общепризнанной процедуры обработки ответа.</w:t>
            </w:r>
          </w:p>
        </w:tc>
      </w:tr>
    </w:tbl>
    <w:p w:rsidR="00C331E3" w:rsidRDefault="00C331E3" w:rsidP="00C331E3">
      <w:pPr>
        <w:pStyle w:val="c32c21c12"/>
        <w:spacing w:before="0" w:beforeAutospacing="0" w:after="0" w:afterAutospacing="0" w:line="360" w:lineRule="auto"/>
        <w:rPr>
          <w:color w:val="000000"/>
        </w:rPr>
      </w:pPr>
      <w:bookmarkStart w:id="8" w:name="cca151ca56929756203360c4a3dd90765aba76ba"/>
    </w:p>
    <w:p w:rsidR="00334534" w:rsidRPr="00A9340C" w:rsidRDefault="004D19C7" w:rsidP="00D522CA">
      <w:pPr>
        <w:pStyle w:val="c32c21c12"/>
        <w:spacing w:before="0" w:beforeAutospacing="0" w:after="0" w:afterAutospacing="0" w:line="360" w:lineRule="auto"/>
        <w:ind w:left="-30"/>
        <w:jc w:val="center"/>
        <w:rPr>
          <w:color w:val="000000"/>
        </w:rPr>
      </w:pPr>
      <w:hyperlink r:id="rId47" w:history="1">
        <w:r w:rsidRPr="004D19C7">
          <w:rPr>
            <w:noProof/>
            <w:color w:val="000000"/>
          </w:rPr>
          <w:pict>
            <v:shape id="Рисунок 20" o:spid="_x0000_i1044" type="#_x0000_t75" href="https://docs.google.com/forms/d/11-89vjrgv6Zcvg1pSQ3FrR_IrbkNW1uiszKK0ZiteRs/viewform" style="width:391.5pt;height:154.5pt;visibility:visible;mso-wrap-style:square" o:button="t">
              <v:imagedata r:id="rId48" o:title=""/>
            </v:shape>
          </w:pict>
        </w:r>
      </w:hyperlink>
      <w:hyperlink r:id="rId49" w:history="1"/>
      <w:bookmarkStart w:id="9" w:name="15"/>
      <w:bookmarkEnd w:id="8"/>
      <w:r w:rsidRPr="00A9340C">
        <w:rPr>
          <w:color w:val="000000"/>
        </w:rPr>
        <w:fldChar w:fldCharType="begin"/>
      </w:r>
      <w:r w:rsidR="00334534" w:rsidRPr="00A9340C">
        <w:rPr>
          <w:color w:val="000000"/>
        </w:rPr>
        <w:instrText xml:space="preserve"> HYPERLINK "https://docs.google.com/document/d/1smv2wDLqWFl-MWS0095viqIwovDQS6P-Fy6yA-rs6vQ/pub" </w:instrText>
      </w:r>
      <w:r w:rsidRPr="00A9340C">
        <w:rPr>
          <w:color w:val="000000"/>
        </w:rPr>
        <w:fldChar w:fldCharType="end"/>
      </w:r>
      <w:bookmarkEnd w:id="9"/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644"/>
        <w:gridCol w:w="5836"/>
      </w:tblGrid>
      <w:tr w:rsidR="00334534" w:rsidRPr="00A9340C" w:rsidTr="00B3343D"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343D" w:rsidRDefault="00B3343D" w:rsidP="00B3343D">
            <w:pPr>
              <w:pStyle w:val="c21c12"/>
              <w:spacing w:before="0" w:beforeAutospacing="0" w:after="0" w:afterAutospacing="0" w:line="360" w:lineRule="auto"/>
              <w:ind w:left="-30"/>
              <w:jc w:val="center"/>
              <w:rPr>
                <w:rStyle w:val="c1"/>
                <w:color w:val="000000"/>
                <w:shd w:val="clear" w:color="auto" w:fill="FFFFFF"/>
              </w:rPr>
            </w:pPr>
          </w:p>
          <w:p w:rsidR="00334534" w:rsidRPr="00A9340C" w:rsidRDefault="00334534" w:rsidP="00B3343D">
            <w:pPr>
              <w:pStyle w:val="c21c12"/>
              <w:spacing w:before="0" w:beforeAutospacing="0" w:after="0" w:afterAutospacing="0" w:line="360" w:lineRule="auto"/>
              <w:ind w:left="-30"/>
              <w:jc w:val="center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Тестовое задание на восстановление соответствия</w:t>
            </w:r>
          </w:p>
        </w:tc>
        <w:tc>
          <w:tcPr>
            <w:tcW w:w="5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В таком задании обучающийся должен сопоставить данные из разных колонок.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2c1c3"/>
                <w:b/>
                <w:bCs/>
                <w:i/>
                <w:iCs/>
                <w:color w:val="000000"/>
                <w:shd w:val="clear" w:color="auto" w:fill="FFFFFF"/>
              </w:rPr>
              <w:t>Преимущества данного вида заданий: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вероятность угадывания минимальна;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можно подобрать вопросы достаточно сложные по содержанию, требующие усвоения знаний на уровнях анализа и синтеза.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2c1c3"/>
                <w:b/>
                <w:bCs/>
                <w:i/>
                <w:iCs/>
                <w:color w:val="000000"/>
                <w:shd w:val="clear" w:color="auto" w:fill="FFFFFF"/>
              </w:rPr>
              <w:t>Недостаток таких заданий</w:t>
            </w:r>
            <w:r w:rsidRPr="00A9340C">
              <w:rPr>
                <w:rStyle w:val="c1"/>
                <w:color w:val="000000"/>
                <w:shd w:val="clear" w:color="auto" w:fill="FFFFFF"/>
              </w:rPr>
              <w:t>: сложность выполнения теста при достаточно большом списке для сопоставления.</w:t>
            </w:r>
          </w:p>
        </w:tc>
      </w:tr>
    </w:tbl>
    <w:p w:rsidR="004055E4" w:rsidRDefault="004055E4" w:rsidP="004055E4">
      <w:pPr>
        <w:pStyle w:val="c32c21c12"/>
        <w:spacing w:before="0" w:beforeAutospacing="0" w:after="0" w:afterAutospacing="0" w:line="360" w:lineRule="auto"/>
        <w:rPr>
          <w:color w:val="000000"/>
        </w:rPr>
      </w:pPr>
    </w:p>
    <w:bookmarkStart w:id="10" w:name="e63e61036f9ed63418fcfac72a3e619c28f1b28a"/>
    <w:p w:rsidR="00334534" w:rsidRPr="00A9340C" w:rsidRDefault="004D19C7" w:rsidP="002E0EE2">
      <w:pPr>
        <w:pStyle w:val="c32c21c12"/>
        <w:spacing w:before="0" w:beforeAutospacing="0" w:after="0" w:afterAutospacing="0" w:line="360" w:lineRule="auto"/>
        <w:ind w:left="-30"/>
        <w:jc w:val="center"/>
        <w:rPr>
          <w:color w:val="000000"/>
        </w:rPr>
      </w:pPr>
      <w:r>
        <w:fldChar w:fldCharType="begin"/>
      </w:r>
      <w:r w:rsidR="007D2057">
        <w:instrText xml:space="preserve"> HYPERLINK "http://learningapps.org/display?v=pudi3b5c501" </w:instrText>
      </w:r>
      <w:r>
        <w:fldChar w:fldCharType="separate"/>
      </w:r>
      <w:r w:rsidRPr="004D19C7">
        <w:rPr>
          <w:noProof/>
          <w:color w:val="000000"/>
        </w:rPr>
        <w:pict>
          <v:shape id="Рисунок 21" o:spid="_x0000_i1045" type="#_x0000_t75" href="http://learningapps.org/display?v=pudi3b5c501" style="width:324.75pt;height:204.75pt;visibility:visible;mso-wrap-style:square" o:button="t">
            <v:imagedata r:id="rId50" o:title=""/>
          </v:shape>
        </w:pict>
      </w:r>
      <w:r>
        <w:fldChar w:fldCharType="end"/>
      </w:r>
      <w:hyperlink r:id="rId51" w:history="1"/>
      <w:bookmarkStart w:id="11" w:name="16"/>
      <w:bookmarkEnd w:id="10"/>
      <w:r w:rsidRPr="00A9340C">
        <w:rPr>
          <w:color w:val="000000"/>
        </w:rPr>
        <w:fldChar w:fldCharType="begin"/>
      </w:r>
      <w:r w:rsidR="00334534" w:rsidRPr="00A9340C">
        <w:rPr>
          <w:color w:val="000000"/>
        </w:rPr>
        <w:instrText xml:space="preserve"> HYPERLINK "https://docs.google.com/document/d/1smv2wDLqWFl-MWS0095viqIwovDQS6P-Fy6yA-rs6vQ/pub" </w:instrText>
      </w:r>
      <w:r w:rsidRPr="00A9340C">
        <w:rPr>
          <w:color w:val="000000"/>
        </w:rPr>
        <w:fldChar w:fldCharType="end"/>
      </w:r>
      <w:bookmarkEnd w:id="11"/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644"/>
        <w:gridCol w:w="5836"/>
      </w:tblGrid>
      <w:tr w:rsidR="00334534" w:rsidRPr="00A9340C" w:rsidTr="00B3343D"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343D" w:rsidRDefault="00B3343D" w:rsidP="00B3343D">
            <w:pPr>
              <w:pStyle w:val="c13c12"/>
              <w:spacing w:before="0" w:beforeAutospacing="0" w:after="0" w:afterAutospacing="0" w:line="360" w:lineRule="auto"/>
              <w:jc w:val="center"/>
              <w:rPr>
                <w:rStyle w:val="c1"/>
                <w:color w:val="000000"/>
                <w:shd w:val="clear" w:color="auto" w:fill="FFFFFF"/>
              </w:rPr>
            </w:pPr>
          </w:p>
          <w:p w:rsidR="00334534" w:rsidRDefault="00334534" w:rsidP="00B3343D">
            <w:pPr>
              <w:pStyle w:val="c13c12"/>
              <w:spacing w:before="0" w:beforeAutospacing="0" w:after="0" w:afterAutospacing="0" w:line="360" w:lineRule="auto"/>
              <w:jc w:val="center"/>
              <w:rPr>
                <w:rStyle w:val="c1"/>
                <w:color w:val="000000"/>
                <w:shd w:val="clear" w:color="auto" w:fill="FFFFFF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Задания свободного изложения</w:t>
            </w:r>
          </w:p>
          <w:p w:rsidR="00B3343D" w:rsidRDefault="00B3343D" w:rsidP="00B3343D">
            <w:pPr>
              <w:pStyle w:val="c13c12"/>
              <w:spacing w:before="0" w:beforeAutospacing="0" w:after="0" w:afterAutospacing="0" w:line="360" w:lineRule="auto"/>
              <w:jc w:val="center"/>
              <w:rPr>
                <w:rStyle w:val="c1"/>
                <w:color w:val="000000"/>
                <w:shd w:val="clear" w:color="auto" w:fill="FFFFFF"/>
              </w:rPr>
            </w:pPr>
          </w:p>
          <w:p w:rsidR="00B3343D" w:rsidRDefault="00B3343D" w:rsidP="00B3343D">
            <w:pPr>
              <w:pStyle w:val="c13c12"/>
              <w:spacing w:before="0" w:beforeAutospacing="0" w:after="0" w:afterAutospacing="0" w:line="360" w:lineRule="auto"/>
              <w:jc w:val="center"/>
              <w:rPr>
                <w:rStyle w:val="c1"/>
                <w:color w:val="000000"/>
                <w:shd w:val="clear" w:color="auto" w:fill="FFFFFF"/>
              </w:rPr>
            </w:pPr>
          </w:p>
          <w:p w:rsidR="00B3343D" w:rsidRPr="00A9340C" w:rsidRDefault="00B3343D" w:rsidP="00B3343D">
            <w:pPr>
              <w:pStyle w:val="c13c12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5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4534" w:rsidRPr="00A9340C" w:rsidRDefault="00AC3512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>
              <w:rPr>
                <w:rStyle w:val="c1"/>
                <w:color w:val="000000"/>
                <w:shd w:val="clear" w:color="auto" w:fill="FFFFFF"/>
              </w:rPr>
              <w:t>Н</w:t>
            </w:r>
            <w:r w:rsidR="00334534" w:rsidRPr="00A9340C">
              <w:rPr>
                <w:rStyle w:val="c1"/>
                <w:color w:val="000000"/>
                <w:shd w:val="clear" w:color="auto" w:fill="FFFFFF"/>
              </w:rPr>
              <w:t xml:space="preserve">аиболее </w:t>
            </w:r>
            <w:proofErr w:type="gramStart"/>
            <w:r w:rsidR="00334534" w:rsidRPr="00A9340C">
              <w:rPr>
                <w:rStyle w:val="c1"/>
                <w:color w:val="000000"/>
                <w:shd w:val="clear" w:color="auto" w:fill="FFFFFF"/>
              </w:rPr>
              <w:t>близки</w:t>
            </w:r>
            <w:proofErr w:type="gramEnd"/>
            <w:r w:rsidR="00334534" w:rsidRPr="00A9340C">
              <w:rPr>
                <w:rStyle w:val="c1"/>
                <w:color w:val="000000"/>
                <w:shd w:val="clear" w:color="auto" w:fill="FFFFFF"/>
              </w:rPr>
              <w:t xml:space="preserve"> к традиционной форме контроля заданий.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2c1c3"/>
                <w:b/>
                <w:bCs/>
                <w:i/>
                <w:iCs/>
                <w:color w:val="000000"/>
                <w:shd w:val="clear" w:color="auto" w:fill="FFFFFF"/>
              </w:rPr>
              <w:t>Преимущества данного вида заданий</w:t>
            </w:r>
            <w:r w:rsidRPr="00A9340C">
              <w:rPr>
                <w:rStyle w:val="c1"/>
                <w:color w:val="000000"/>
                <w:shd w:val="clear" w:color="auto" w:fill="FFFFFF"/>
              </w:rPr>
              <w:t>: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вероятность угадывания минимальна;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методически ценно то, что реализуется самостоятельная формулировка ответа.</w:t>
            </w:r>
          </w:p>
          <w:p w:rsidR="00334534" w:rsidRPr="00A9340C" w:rsidRDefault="00334534" w:rsidP="003A6C6E">
            <w:pPr>
              <w:pStyle w:val="c5c21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A9340C">
              <w:rPr>
                <w:rStyle w:val="c2c1c3"/>
                <w:b/>
                <w:bCs/>
                <w:i/>
                <w:iCs/>
                <w:color w:val="000000"/>
                <w:shd w:val="clear" w:color="auto" w:fill="FFFFFF"/>
              </w:rPr>
              <w:t>Недостатки свободного ввода</w:t>
            </w:r>
            <w:r w:rsidRPr="00A9340C">
              <w:rPr>
                <w:rStyle w:val="c1"/>
                <w:color w:val="000000"/>
                <w:shd w:val="clear" w:color="auto" w:fill="FFFFFF"/>
              </w:rPr>
              <w:t>: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сложность синтаксического (тем более – семантического) анализа ответа;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– невозможность в ряде случаев предусмотреть ввод учащимся различных синонимов, всех частично правильных ответов.</w:t>
            </w:r>
          </w:p>
          <w:p w:rsidR="00334534" w:rsidRPr="00A9340C" w:rsidRDefault="00334534" w:rsidP="007F4638">
            <w:pPr>
              <w:pStyle w:val="c5c21"/>
              <w:spacing w:before="0" w:beforeAutospacing="0" w:after="0" w:afterAutospacing="0" w:line="360" w:lineRule="auto"/>
              <w:ind w:left="-30"/>
              <w:jc w:val="both"/>
              <w:rPr>
                <w:color w:val="000000"/>
              </w:rPr>
            </w:pPr>
            <w:r w:rsidRPr="00A9340C">
              <w:rPr>
                <w:rStyle w:val="c1"/>
                <w:color w:val="000000"/>
                <w:shd w:val="clear" w:color="auto" w:fill="FFFFFF"/>
              </w:rPr>
              <w:t>Задания свободного изложения наиболее эффективны при проверке разного рода терминов, констант, дат.</w:t>
            </w:r>
          </w:p>
        </w:tc>
      </w:tr>
    </w:tbl>
    <w:p w:rsidR="00334534" w:rsidRDefault="00334534" w:rsidP="003F507F">
      <w:pPr>
        <w:pStyle w:val="c32c21c12"/>
        <w:spacing w:before="0" w:beforeAutospacing="0" w:after="0" w:afterAutospacing="0" w:line="360" w:lineRule="auto"/>
        <w:rPr>
          <w:color w:val="000000"/>
        </w:rPr>
      </w:pPr>
    </w:p>
    <w:p w:rsidR="006901F6" w:rsidRDefault="004D19C7" w:rsidP="00D24F60">
      <w:pPr>
        <w:pStyle w:val="c32c21c12"/>
        <w:spacing w:before="0" w:beforeAutospacing="0" w:after="0" w:afterAutospacing="0" w:line="360" w:lineRule="auto"/>
        <w:ind w:left="-30"/>
        <w:jc w:val="center"/>
        <w:rPr>
          <w:color w:val="000000"/>
        </w:rPr>
      </w:pPr>
      <w:hyperlink r:id="rId52" w:history="1">
        <w:r w:rsidR="00C90B04">
          <w:rPr>
            <w:color w:val="000000"/>
          </w:rPr>
          <w:t>0</w:t>
        </w:r>
        <w:r w:rsidRPr="004D19C7">
          <w:rPr>
            <w:noProof/>
            <w:color w:val="000000"/>
          </w:rPr>
          <w:pict>
            <v:shape id="Рисунок 22" o:spid="_x0000_i1046" type="#_x0000_t75" style="width:412.5pt;height:166.5pt;visibility:visible;mso-wrap-style:square">
              <v:imagedata r:id="rId53" o:title=""/>
            </v:shape>
          </w:pict>
        </w:r>
      </w:hyperlink>
    </w:p>
    <w:tbl>
      <w:tblPr>
        <w:tblW w:w="0" w:type="auto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99"/>
        <w:gridCol w:w="6171"/>
      </w:tblGrid>
      <w:tr w:rsidR="00FE4ECC" w:rsidRPr="00F6088B" w:rsidTr="00F6088B">
        <w:tc>
          <w:tcPr>
            <w:tcW w:w="3399" w:type="dxa"/>
            <w:shd w:val="clear" w:color="auto" w:fill="auto"/>
          </w:tcPr>
          <w:p w:rsidR="00B3343D" w:rsidRPr="00F6088B" w:rsidRDefault="00B3343D" w:rsidP="00F6088B">
            <w:pPr>
              <w:pStyle w:val="c32c21c12"/>
              <w:spacing w:line="360" w:lineRule="auto"/>
              <w:jc w:val="center"/>
              <w:rPr>
                <w:color w:val="000000"/>
              </w:rPr>
            </w:pPr>
          </w:p>
          <w:p w:rsidR="00FE4ECC" w:rsidRPr="00F6088B" w:rsidRDefault="00FE4ECC" w:rsidP="00F6088B">
            <w:pPr>
              <w:pStyle w:val="c32c21c12"/>
              <w:spacing w:line="360" w:lineRule="auto"/>
              <w:jc w:val="center"/>
              <w:rPr>
                <w:color w:val="000000"/>
              </w:rPr>
            </w:pPr>
            <w:r w:rsidRPr="00F6088B">
              <w:rPr>
                <w:color w:val="000000"/>
              </w:rPr>
              <w:t>Задание на установление  последовательности</w:t>
            </w:r>
          </w:p>
        </w:tc>
        <w:tc>
          <w:tcPr>
            <w:tcW w:w="6171" w:type="dxa"/>
            <w:shd w:val="clear" w:color="auto" w:fill="auto"/>
          </w:tcPr>
          <w:p w:rsidR="00FE4ECC" w:rsidRPr="00F6088B" w:rsidRDefault="00047285" w:rsidP="00F6088B">
            <w:pPr>
              <w:pStyle w:val="c32c21c12"/>
              <w:spacing w:line="360" w:lineRule="auto"/>
              <w:rPr>
                <w:b/>
                <w:i/>
                <w:color w:val="000000"/>
              </w:rPr>
            </w:pPr>
            <w:r w:rsidRPr="00F6088B">
              <w:rPr>
                <w:b/>
                <w:i/>
                <w:color w:val="000000"/>
              </w:rPr>
              <w:t>Преимущества данного вида заданий:</w:t>
            </w:r>
          </w:p>
          <w:p w:rsidR="00047285" w:rsidRPr="00F6088B" w:rsidRDefault="00047285" w:rsidP="00F6088B">
            <w:pPr>
              <w:pStyle w:val="c32c21c12"/>
              <w:spacing w:line="360" w:lineRule="auto"/>
              <w:rPr>
                <w:color w:val="000000"/>
              </w:rPr>
            </w:pPr>
            <w:r w:rsidRPr="00F6088B">
              <w:rPr>
                <w:color w:val="000000"/>
              </w:rPr>
              <w:t>– вероятность угадывания минимальна;</w:t>
            </w:r>
          </w:p>
          <w:p w:rsidR="00B3343D" w:rsidRDefault="00047285" w:rsidP="00F6088B">
            <w:pPr>
              <w:pStyle w:val="c32c21c12"/>
              <w:spacing w:line="360" w:lineRule="auto"/>
            </w:pPr>
            <w:r w:rsidRPr="00F6088B">
              <w:rPr>
                <w:color w:val="000000"/>
              </w:rPr>
              <w:t>– методически ценно то, что реализуется са</w:t>
            </w:r>
            <w:r w:rsidR="00FA6F74" w:rsidRPr="00FA6F74">
              <w:t>мостоятельная</w:t>
            </w:r>
            <w:r w:rsidR="00B3343D">
              <w:t xml:space="preserve"> </w:t>
            </w:r>
            <w:r w:rsidR="00FA6F74" w:rsidRPr="00FA6F74">
              <w:t xml:space="preserve"> формулировка ответа.</w:t>
            </w:r>
          </w:p>
          <w:p w:rsidR="00B3343D" w:rsidRDefault="00FA6F74" w:rsidP="00F6088B">
            <w:pPr>
              <w:pStyle w:val="c32c21c12"/>
              <w:spacing w:line="360" w:lineRule="auto"/>
            </w:pPr>
            <w:r w:rsidRPr="00F6088B">
              <w:rPr>
                <w:b/>
                <w:i/>
                <w:color w:val="000000"/>
              </w:rPr>
              <w:t>Недостаток</w:t>
            </w:r>
            <w:r w:rsidR="00B3343D" w:rsidRPr="00F6088B">
              <w:rPr>
                <w:b/>
                <w:i/>
                <w:color w:val="000000"/>
              </w:rPr>
              <w:t xml:space="preserve"> </w:t>
            </w:r>
            <w:r w:rsidRPr="00F6088B">
              <w:rPr>
                <w:b/>
                <w:i/>
                <w:color w:val="000000"/>
              </w:rPr>
              <w:t>таких заданий:</w:t>
            </w:r>
            <w:r w:rsidRPr="00F6088B">
              <w:rPr>
                <w:color w:val="000000"/>
              </w:rPr>
              <w:t xml:space="preserve"> </w:t>
            </w:r>
            <w:r w:rsidR="00B3343D">
              <w:t xml:space="preserve"> </w:t>
            </w:r>
          </w:p>
          <w:p w:rsidR="00FA6F74" w:rsidRPr="00B3343D" w:rsidRDefault="00B3343D" w:rsidP="00F6088B">
            <w:pPr>
              <w:pStyle w:val="c32c21c12"/>
              <w:spacing w:line="360" w:lineRule="auto"/>
            </w:pPr>
            <w:r>
              <w:t xml:space="preserve">- </w:t>
            </w:r>
            <w:r w:rsidR="00FA6F74" w:rsidRPr="00F6088B">
              <w:rPr>
                <w:color w:val="000000"/>
              </w:rPr>
              <w:t>сложность выполнения теста при достаточно большом</w:t>
            </w:r>
            <w:r w:rsidRPr="00F6088B">
              <w:rPr>
                <w:color w:val="000000"/>
              </w:rPr>
              <w:t xml:space="preserve"> тексте</w:t>
            </w:r>
            <w:r w:rsidR="00FA6F74" w:rsidRPr="00F6088B">
              <w:rPr>
                <w:color w:val="000000"/>
              </w:rPr>
              <w:t>.</w:t>
            </w:r>
          </w:p>
        </w:tc>
      </w:tr>
    </w:tbl>
    <w:p w:rsidR="006901F6" w:rsidRDefault="004D19C7" w:rsidP="00205017">
      <w:pPr>
        <w:pStyle w:val="c32c21c12"/>
        <w:spacing w:line="360" w:lineRule="auto"/>
        <w:jc w:val="center"/>
        <w:rPr>
          <w:color w:val="000000"/>
        </w:rPr>
      </w:pPr>
      <w:hyperlink r:id="rId54" w:history="1">
        <w:r w:rsidRPr="004D19C7">
          <w:rPr>
            <w:noProof/>
            <w:color w:val="000000"/>
          </w:rPr>
          <w:pict>
            <v:shape id="Рисунок 23" o:spid="_x0000_i1047" type="#_x0000_t75" href="http://learningapps.org/display?v=p9rhv746c01" style="width:405.75pt;height:129.75pt;visibility:visible;mso-wrap-style:square" o:button="t">
              <v:imagedata r:id="rId55" o:title=""/>
            </v:shape>
          </w:pict>
        </w:r>
      </w:hyperlink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5"/>
      </w:tblGrid>
      <w:tr w:rsidR="00682AC9" w:rsidRPr="00F6088B" w:rsidTr="00F6088B">
        <w:tc>
          <w:tcPr>
            <w:tcW w:w="4785" w:type="dxa"/>
            <w:shd w:val="clear" w:color="auto" w:fill="auto"/>
          </w:tcPr>
          <w:p w:rsidR="00DC5CFA" w:rsidRPr="00F6088B" w:rsidRDefault="00DC5CFA" w:rsidP="00F6088B">
            <w:pPr>
              <w:pStyle w:val="c32c21c12"/>
              <w:spacing w:line="360" w:lineRule="auto"/>
              <w:rPr>
                <w:color w:val="000000"/>
              </w:rPr>
            </w:pPr>
          </w:p>
          <w:p w:rsidR="00682AC9" w:rsidRPr="00F6088B" w:rsidRDefault="00682AC9" w:rsidP="00F6088B">
            <w:pPr>
              <w:pStyle w:val="c32c21c12"/>
              <w:spacing w:line="360" w:lineRule="auto"/>
              <w:jc w:val="center"/>
              <w:rPr>
                <w:color w:val="000000"/>
              </w:rPr>
            </w:pPr>
            <w:r w:rsidRPr="00F6088B">
              <w:rPr>
                <w:color w:val="000000"/>
              </w:rPr>
              <w:t>Задания на дополнение</w:t>
            </w:r>
          </w:p>
        </w:tc>
        <w:tc>
          <w:tcPr>
            <w:tcW w:w="4785" w:type="dxa"/>
            <w:shd w:val="clear" w:color="auto" w:fill="auto"/>
          </w:tcPr>
          <w:p w:rsidR="00682AC9" w:rsidRPr="00F6088B" w:rsidRDefault="004E3E17" w:rsidP="00F6088B">
            <w:pPr>
              <w:pStyle w:val="c32c21c12"/>
              <w:spacing w:line="360" w:lineRule="auto"/>
              <w:jc w:val="center"/>
              <w:rPr>
                <w:b/>
                <w:i/>
                <w:color w:val="000000"/>
              </w:rPr>
            </w:pPr>
            <w:r w:rsidRPr="00F6088B">
              <w:rPr>
                <w:b/>
                <w:i/>
                <w:color w:val="000000"/>
              </w:rPr>
              <w:t>Преимущества данного вида заданий:</w:t>
            </w:r>
          </w:p>
          <w:p w:rsidR="00DC5CFA" w:rsidRPr="00F6088B" w:rsidRDefault="00DC5CFA" w:rsidP="00F6088B">
            <w:pPr>
              <w:pStyle w:val="c32c21c12"/>
              <w:spacing w:line="360" w:lineRule="auto"/>
              <w:rPr>
                <w:color w:val="000000"/>
              </w:rPr>
            </w:pPr>
            <w:r w:rsidRPr="00F6088B">
              <w:rPr>
                <w:color w:val="000000"/>
              </w:rPr>
              <w:t>– процедура обработки ответа предельно проста.</w:t>
            </w:r>
          </w:p>
          <w:p w:rsidR="00DC5CFA" w:rsidRPr="00F6088B" w:rsidRDefault="00DC5CFA" w:rsidP="00F6088B">
            <w:pPr>
              <w:pStyle w:val="c32c21c12"/>
              <w:spacing w:line="360" w:lineRule="auto"/>
              <w:rPr>
                <w:b/>
                <w:i/>
                <w:color w:val="000000"/>
              </w:rPr>
            </w:pPr>
            <w:r w:rsidRPr="00F6088B">
              <w:rPr>
                <w:b/>
                <w:i/>
                <w:color w:val="000000"/>
              </w:rPr>
              <w:t xml:space="preserve">Недостаток таких заданий:  </w:t>
            </w:r>
          </w:p>
          <w:p w:rsidR="00DC5CFA" w:rsidRPr="00F6088B" w:rsidRDefault="00690CB3" w:rsidP="00F6088B">
            <w:pPr>
              <w:pStyle w:val="c32c21c12"/>
              <w:spacing w:line="360" w:lineRule="auto"/>
              <w:rPr>
                <w:color w:val="000000"/>
              </w:rPr>
            </w:pPr>
            <w:r w:rsidRPr="00F6088B">
              <w:rPr>
                <w:b/>
                <w:i/>
                <w:color w:val="000000"/>
              </w:rPr>
              <w:t xml:space="preserve">– </w:t>
            </w:r>
            <w:r w:rsidRPr="00F6088B">
              <w:rPr>
                <w:color w:val="000000"/>
              </w:rPr>
              <w:t>возможность запоминания неверных ответов.</w:t>
            </w:r>
          </w:p>
        </w:tc>
      </w:tr>
    </w:tbl>
    <w:p w:rsidR="007D544A" w:rsidRDefault="007D544A" w:rsidP="00682AC9">
      <w:pPr>
        <w:pStyle w:val="c32c21c12"/>
        <w:spacing w:line="360" w:lineRule="auto"/>
        <w:rPr>
          <w:color w:val="000000"/>
        </w:rPr>
      </w:pPr>
    </w:p>
    <w:p w:rsidR="004878FA" w:rsidRDefault="004D19C7" w:rsidP="00205017">
      <w:pPr>
        <w:pStyle w:val="c32c21c12"/>
        <w:spacing w:line="360" w:lineRule="auto"/>
        <w:jc w:val="center"/>
        <w:rPr>
          <w:color w:val="000000"/>
        </w:rPr>
      </w:pPr>
      <w:hyperlink r:id="rId56" w:history="1">
        <w:r w:rsidRPr="004D19C7">
          <w:rPr>
            <w:noProof/>
            <w:color w:val="000000"/>
          </w:rPr>
          <w:pict>
            <v:shape id="Рисунок 24" o:spid="_x0000_i1048" type="#_x0000_t75" href="https://learningapps.org/index.php?category=3&amp;subcategory=930&amp;s=" style="width:225.75pt;height:150.75pt;visibility:visible;mso-wrap-style:square" o:button="t">
              <v:imagedata r:id="rId57" o:title=""/>
            </v:shape>
          </w:pict>
        </w:r>
      </w:hyperlink>
    </w:p>
    <w:p w:rsidR="00334534" w:rsidRPr="00BE5E21" w:rsidRDefault="00334534" w:rsidP="003A6C6E">
      <w:pPr>
        <w:pStyle w:val="c37c5c9"/>
        <w:spacing w:before="0" w:beforeAutospacing="0" w:after="0" w:afterAutospacing="0" w:line="360" w:lineRule="auto"/>
        <w:jc w:val="center"/>
        <w:rPr>
          <w:b/>
          <w:color w:val="000000"/>
        </w:rPr>
      </w:pPr>
      <w:r w:rsidRPr="00BE5E21">
        <w:rPr>
          <w:rStyle w:val="c1c3"/>
          <w:b/>
          <w:iCs/>
          <w:color w:val="000000"/>
          <w:shd w:val="clear" w:color="auto" w:fill="FFFFFF"/>
        </w:rPr>
        <w:t xml:space="preserve">В создании теста средствами </w:t>
      </w:r>
      <w:r w:rsidR="00920A29" w:rsidRPr="00BE5E21">
        <w:rPr>
          <w:rStyle w:val="c1c3"/>
          <w:b/>
          <w:iCs/>
          <w:color w:val="000000"/>
          <w:shd w:val="clear" w:color="auto" w:fill="FFFFFF"/>
          <w:lang w:val="en-US"/>
        </w:rPr>
        <w:t>Web</w:t>
      </w:r>
      <w:r w:rsidR="005841CB" w:rsidRPr="00BE5E21">
        <w:rPr>
          <w:rStyle w:val="c1c3"/>
          <w:b/>
          <w:iCs/>
          <w:color w:val="000000"/>
          <w:shd w:val="clear" w:color="auto" w:fill="FFFFFF"/>
        </w:rPr>
        <w:t xml:space="preserve"> </w:t>
      </w:r>
      <w:r w:rsidR="00920A29" w:rsidRPr="00BE5E21">
        <w:rPr>
          <w:rStyle w:val="c1c3"/>
          <w:b/>
          <w:iCs/>
          <w:color w:val="000000"/>
          <w:shd w:val="clear" w:color="auto" w:fill="FFFFFF"/>
        </w:rPr>
        <w:t>2</w:t>
      </w:r>
      <w:r w:rsidR="005841CB" w:rsidRPr="00BE5E21">
        <w:rPr>
          <w:rStyle w:val="c1c3"/>
          <w:b/>
          <w:iCs/>
          <w:color w:val="000000"/>
          <w:shd w:val="clear" w:color="auto" w:fill="FFFFFF"/>
        </w:rPr>
        <w:t>.0</w:t>
      </w:r>
      <w:r w:rsidR="00920A29" w:rsidRPr="00BE5E21">
        <w:rPr>
          <w:rStyle w:val="c1c3"/>
          <w:b/>
          <w:iCs/>
          <w:color w:val="000000"/>
          <w:shd w:val="clear" w:color="auto" w:fill="FFFFFF"/>
        </w:rPr>
        <w:t xml:space="preserve"> </w:t>
      </w:r>
      <w:r w:rsidRPr="00BE5E21">
        <w:rPr>
          <w:rStyle w:val="c1c3"/>
          <w:b/>
          <w:iCs/>
          <w:color w:val="000000"/>
          <w:shd w:val="clear" w:color="auto" w:fill="FFFFFF"/>
        </w:rPr>
        <w:t>вам помогут справочные</w:t>
      </w:r>
      <w:r w:rsidRPr="00BE5E21">
        <w:rPr>
          <w:rStyle w:val="apple-converted-space"/>
          <w:b/>
          <w:iCs/>
          <w:color w:val="000000"/>
          <w:shd w:val="clear" w:color="auto" w:fill="FFFFFF"/>
        </w:rPr>
        <w:t> </w:t>
      </w:r>
      <w:r w:rsidRPr="00BE5E21">
        <w:rPr>
          <w:rStyle w:val="c1c3"/>
          <w:b/>
          <w:iCs/>
          <w:color w:val="000000"/>
          <w:shd w:val="clear" w:color="auto" w:fill="FFFFFF"/>
        </w:rPr>
        <w:t> руководства:</w:t>
      </w:r>
    </w:p>
    <w:p w:rsidR="00334534" w:rsidRPr="005841CB" w:rsidRDefault="004D19C7" w:rsidP="007F4638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color w:val="000000"/>
        </w:rPr>
      </w:pPr>
      <w:hyperlink r:id="rId58" w:anchor="topic=14940" w:history="1">
        <w:r w:rsidR="00334534" w:rsidRPr="005841CB">
          <w:rPr>
            <w:rStyle w:val="a3"/>
            <w:shd w:val="clear" w:color="auto" w:fill="FFFFFF"/>
          </w:rPr>
          <w:t xml:space="preserve">Справочный центр </w:t>
        </w:r>
        <w:proofErr w:type="spellStart"/>
        <w:r w:rsidR="00334534" w:rsidRPr="005841CB">
          <w:rPr>
            <w:rStyle w:val="a3"/>
            <w:shd w:val="clear" w:color="auto" w:fill="FFFFFF"/>
          </w:rPr>
          <w:t>Google</w:t>
        </w:r>
        <w:proofErr w:type="spellEnd"/>
        <w:r w:rsidR="00334534" w:rsidRPr="005841CB">
          <w:rPr>
            <w:rStyle w:val="a3"/>
            <w:shd w:val="clear" w:color="auto" w:fill="FFFFFF"/>
          </w:rPr>
          <w:t xml:space="preserve">: начало работы с </w:t>
        </w:r>
        <w:proofErr w:type="spellStart"/>
        <w:r w:rsidR="00334534" w:rsidRPr="005841CB">
          <w:rPr>
            <w:rStyle w:val="a3"/>
            <w:shd w:val="clear" w:color="auto" w:fill="FFFFFF"/>
          </w:rPr>
          <w:t>Google</w:t>
        </w:r>
        <w:proofErr w:type="spellEnd"/>
        <w:r w:rsidR="00334534" w:rsidRPr="005841CB">
          <w:rPr>
            <w:rStyle w:val="a3"/>
            <w:shd w:val="clear" w:color="auto" w:fill="FFFFFF"/>
          </w:rPr>
          <w:t xml:space="preserve"> - диском</w:t>
        </w:r>
      </w:hyperlink>
      <w:r w:rsidR="00334534" w:rsidRPr="005841CB">
        <w:rPr>
          <w:color w:val="000000"/>
        </w:rPr>
        <w:t>;</w:t>
      </w:r>
    </w:p>
    <w:p w:rsidR="0043311E" w:rsidRPr="001120D1" w:rsidRDefault="0043311E" w:rsidP="0043311E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Style w:val="c1"/>
          <w:color w:val="000000"/>
        </w:rPr>
      </w:pPr>
      <w:r>
        <w:rPr>
          <w:rStyle w:val="c1"/>
          <w:color w:val="000000"/>
          <w:shd w:val="clear" w:color="auto" w:fill="FFFFFF"/>
        </w:rPr>
        <w:t xml:space="preserve">Создание тестов в </w:t>
      </w:r>
      <w:r>
        <w:rPr>
          <w:rStyle w:val="c1"/>
          <w:color w:val="000000"/>
          <w:shd w:val="clear" w:color="auto" w:fill="FFFFFF"/>
          <w:lang w:val="en-US"/>
        </w:rPr>
        <w:t>Hot</w:t>
      </w:r>
      <w:r w:rsidRPr="0043311E">
        <w:rPr>
          <w:rStyle w:val="c1"/>
          <w:color w:val="000000"/>
          <w:shd w:val="clear" w:color="auto" w:fill="FFFFFF"/>
        </w:rPr>
        <w:t xml:space="preserve"> </w:t>
      </w:r>
      <w:r>
        <w:rPr>
          <w:rStyle w:val="c1"/>
          <w:color w:val="000000"/>
          <w:shd w:val="clear" w:color="auto" w:fill="FFFFFF"/>
          <w:lang w:val="en-US"/>
        </w:rPr>
        <w:t>Potatoes</w:t>
      </w:r>
      <w:r w:rsidRPr="0043311E">
        <w:rPr>
          <w:rStyle w:val="c1"/>
          <w:color w:val="000000"/>
          <w:shd w:val="clear" w:color="auto" w:fill="FFFFFF"/>
        </w:rPr>
        <w:t xml:space="preserve"> </w:t>
      </w:r>
      <w:hyperlink r:id="rId59" w:history="1">
        <w:r w:rsidRPr="0043311E">
          <w:rPr>
            <w:rStyle w:val="a3"/>
            <w:shd w:val="clear" w:color="auto" w:fill="FFFFFF"/>
            <w:lang w:val="en-US"/>
          </w:rPr>
          <w:t>http</w:t>
        </w:r>
        <w:r w:rsidRPr="0043311E">
          <w:rPr>
            <w:rStyle w:val="a3"/>
            <w:shd w:val="clear" w:color="auto" w:fill="FFFFFF"/>
          </w:rPr>
          <w:t>://</w:t>
        </w:r>
        <w:r w:rsidRPr="0043311E">
          <w:rPr>
            <w:rStyle w:val="a3"/>
            <w:shd w:val="clear" w:color="auto" w:fill="FFFFFF"/>
            <w:lang w:val="en-US"/>
          </w:rPr>
          <w:t>hotpot</w:t>
        </w:r>
        <w:r w:rsidRPr="0043311E">
          <w:rPr>
            <w:rStyle w:val="a3"/>
            <w:shd w:val="clear" w:color="auto" w:fill="FFFFFF"/>
          </w:rPr>
          <w:t>-</w:t>
        </w:r>
        <w:proofErr w:type="spellStart"/>
        <w:r w:rsidRPr="0043311E">
          <w:rPr>
            <w:rStyle w:val="a3"/>
            <w:shd w:val="clear" w:color="auto" w:fill="FFFFFF"/>
            <w:lang w:val="en-US"/>
          </w:rPr>
          <w:t>anna</w:t>
        </w:r>
        <w:proofErr w:type="spellEnd"/>
        <w:r w:rsidRPr="0043311E">
          <w:rPr>
            <w:rStyle w:val="a3"/>
            <w:shd w:val="clear" w:color="auto" w:fill="FFFFFF"/>
          </w:rPr>
          <w:t>.</w:t>
        </w:r>
        <w:proofErr w:type="spellStart"/>
        <w:r w:rsidRPr="0043311E">
          <w:rPr>
            <w:rStyle w:val="a3"/>
            <w:shd w:val="clear" w:color="auto" w:fill="FFFFFF"/>
            <w:lang w:val="en-US"/>
          </w:rPr>
          <w:t>narod</w:t>
        </w:r>
        <w:proofErr w:type="spellEnd"/>
        <w:r w:rsidRPr="0043311E">
          <w:rPr>
            <w:rStyle w:val="a3"/>
            <w:shd w:val="clear" w:color="auto" w:fill="FFFFFF"/>
          </w:rPr>
          <w:t>.</w:t>
        </w:r>
        <w:proofErr w:type="spellStart"/>
        <w:r w:rsidRPr="0043311E">
          <w:rPr>
            <w:rStyle w:val="a3"/>
            <w:shd w:val="clear" w:color="auto" w:fill="FFFFFF"/>
            <w:lang w:val="en-US"/>
          </w:rPr>
          <w:t>ru</w:t>
        </w:r>
        <w:proofErr w:type="spellEnd"/>
        <w:r w:rsidRPr="0043311E">
          <w:rPr>
            <w:rStyle w:val="a3"/>
            <w:shd w:val="clear" w:color="auto" w:fill="FFFFFF"/>
          </w:rPr>
          <w:t>/</w:t>
        </w:r>
        <w:r w:rsidRPr="0043311E">
          <w:rPr>
            <w:rStyle w:val="a3"/>
            <w:shd w:val="clear" w:color="auto" w:fill="FFFFFF"/>
            <w:lang w:val="en-US"/>
          </w:rPr>
          <w:t>lessons</w:t>
        </w:r>
        <w:r w:rsidRPr="0043311E">
          <w:rPr>
            <w:rStyle w:val="a3"/>
            <w:shd w:val="clear" w:color="auto" w:fill="FFFFFF"/>
          </w:rPr>
          <w:t>.</w:t>
        </w:r>
        <w:r w:rsidRPr="0043311E">
          <w:rPr>
            <w:rStyle w:val="a3"/>
            <w:shd w:val="clear" w:color="auto" w:fill="FFFFFF"/>
            <w:lang w:val="en-US"/>
          </w:rPr>
          <w:t>html</w:t>
        </w:r>
      </w:hyperlink>
    </w:p>
    <w:p w:rsidR="001120D1" w:rsidRPr="00472AE2" w:rsidRDefault="001120D1" w:rsidP="00250CF7">
      <w:pPr>
        <w:numPr>
          <w:ilvl w:val="0"/>
          <w:numId w:val="21"/>
        </w:numPr>
        <w:spacing w:before="100" w:beforeAutospacing="1" w:after="100" w:afterAutospacing="1" w:line="360" w:lineRule="auto"/>
        <w:rPr>
          <w:color w:val="000000"/>
        </w:rPr>
      </w:pPr>
      <w:r w:rsidRPr="001120D1">
        <w:rPr>
          <w:color w:val="000000"/>
        </w:rPr>
        <w:t xml:space="preserve"> </w:t>
      </w:r>
      <w:r w:rsidR="00250CF7">
        <w:rPr>
          <w:color w:val="000000"/>
        </w:rPr>
        <w:t xml:space="preserve">Конструктор интерактивных заданий </w:t>
      </w:r>
      <w:hyperlink r:id="rId60" w:history="1">
        <w:r w:rsidR="00250CF7" w:rsidRPr="00250CF7">
          <w:rPr>
            <w:rStyle w:val="a3"/>
          </w:rPr>
          <w:t>http://www.wiki.vladimir.i-edu.ru/index.php?title=Конструктор_интерактивных_заданий_LearningApps.org</w:t>
        </w:r>
      </w:hyperlink>
    </w:p>
    <w:p w:rsidR="00334534" w:rsidRPr="008B1601" w:rsidRDefault="00334534" w:rsidP="00C422C8">
      <w:pPr>
        <w:pStyle w:val="c5c9"/>
        <w:spacing w:before="0" w:beforeAutospacing="0" w:after="0" w:afterAutospacing="0" w:line="360" w:lineRule="auto"/>
        <w:ind w:firstLine="540"/>
        <w:jc w:val="center"/>
      </w:pPr>
      <w:r w:rsidRPr="008B1601">
        <w:rPr>
          <w:rStyle w:val="c2c3c49"/>
          <w:b/>
          <w:bCs/>
          <w:iCs/>
        </w:rPr>
        <w:t>Какие технические средства или ресурсы могут потребоваться?</w:t>
      </w:r>
    </w:p>
    <w:p w:rsidR="009573EE" w:rsidRDefault="00334534" w:rsidP="009573EE">
      <w:pPr>
        <w:numPr>
          <w:ilvl w:val="0"/>
          <w:numId w:val="25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color w:val="000000"/>
        </w:rPr>
        <w:t>Компьютер с доступом к сети Интернет;</w:t>
      </w:r>
      <w:r w:rsidR="00260014">
        <w:rPr>
          <w:color w:val="000000"/>
        </w:rPr>
        <w:t xml:space="preserve">     </w:t>
      </w:r>
    </w:p>
    <w:p w:rsidR="009573EE" w:rsidRDefault="00260014" w:rsidP="009573EE">
      <w:pPr>
        <w:numPr>
          <w:ilvl w:val="0"/>
          <w:numId w:val="25"/>
        </w:numPr>
        <w:spacing w:line="360" w:lineRule="auto"/>
        <w:rPr>
          <w:color w:val="000000"/>
        </w:rPr>
      </w:pPr>
      <w:r>
        <w:rPr>
          <w:color w:val="000000"/>
        </w:rPr>
        <w:t xml:space="preserve"> </w:t>
      </w:r>
      <w:r w:rsidR="009573EE" w:rsidRPr="009573EE">
        <w:rPr>
          <w:color w:val="000000"/>
        </w:rPr>
        <w:t xml:space="preserve">регистрация на сайте </w:t>
      </w:r>
    </w:p>
    <w:p w:rsidR="00334534" w:rsidRPr="009573EE" w:rsidRDefault="00334534" w:rsidP="009573EE">
      <w:pPr>
        <w:numPr>
          <w:ilvl w:val="0"/>
          <w:numId w:val="25"/>
        </w:numPr>
        <w:spacing w:line="360" w:lineRule="auto"/>
        <w:rPr>
          <w:color w:val="000000"/>
        </w:rPr>
      </w:pPr>
      <w:proofErr w:type="spellStart"/>
      <w:r w:rsidRPr="009573EE">
        <w:rPr>
          <w:color w:val="000000"/>
        </w:rPr>
        <w:t>аккаунт</w:t>
      </w:r>
      <w:proofErr w:type="spellEnd"/>
      <w:r w:rsidRPr="009573EE">
        <w:rPr>
          <w:color w:val="000000"/>
        </w:rPr>
        <w:t xml:space="preserve"> </w:t>
      </w:r>
      <w:proofErr w:type="spellStart"/>
      <w:r w:rsidRPr="009573EE">
        <w:rPr>
          <w:color w:val="000000"/>
        </w:rPr>
        <w:t>Google</w:t>
      </w:r>
      <w:proofErr w:type="spellEnd"/>
      <w:r w:rsidRPr="009573EE">
        <w:rPr>
          <w:color w:val="000000"/>
        </w:rPr>
        <w:t>;</w:t>
      </w:r>
    </w:p>
    <w:p w:rsidR="00334534" w:rsidRPr="00A9340C" w:rsidRDefault="00334534" w:rsidP="009573EE">
      <w:pPr>
        <w:numPr>
          <w:ilvl w:val="0"/>
          <w:numId w:val="25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rStyle w:val="c1"/>
          <w:color w:val="000000"/>
          <w:shd w:val="clear" w:color="auto" w:fill="FFFFFF"/>
        </w:rPr>
        <w:t>наличие браузера</w:t>
      </w:r>
      <w:r w:rsidRPr="00A9340C">
        <w:rPr>
          <w:rStyle w:val="apple-converted-space"/>
          <w:color w:val="000000"/>
          <w:shd w:val="clear" w:color="auto" w:fill="FFFFFF"/>
        </w:rPr>
        <w:t> </w:t>
      </w:r>
      <w:proofErr w:type="spellStart"/>
      <w:r w:rsidR="004D19C7">
        <w:fldChar w:fldCharType="begin"/>
      </w:r>
      <w:r w:rsidR="001A3609">
        <w:instrText>HYPERLINK "http://www.google.com/chrome/"</w:instrText>
      </w:r>
      <w:r w:rsidR="004D19C7">
        <w:fldChar w:fldCharType="separate"/>
      </w:r>
      <w:r w:rsidRPr="00A9340C">
        <w:rPr>
          <w:rStyle w:val="a3"/>
          <w:shd w:val="clear" w:color="auto" w:fill="FFFFFF"/>
        </w:rPr>
        <w:t>Google</w:t>
      </w:r>
      <w:proofErr w:type="spellEnd"/>
      <w:r w:rsidRPr="00A9340C">
        <w:rPr>
          <w:rStyle w:val="a3"/>
          <w:shd w:val="clear" w:color="auto" w:fill="FFFFFF"/>
        </w:rPr>
        <w:t xml:space="preserve"> </w:t>
      </w:r>
      <w:proofErr w:type="spellStart"/>
      <w:r w:rsidRPr="00A9340C">
        <w:rPr>
          <w:rStyle w:val="a3"/>
          <w:shd w:val="clear" w:color="auto" w:fill="FFFFFF"/>
        </w:rPr>
        <w:t>Chrome</w:t>
      </w:r>
      <w:proofErr w:type="spellEnd"/>
      <w:r w:rsidR="004D19C7">
        <w:fldChar w:fldCharType="end"/>
      </w:r>
      <w:r w:rsidRPr="00A9340C">
        <w:rPr>
          <w:color w:val="000000"/>
        </w:rPr>
        <w:t>;</w:t>
      </w:r>
    </w:p>
    <w:p w:rsidR="00334534" w:rsidRDefault="00334534" w:rsidP="009573EE">
      <w:pPr>
        <w:numPr>
          <w:ilvl w:val="0"/>
          <w:numId w:val="25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A9340C">
        <w:rPr>
          <w:color w:val="000000"/>
        </w:rPr>
        <w:t xml:space="preserve">инструкции по работе с сервисами </w:t>
      </w:r>
      <w:proofErr w:type="spellStart"/>
      <w:r w:rsidRPr="00A9340C">
        <w:rPr>
          <w:color w:val="000000"/>
        </w:rPr>
        <w:t>Web</w:t>
      </w:r>
      <w:proofErr w:type="spellEnd"/>
      <w:r w:rsidRPr="00A9340C">
        <w:rPr>
          <w:color w:val="000000"/>
        </w:rPr>
        <w:t xml:space="preserve"> 2.0.</w:t>
      </w:r>
      <w:r w:rsidR="00260014">
        <w:rPr>
          <w:color w:val="000000"/>
        </w:rPr>
        <w:t xml:space="preserve">        </w:t>
      </w:r>
    </w:p>
    <w:p w:rsidR="00336C9F" w:rsidRDefault="00336C9F" w:rsidP="007F4638">
      <w:pPr>
        <w:spacing w:line="360" w:lineRule="auto"/>
        <w:jc w:val="center"/>
        <w:rPr>
          <w:color w:val="000000"/>
        </w:rPr>
      </w:pPr>
      <w:bookmarkStart w:id="12" w:name="cd2b6b81172f6f3ecfcfe4422fe713ecfb016c6f"/>
      <w:bookmarkEnd w:id="12"/>
    </w:p>
    <w:sectPr w:rsidR="00336C9F" w:rsidSect="00455FF5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2F71"/>
    <w:multiLevelType w:val="multilevel"/>
    <w:tmpl w:val="79F8BBAC"/>
    <w:lvl w:ilvl="0">
      <w:start w:val="1"/>
      <w:numFmt w:val="bullet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533"/>
        </w:tabs>
        <w:ind w:left="153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53"/>
        </w:tabs>
        <w:ind w:left="225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73"/>
        </w:tabs>
        <w:ind w:left="297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93"/>
        </w:tabs>
        <w:ind w:left="369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13"/>
        </w:tabs>
        <w:ind w:left="441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33"/>
        </w:tabs>
        <w:ind w:left="513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53"/>
        </w:tabs>
        <w:ind w:left="585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73"/>
        </w:tabs>
        <w:ind w:left="6573" w:hanging="360"/>
      </w:pPr>
      <w:rPr>
        <w:rFonts w:ascii="Wingdings" w:hAnsi="Wingdings" w:hint="default"/>
        <w:sz w:val="20"/>
      </w:rPr>
    </w:lvl>
  </w:abstractNum>
  <w:abstractNum w:abstractNumId="1">
    <w:nsid w:val="09B813D6"/>
    <w:multiLevelType w:val="hybridMultilevel"/>
    <w:tmpl w:val="43DA746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161E373E"/>
    <w:multiLevelType w:val="multilevel"/>
    <w:tmpl w:val="0098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5215AE"/>
    <w:multiLevelType w:val="multilevel"/>
    <w:tmpl w:val="B592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8A17B9"/>
    <w:multiLevelType w:val="multilevel"/>
    <w:tmpl w:val="90A81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2D77B8"/>
    <w:multiLevelType w:val="multilevel"/>
    <w:tmpl w:val="5008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0C56A7"/>
    <w:multiLevelType w:val="multilevel"/>
    <w:tmpl w:val="3110A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5C38B1"/>
    <w:multiLevelType w:val="multilevel"/>
    <w:tmpl w:val="1F50C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873DCA"/>
    <w:multiLevelType w:val="multilevel"/>
    <w:tmpl w:val="4F1E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AC22B5"/>
    <w:multiLevelType w:val="multilevel"/>
    <w:tmpl w:val="4406F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EA3F39"/>
    <w:multiLevelType w:val="hybridMultilevel"/>
    <w:tmpl w:val="55424E12"/>
    <w:lvl w:ilvl="0" w:tplc="04190001">
      <w:start w:val="1"/>
      <w:numFmt w:val="bullet"/>
      <w:lvlText w:val=""/>
      <w:lvlJc w:val="left"/>
      <w:pPr>
        <w:ind w:left="1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1">
    <w:nsid w:val="38402459"/>
    <w:multiLevelType w:val="multilevel"/>
    <w:tmpl w:val="4210C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51060D"/>
    <w:multiLevelType w:val="multilevel"/>
    <w:tmpl w:val="A24C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EF1019"/>
    <w:multiLevelType w:val="multilevel"/>
    <w:tmpl w:val="89D0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C51884"/>
    <w:multiLevelType w:val="hybridMultilevel"/>
    <w:tmpl w:val="69B22E22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5">
    <w:nsid w:val="41F63714"/>
    <w:multiLevelType w:val="multilevel"/>
    <w:tmpl w:val="7DBA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BE2151"/>
    <w:multiLevelType w:val="multilevel"/>
    <w:tmpl w:val="BBA8B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CC4661"/>
    <w:multiLevelType w:val="multilevel"/>
    <w:tmpl w:val="6848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8F4F7B"/>
    <w:multiLevelType w:val="multilevel"/>
    <w:tmpl w:val="D88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9B0072"/>
    <w:multiLevelType w:val="multilevel"/>
    <w:tmpl w:val="A6662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4142A5"/>
    <w:multiLevelType w:val="multilevel"/>
    <w:tmpl w:val="DC089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21365C"/>
    <w:multiLevelType w:val="multilevel"/>
    <w:tmpl w:val="468E0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E35F87"/>
    <w:multiLevelType w:val="multilevel"/>
    <w:tmpl w:val="061A7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08C2A43"/>
    <w:multiLevelType w:val="hybridMultilevel"/>
    <w:tmpl w:val="FEB05862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4">
    <w:nsid w:val="636D07F2"/>
    <w:multiLevelType w:val="multilevel"/>
    <w:tmpl w:val="0B1A4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39F2199"/>
    <w:multiLevelType w:val="hybridMultilevel"/>
    <w:tmpl w:val="AB28B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843B84"/>
    <w:multiLevelType w:val="multilevel"/>
    <w:tmpl w:val="F476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687C16"/>
    <w:multiLevelType w:val="multilevel"/>
    <w:tmpl w:val="36FA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DE64D0A"/>
    <w:multiLevelType w:val="multilevel"/>
    <w:tmpl w:val="99DAC28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9">
    <w:nsid w:val="7AFA1617"/>
    <w:multiLevelType w:val="multilevel"/>
    <w:tmpl w:val="43B61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B9A18BD"/>
    <w:multiLevelType w:val="multilevel"/>
    <w:tmpl w:val="792C1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DD1164A"/>
    <w:multiLevelType w:val="hybridMultilevel"/>
    <w:tmpl w:val="8F869DF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6"/>
  </w:num>
  <w:num w:numId="4">
    <w:abstractNumId w:val="15"/>
  </w:num>
  <w:num w:numId="5">
    <w:abstractNumId w:val="21"/>
  </w:num>
  <w:num w:numId="6">
    <w:abstractNumId w:val="20"/>
  </w:num>
  <w:num w:numId="7">
    <w:abstractNumId w:val="16"/>
  </w:num>
  <w:num w:numId="8">
    <w:abstractNumId w:val="17"/>
  </w:num>
  <w:num w:numId="9">
    <w:abstractNumId w:val="11"/>
  </w:num>
  <w:num w:numId="10">
    <w:abstractNumId w:val="3"/>
  </w:num>
  <w:num w:numId="11">
    <w:abstractNumId w:val="30"/>
  </w:num>
  <w:num w:numId="12">
    <w:abstractNumId w:val="18"/>
  </w:num>
  <w:num w:numId="13">
    <w:abstractNumId w:val="27"/>
  </w:num>
  <w:num w:numId="14">
    <w:abstractNumId w:val="24"/>
  </w:num>
  <w:num w:numId="15">
    <w:abstractNumId w:val="8"/>
  </w:num>
  <w:num w:numId="16">
    <w:abstractNumId w:val="28"/>
  </w:num>
  <w:num w:numId="17">
    <w:abstractNumId w:val="13"/>
  </w:num>
  <w:num w:numId="18">
    <w:abstractNumId w:val="22"/>
  </w:num>
  <w:num w:numId="19">
    <w:abstractNumId w:val="19"/>
  </w:num>
  <w:num w:numId="20">
    <w:abstractNumId w:val="9"/>
  </w:num>
  <w:num w:numId="21">
    <w:abstractNumId w:val="4"/>
  </w:num>
  <w:num w:numId="22">
    <w:abstractNumId w:val="2"/>
  </w:num>
  <w:num w:numId="23">
    <w:abstractNumId w:val="12"/>
  </w:num>
  <w:num w:numId="24">
    <w:abstractNumId w:val="5"/>
  </w:num>
  <w:num w:numId="25">
    <w:abstractNumId w:val="0"/>
  </w:num>
  <w:num w:numId="26">
    <w:abstractNumId w:val="6"/>
  </w:num>
  <w:num w:numId="27">
    <w:abstractNumId w:val="31"/>
  </w:num>
  <w:num w:numId="28">
    <w:abstractNumId w:val="1"/>
  </w:num>
  <w:num w:numId="29">
    <w:abstractNumId w:val="25"/>
  </w:num>
  <w:num w:numId="30">
    <w:abstractNumId w:val="23"/>
  </w:num>
  <w:num w:numId="31">
    <w:abstractNumId w:val="14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30DA"/>
    <w:rsid w:val="00006462"/>
    <w:rsid w:val="00011EBC"/>
    <w:rsid w:val="00012D2C"/>
    <w:rsid w:val="00024312"/>
    <w:rsid w:val="00032173"/>
    <w:rsid w:val="00036E60"/>
    <w:rsid w:val="00037B0B"/>
    <w:rsid w:val="00047285"/>
    <w:rsid w:val="000646A6"/>
    <w:rsid w:val="0006753E"/>
    <w:rsid w:val="00067F41"/>
    <w:rsid w:val="00072F30"/>
    <w:rsid w:val="00084267"/>
    <w:rsid w:val="00095866"/>
    <w:rsid w:val="00095A53"/>
    <w:rsid w:val="000B1DA6"/>
    <w:rsid w:val="000B35B9"/>
    <w:rsid w:val="000B40F9"/>
    <w:rsid w:val="000D3722"/>
    <w:rsid w:val="000E749C"/>
    <w:rsid w:val="000F32B6"/>
    <w:rsid w:val="000F41D9"/>
    <w:rsid w:val="00103F08"/>
    <w:rsid w:val="00106B5F"/>
    <w:rsid w:val="00106CCF"/>
    <w:rsid w:val="00106EC8"/>
    <w:rsid w:val="001079E2"/>
    <w:rsid w:val="001120D1"/>
    <w:rsid w:val="00117FAF"/>
    <w:rsid w:val="00137065"/>
    <w:rsid w:val="0014616C"/>
    <w:rsid w:val="00146BEA"/>
    <w:rsid w:val="00147B76"/>
    <w:rsid w:val="0015310F"/>
    <w:rsid w:val="001618CC"/>
    <w:rsid w:val="00165EDA"/>
    <w:rsid w:val="00166CD3"/>
    <w:rsid w:val="0017362F"/>
    <w:rsid w:val="0018162E"/>
    <w:rsid w:val="00186887"/>
    <w:rsid w:val="001A2320"/>
    <w:rsid w:val="001A3609"/>
    <w:rsid w:val="001A6CBF"/>
    <w:rsid w:val="001A7DE3"/>
    <w:rsid w:val="001C04E7"/>
    <w:rsid w:val="001D147D"/>
    <w:rsid w:val="001D30B6"/>
    <w:rsid w:val="001E1C06"/>
    <w:rsid w:val="001F510A"/>
    <w:rsid w:val="00202D11"/>
    <w:rsid w:val="00205017"/>
    <w:rsid w:val="002226EE"/>
    <w:rsid w:val="0023067D"/>
    <w:rsid w:val="00235095"/>
    <w:rsid w:val="00236C91"/>
    <w:rsid w:val="00237CEC"/>
    <w:rsid w:val="00246A7A"/>
    <w:rsid w:val="00250CF7"/>
    <w:rsid w:val="0025401C"/>
    <w:rsid w:val="00260014"/>
    <w:rsid w:val="002760F1"/>
    <w:rsid w:val="00287C81"/>
    <w:rsid w:val="00295309"/>
    <w:rsid w:val="002A3D9E"/>
    <w:rsid w:val="002B6E44"/>
    <w:rsid w:val="002D22C9"/>
    <w:rsid w:val="002D2532"/>
    <w:rsid w:val="002D6734"/>
    <w:rsid w:val="002E0EE2"/>
    <w:rsid w:val="002E318E"/>
    <w:rsid w:val="002E3916"/>
    <w:rsid w:val="002E3BDB"/>
    <w:rsid w:val="002E451D"/>
    <w:rsid w:val="00300905"/>
    <w:rsid w:val="0031253A"/>
    <w:rsid w:val="00312A44"/>
    <w:rsid w:val="00315FC7"/>
    <w:rsid w:val="00316D20"/>
    <w:rsid w:val="003300E4"/>
    <w:rsid w:val="00333E09"/>
    <w:rsid w:val="00334534"/>
    <w:rsid w:val="00335218"/>
    <w:rsid w:val="00336A7A"/>
    <w:rsid w:val="00336C9F"/>
    <w:rsid w:val="00352944"/>
    <w:rsid w:val="003618BE"/>
    <w:rsid w:val="00366B80"/>
    <w:rsid w:val="003901B9"/>
    <w:rsid w:val="00394F22"/>
    <w:rsid w:val="003A6C6E"/>
    <w:rsid w:val="003B6F68"/>
    <w:rsid w:val="003D2378"/>
    <w:rsid w:val="003D2455"/>
    <w:rsid w:val="003D63EA"/>
    <w:rsid w:val="003D691F"/>
    <w:rsid w:val="003E3C0C"/>
    <w:rsid w:val="003F507F"/>
    <w:rsid w:val="003F69AD"/>
    <w:rsid w:val="00403C58"/>
    <w:rsid w:val="004050F6"/>
    <w:rsid w:val="004055E4"/>
    <w:rsid w:val="00405D5B"/>
    <w:rsid w:val="004071BC"/>
    <w:rsid w:val="004130C6"/>
    <w:rsid w:val="00421529"/>
    <w:rsid w:val="004220BD"/>
    <w:rsid w:val="0043092D"/>
    <w:rsid w:val="0043311E"/>
    <w:rsid w:val="00440D04"/>
    <w:rsid w:val="00441AC6"/>
    <w:rsid w:val="00447740"/>
    <w:rsid w:val="00447D22"/>
    <w:rsid w:val="00455FF5"/>
    <w:rsid w:val="00470320"/>
    <w:rsid w:val="00472AE2"/>
    <w:rsid w:val="004859EE"/>
    <w:rsid w:val="004878FA"/>
    <w:rsid w:val="0049041C"/>
    <w:rsid w:val="00490F42"/>
    <w:rsid w:val="004924B4"/>
    <w:rsid w:val="004954C4"/>
    <w:rsid w:val="004B240B"/>
    <w:rsid w:val="004B3933"/>
    <w:rsid w:val="004B4938"/>
    <w:rsid w:val="004D19C7"/>
    <w:rsid w:val="004D1AB1"/>
    <w:rsid w:val="004D4FFE"/>
    <w:rsid w:val="004E0606"/>
    <w:rsid w:val="004E1A58"/>
    <w:rsid w:val="004E3E17"/>
    <w:rsid w:val="004F139D"/>
    <w:rsid w:val="004F3F13"/>
    <w:rsid w:val="004F4E6E"/>
    <w:rsid w:val="00512B21"/>
    <w:rsid w:val="00517B49"/>
    <w:rsid w:val="00521782"/>
    <w:rsid w:val="00523553"/>
    <w:rsid w:val="005348E1"/>
    <w:rsid w:val="005357CF"/>
    <w:rsid w:val="00563600"/>
    <w:rsid w:val="005668A8"/>
    <w:rsid w:val="00571CDA"/>
    <w:rsid w:val="00575B77"/>
    <w:rsid w:val="005767C4"/>
    <w:rsid w:val="005813AD"/>
    <w:rsid w:val="00581542"/>
    <w:rsid w:val="005841CB"/>
    <w:rsid w:val="00585837"/>
    <w:rsid w:val="005A5B25"/>
    <w:rsid w:val="005B1095"/>
    <w:rsid w:val="005B66C6"/>
    <w:rsid w:val="005D5B0D"/>
    <w:rsid w:val="005D67E1"/>
    <w:rsid w:val="005E56A4"/>
    <w:rsid w:val="005F3A3F"/>
    <w:rsid w:val="006013DC"/>
    <w:rsid w:val="00610EDF"/>
    <w:rsid w:val="00612BE2"/>
    <w:rsid w:val="0061321E"/>
    <w:rsid w:val="006175DB"/>
    <w:rsid w:val="00626723"/>
    <w:rsid w:val="00632D52"/>
    <w:rsid w:val="00644B01"/>
    <w:rsid w:val="0065513A"/>
    <w:rsid w:val="0066579E"/>
    <w:rsid w:val="0067540E"/>
    <w:rsid w:val="00682AC9"/>
    <w:rsid w:val="00685567"/>
    <w:rsid w:val="006901F6"/>
    <w:rsid w:val="00690CB3"/>
    <w:rsid w:val="00691EB9"/>
    <w:rsid w:val="00691F22"/>
    <w:rsid w:val="00693B3C"/>
    <w:rsid w:val="006B24B1"/>
    <w:rsid w:val="006B57A8"/>
    <w:rsid w:val="006E05FC"/>
    <w:rsid w:val="006E2BC2"/>
    <w:rsid w:val="006E5ED1"/>
    <w:rsid w:val="006F43FC"/>
    <w:rsid w:val="007003C4"/>
    <w:rsid w:val="00704DC0"/>
    <w:rsid w:val="00712E95"/>
    <w:rsid w:val="007162A5"/>
    <w:rsid w:val="00717D93"/>
    <w:rsid w:val="00731CDE"/>
    <w:rsid w:val="0073533A"/>
    <w:rsid w:val="00736FA9"/>
    <w:rsid w:val="007374A0"/>
    <w:rsid w:val="007403A7"/>
    <w:rsid w:val="007430DA"/>
    <w:rsid w:val="00743E3D"/>
    <w:rsid w:val="00744209"/>
    <w:rsid w:val="007449F1"/>
    <w:rsid w:val="00745F50"/>
    <w:rsid w:val="00752B8B"/>
    <w:rsid w:val="0075304B"/>
    <w:rsid w:val="00754F75"/>
    <w:rsid w:val="007611BA"/>
    <w:rsid w:val="0078063A"/>
    <w:rsid w:val="007878C1"/>
    <w:rsid w:val="00791228"/>
    <w:rsid w:val="00794454"/>
    <w:rsid w:val="00797F61"/>
    <w:rsid w:val="007D2057"/>
    <w:rsid w:val="007D544A"/>
    <w:rsid w:val="007F4266"/>
    <w:rsid w:val="007F4638"/>
    <w:rsid w:val="007F510C"/>
    <w:rsid w:val="00831951"/>
    <w:rsid w:val="0084640E"/>
    <w:rsid w:val="00846F88"/>
    <w:rsid w:val="00863FBB"/>
    <w:rsid w:val="008801E9"/>
    <w:rsid w:val="00890F9D"/>
    <w:rsid w:val="00891F2E"/>
    <w:rsid w:val="00897EC3"/>
    <w:rsid w:val="008A04F1"/>
    <w:rsid w:val="008A4BD5"/>
    <w:rsid w:val="008A5783"/>
    <w:rsid w:val="008B1601"/>
    <w:rsid w:val="008B4210"/>
    <w:rsid w:val="008D0DEE"/>
    <w:rsid w:val="008D281F"/>
    <w:rsid w:val="008D34E2"/>
    <w:rsid w:val="008D5798"/>
    <w:rsid w:val="008D7BBA"/>
    <w:rsid w:val="008E6423"/>
    <w:rsid w:val="008F08ED"/>
    <w:rsid w:val="0090298F"/>
    <w:rsid w:val="009114A0"/>
    <w:rsid w:val="00920A29"/>
    <w:rsid w:val="0093623E"/>
    <w:rsid w:val="00936CBB"/>
    <w:rsid w:val="009437AB"/>
    <w:rsid w:val="00947A8C"/>
    <w:rsid w:val="00953301"/>
    <w:rsid w:val="009545A3"/>
    <w:rsid w:val="009573EE"/>
    <w:rsid w:val="00961A53"/>
    <w:rsid w:val="00964190"/>
    <w:rsid w:val="009B00BE"/>
    <w:rsid w:val="009B2146"/>
    <w:rsid w:val="009C518A"/>
    <w:rsid w:val="009D0ACC"/>
    <w:rsid w:val="009D3896"/>
    <w:rsid w:val="009D497A"/>
    <w:rsid w:val="009E1C9C"/>
    <w:rsid w:val="009E6A14"/>
    <w:rsid w:val="009F44CF"/>
    <w:rsid w:val="009F5F0A"/>
    <w:rsid w:val="00A02326"/>
    <w:rsid w:val="00A03E9F"/>
    <w:rsid w:val="00A135D8"/>
    <w:rsid w:val="00A30392"/>
    <w:rsid w:val="00A41963"/>
    <w:rsid w:val="00A440AE"/>
    <w:rsid w:val="00A45E69"/>
    <w:rsid w:val="00A521A4"/>
    <w:rsid w:val="00A55A1D"/>
    <w:rsid w:val="00A5689C"/>
    <w:rsid w:val="00A6130B"/>
    <w:rsid w:val="00A64909"/>
    <w:rsid w:val="00A9340C"/>
    <w:rsid w:val="00A96F07"/>
    <w:rsid w:val="00AA3327"/>
    <w:rsid w:val="00AB0B72"/>
    <w:rsid w:val="00AB3A65"/>
    <w:rsid w:val="00AC3512"/>
    <w:rsid w:val="00AC4E46"/>
    <w:rsid w:val="00AC57B7"/>
    <w:rsid w:val="00AE14DB"/>
    <w:rsid w:val="00AE64C4"/>
    <w:rsid w:val="00AE79FE"/>
    <w:rsid w:val="00AF2EDC"/>
    <w:rsid w:val="00B07378"/>
    <w:rsid w:val="00B13161"/>
    <w:rsid w:val="00B2386D"/>
    <w:rsid w:val="00B26540"/>
    <w:rsid w:val="00B3343D"/>
    <w:rsid w:val="00B41B13"/>
    <w:rsid w:val="00B50237"/>
    <w:rsid w:val="00B63368"/>
    <w:rsid w:val="00B6680E"/>
    <w:rsid w:val="00B83022"/>
    <w:rsid w:val="00B93BE8"/>
    <w:rsid w:val="00B93CFB"/>
    <w:rsid w:val="00B95F19"/>
    <w:rsid w:val="00BD4BAA"/>
    <w:rsid w:val="00BE5E21"/>
    <w:rsid w:val="00BF01BA"/>
    <w:rsid w:val="00BF4944"/>
    <w:rsid w:val="00C05B2F"/>
    <w:rsid w:val="00C05E35"/>
    <w:rsid w:val="00C1719C"/>
    <w:rsid w:val="00C25281"/>
    <w:rsid w:val="00C26F8E"/>
    <w:rsid w:val="00C27F20"/>
    <w:rsid w:val="00C331E3"/>
    <w:rsid w:val="00C422C8"/>
    <w:rsid w:val="00C44BE5"/>
    <w:rsid w:val="00C525D3"/>
    <w:rsid w:val="00C52B17"/>
    <w:rsid w:val="00C60C5D"/>
    <w:rsid w:val="00C60F92"/>
    <w:rsid w:val="00C61D14"/>
    <w:rsid w:val="00C62690"/>
    <w:rsid w:val="00C7104D"/>
    <w:rsid w:val="00C86B25"/>
    <w:rsid w:val="00C90B04"/>
    <w:rsid w:val="00C97E25"/>
    <w:rsid w:val="00CA392D"/>
    <w:rsid w:val="00CA440C"/>
    <w:rsid w:val="00CC27AC"/>
    <w:rsid w:val="00CD7990"/>
    <w:rsid w:val="00CE6320"/>
    <w:rsid w:val="00CE646D"/>
    <w:rsid w:val="00CF30A2"/>
    <w:rsid w:val="00CF35BC"/>
    <w:rsid w:val="00CF3F9D"/>
    <w:rsid w:val="00D01E8E"/>
    <w:rsid w:val="00D11FF8"/>
    <w:rsid w:val="00D23869"/>
    <w:rsid w:val="00D24F60"/>
    <w:rsid w:val="00D27FB1"/>
    <w:rsid w:val="00D3105A"/>
    <w:rsid w:val="00D41F1A"/>
    <w:rsid w:val="00D522CA"/>
    <w:rsid w:val="00D546F7"/>
    <w:rsid w:val="00D622BD"/>
    <w:rsid w:val="00D63210"/>
    <w:rsid w:val="00D64498"/>
    <w:rsid w:val="00D802FA"/>
    <w:rsid w:val="00D84A22"/>
    <w:rsid w:val="00D90340"/>
    <w:rsid w:val="00DA5B2A"/>
    <w:rsid w:val="00DA6674"/>
    <w:rsid w:val="00DB080A"/>
    <w:rsid w:val="00DC5CFA"/>
    <w:rsid w:val="00DC731F"/>
    <w:rsid w:val="00DE402A"/>
    <w:rsid w:val="00DE59D5"/>
    <w:rsid w:val="00DF476B"/>
    <w:rsid w:val="00E07792"/>
    <w:rsid w:val="00E16B17"/>
    <w:rsid w:val="00E212B8"/>
    <w:rsid w:val="00E23EFF"/>
    <w:rsid w:val="00E26554"/>
    <w:rsid w:val="00E37B18"/>
    <w:rsid w:val="00E37B87"/>
    <w:rsid w:val="00E37F8F"/>
    <w:rsid w:val="00E43D73"/>
    <w:rsid w:val="00E53CF2"/>
    <w:rsid w:val="00E54459"/>
    <w:rsid w:val="00E7005B"/>
    <w:rsid w:val="00E7168F"/>
    <w:rsid w:val="00E766DD"/>
    <w:rsid w:val="00E84399"/>
    <w:rsid w:val="00E8619A"/>
    <w:rsid w:val="00E8744C"/>
    <w:rsid w:val="00E909C8"/>
    <w:rsid w:val="00E90D4B"/>
    <w:rsid w:val="00E93426"/>
    <w:rsid w:val="00E93DA4"/>
    <w:rsid w:val="00E95DAC"/>
    <w:rsid w:val="00E96881"/>
    <w:rsid w:val="00EA31BD"/>
    <w:rsid w:val="00EA360A"/>
    <w:rsid w:val="00EA7C56"/>
    <w:rsid w:val="00EB4140"/>
    <w:rsid w:val="00EB4BF5"/>
    <w:rsid w:val="00EC49FD"/>
    <w:rsid w:val="00EC557B"/>
    <w:rsid w:val="00ED2547"/>
    <w:rsid w:val="00ED3A73"/>
    <w:rsid w:val="00EE07BC"/>
    <w:rsid w:val="00EE4F05"/>
    <w:rsid w:val="00F0776F"/>
    <w:rsid w:val="00F1711C"/>
    <w:rsid w:val="00F17F2E"/>
    <w:rsid w:val="00F201B9"/>
    <w:rsid w:val="00F20FDD"/>
    <w:rsid w:val="00F23544"/>
    <w:rsid w:val="00F309AB"/>
    <w:rsid w:val="00F509CA"/>
    <w:rsid w:val="00F54D57"/>
    <w:rsid w:val="00F6088B"/>
    <w:rsid w:val="00F65163"/>
    <w:rsid w:val="00F664DE"/>
    <w:rsid w:val="00F674E0"/>
    <w:rsid w:val="00F70991"/>
    <w:rsid w:val="00F76146"/>
    <w:rsid w:val="00FA6F74"/>
    <w:rsid w:val="00FB14EB"/>
    <w:rsid w:val="00FC6825"/>
    <w:rsid w:val="00FC7CB5"/>
    <w:rsid w:val="00FE0E6B"/>
    <w:rsid w:val="00FE4ECC"/>
    <w:rsid w:val="00FF2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9" fillcolor="#f2dbdb" strokecolor="#f2f2f2">
      <v:fill color="#f2dbdb"/>
      <v:stroke color="#f2f2f2" weight="3pt"/>
      <v:shadow on="t" type="perspective" color="#622423" opacity=".5" offset="1pt" offset2="-1pt"/>
    </o:shapedefaults>
    <o:shapelayout v:ext="edit">
      <o:idmap v:ext="edit" data="1"/>
      <o:rules v:ext="edit">
        <o:r id="V:Rule7" type="connector" idref="#_x0000_s1053"/>
        <o:r id="V:Rule8" type="connector" idref="#_x0000_s1057"/>
        <o:r id="V:Rule9" type="connector" idref="#_x0000_s1055"/>
        <o:r id="V:Rule10" type="connector" idref="#_x0000_s1054"/>
        <o:r id="V:Rule11" type="connector" idref="#_x0000_s1058"/>
        <o:r id="V:Rule12" type="connector" idref="#_x0000_s105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AF"/>
    <w:rPr>
      <w:sz w:val="24"/>
      <w:szCs w:val="24"/>
    </w:rPr>
  </w:style>
  <w:style w:type="paragraph" w:styleId="3">
    <w:name w:val="heading 3"/>
    <w:basedOn w:val="a"/>
    <w:qFormat/>
    <w:rsid w:val="0033453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c23">
    <w:name w:val="c5 c23"/>
    <w:basedOn w:val="a"/>
    <w:rsid w:val="00334534"/>
    <w:pPr>
      <w:spacing w:before="100" w:beforeAutospacing="1" w:after="100" w:afterAutospacing="1"/>
    </w:pPr>
  </w:style>
  <w:style w:type="character" w:customStyle="1" w:styleId="c103c26c2c3">
    <w:name w:val="c103 c26 c2 c3"/>
    <w:basedOn w:val="a0"/>
    <w:rsid w:val="00334534"/>
  </w:style>
  <w:style w:type="character" w:styleId="a3">
    <w:name w:val="Hyperlink"/>
    <w:rsid w:val="00334534"/>
    <w:rPr>
      <w:color w:val="0000FF"/>
      <w:u w:val="single"/>
    </w:rPr>
  </w:style>
  <w:style w:type="character" w:styleId="a4">
    <w:name w:val="FollowedHyperlink"/>
    <w:rsid w:val="00334534"/>
    <w:rPr>
      <w:color w:val="0000FF"/>
      <w:u w:val="single"/>
    </w:rPr>
  </w:style>
  <w:style w:type="paragraph" w:customStyle="1" w:styleId="c25c12c34">
    <w:name w:val="c25 c12 c34"/>
    <w:basedOn w:val="a"/>
    <w:rsid w:val="00334534"/>
    <w:pPr>
      <w:spacing w:before="100" w:beforeAutospacing="1" w:after="100" w:afterAutospacing="1"/>
    </w:pPr>
  </w:style>
  <w:style w:type="character" w:customStyle="1" w:styleId="c2c20c3">
    <w:name w:val="c2 c20 c3"/>
    <w:basedOn w:val="a0"/>
    <w:rsid w:val="00334534"/>
  </w:style>
  <w:style w:type="paragraph" w:customStyle="1" w:styleId="c5c9c23">
    <w:name w:val="c5 c9 c23"/>
    <w:basedOn w:val="a"/>
    <w:rsid w:val="00334534"/>
    <w:pPr>
      <w:spacing w:before="100" w:beforeAutospacing="1" w:after="100" w:afterAutospacing="1"/>
    </w:pPr>
  </w:style>
  <w:style w:type="character" w:customStyle="1" w:styleId="c3">
    <w:name w:val="c3"/>
    <w:basedOn w:val="a0"/>
    <w:rsid w:val="00334534"/>
  </w:style>
  <w:style w:type="paragraph" w:customStyle="1" w:styleId="c5">
    <w:name w:val="c5"/>
    <w:basedOn w:val="a"/>
    <w:rsid w:val="00334534"/>
    <w:pPr>
      <w:spacing w:before="100" w:beforeAutospacing="1" w:after="100" w:afterAutospacing="1"/>
    </w:pPr>
  </w:style>
  <w:style w:type="character" w:customStyle="1" w:styleId="c2">
    <w:name w:val="c2"/>
    <w:basedOn w:val="a0"/>
    <w:rsid w:val="00334534"/>
  </w:style>
  <w:style w:type="character" w:customStyle="1" w:styleId="apple-converted-space">
    <w:name w:val="apple-converted-space"/>
    <w:basedOn w:val="a0"/>
    <w:rsid w:val="00334534"/>
  </w:style>
  <w:style w:type="character" w:customStyle="1" w:styleId="c1">
    <w:name w:val="c1"/>
    <w:basedOn w:val="a0"/>
    <w:rsid w:val="00334534"/>
  </w:style>
  <w:style w:type="character" w:customStyle="1" w:styleId="c72c1c55">
    <w:name w:val="c72 c1 c55"/>
    <w:basedOn w:val="a0"/>
    <w:rsid w:val="00334534"/>
  </w:style>
  <w:style w:type="paragraph" w:customStyle="1" w:styleId="c36c5">
    <w:name w:val="c36 c5"/>
    <w:basedOn w:val="a"/>
    <w:rsid w:val="00334534"/>
    <w:pPr>
      <w:spacing w:before="100" w:beforeAutospacing="1" w:after="100" w:afterAutospacing="1"/>
    </w:pPr>
  </w:style>
  <w:style w:type="character" w:customStyle="1" w:styleId="c1c3">
    <w:name w:val="c1 c3"/>
    <w:basedOn w:val="a0"/>
    <w:rsid w:val="00334534"/>
  </w:style>
  <w:style w:type="character" w:customStyle="1" w:styleId="c1c63">
    <w:name w:val="c1 c63"/>
    <w:basedOn w:val="a0"/>
    <w:rsid w:val="00334534"/>
  </w:style>
  <w:style w:type="paragraph" w:customStyle="1" w:styleId="c36c5c23">
    <w:name w:val="c36 c5 c23"/>
    <w:basedOn w:val="a"/>
    <w:rsid w:val="00334534"/>
    <w:pPr>
      <w:spacing w:before="100" w:beforeAutospacing="1" w:after="100" w:afterAutospacing="1"/>
    </w:pPr>
  </w:style>
  <w:style w:type="paragraph" w:customStyle="1" w:styleId="c5c9">
    <w:name w:val="c5 c9"/>
    <w:basedOn w:val="a"/>
    <w:rsid w:val="00334534"/>
    <w:pPr>
      <w:spacing w:before="100" w:beforeAutospacing="1" w:after="100" w:afterAutospacing="1"/>
    </w:pPr>
  </w:style>
  <w:style w:type="character" w:customStyle="1" w:styleId="c2c3c49">
    <w:name w:val="c2 c3 c49"/>
    <w:basedOn w:val="a0"/>
    <w:rsid w:val="00334534"/>
  </w:style>
  <w:style w:type="character" w:customStyle="1" w:styleId="c65c3">
    <w:name w:val="c65 c3"/>
    <w:basedOn w:val="a0"/>
    <w:rsid w:val="00334534"/>
  </w:style>
  <w:style w:type="character" w:customStyle="1" w:styleId="c14c1">
    <w:name w:val="c14 c1"/>
    <w:basedOn w:val="a0"/>
    <w:rsid w:val="00334534"/>
  </w:style>
  <w:style w:type="character" w:customStyle="1" w:styleId="c2c1c3">
    <w:name w:val="c2 c1 c3"/>
    <w:basedOn w:val="a0"/>
    <w:rsid w:val="00334534"/>
  </w:style>
  <w:style w:type="character" w:customStyle="1" w:styleId="c14">
    <w:name w:val="c14"/>
    <w:basedOn w:val="a0"/>
    <w:rsid w:val="00334534"/>
  </w:style>
  <w:style w:type="paragraph" w:customStyle="1" w:styleId="c12">
    <w:name w:val="c12"/>
    <w:basedOn w:val="a"/>
    <w:rsid w:val="00334534"/>
    <w:pPr>
      <w:spacing w:before="100" w:beforeAutospacing="1" w:after="100" w:afterAutospacing="1"/>
    </w:pPr>
  </w:style>
  <w:style w:type="paragraph" w:customStyle="1" w:styleId="c5c9c68">
    <w:name w:val="c5 c9 c68"/>
    <w:basedOn w:val="a"/>
    <w:rsid w:val="00334534"/>
    <w:pPr>
      <w:spacing w:before="100" w:beforeAutospacing="1" w:after="100" w:afterAutospacing="1"/>
    </w:pPr>
  </w:style>
  <w:style w:type="paragraph" w:customStyle="1" w:styleId="c36c5c7">
    <w:name w:val="c36 c5 c7"/>
    <w:basedOn w:val="a"/>
    <w:rsid w:val="00334534"/>
    <w:pPr>
      <w:spacing w:before="100" w:beforeAutospacing="1" w:after="100" w:afterAutospacing="1"/>
    </w:pPr>
  </w:style>
  <w:style w:type="character" w:customStyle="1" w:styleId="c2c1c3c72">
    <w:name w:val="c2 c1 c3 c72"/>
    <w:basedOn w:val="a0"/>
    <w:rsid w:val="00334534"/>
  </w:style>
  <w:style w:type="paragraph" w:customStyle="1" w:styleId="c36c5c28c51">
    <w:name w:val="c36 c5 c28 c51"/>
    <w:basedOn w:val="a"/>
    <w:rsid w:val="00334534"/>
    <w:pPr>
      <w:spacing w:before="100" w:beforeAutospacing="1" w:after="100" w:afterAutospacing="1"/>
    </w:pPr>
  </w:style>
  <w:style w:type="character" w:customStyle="1" w:styleId="c2c1">
    <w:name w:val="c2 c1"/>
    <w:basedOn w:val="a0"/>
    <w:rsid w:val="00334534"/>
  </w:style>
  <w:style w:type="paragraph" w:customStyle="1" w:styleId="c13c5">
    <w:name w:val="c13 c5"/>
    <w:basedOn w:val="a"/>
    <w:rsid w:val="00334534"/>
    <w:pPr>
      <w:spacing w:before="100" w:beforeAutospacing="1" w:after="100" w:afterAutospacing="1"/>
    </w:pPr>
  </w:style>
  <w:style w:type="paragraph" w:customStyle="1" w:styleId="c13c36c12">
    <w:name w:val="c13 c36 c12"/>
    <w:basedOn w:val="a"/>
    <w:rsid w:val="00334534"/>
    <w:pPr>
      <w:spacing w:before="100" w:beforeAutospacing="1" w:after="100" w:afterAutospacing="1"/>
    </w:pPr>
  </w:style>
  <w:style w:type="paragraph" w:customStyle="1" w:styleId="c13c36c5">
    <w:name w:val="c13 c36 c5"/>
    <w:basedOn w:val="a"/>
    <w:rsid w:val="00334534"/>
    <w:pPr>
      <w:spacing w:before="100" w:beforeAutospacing="1" w:after="100" w:afterAutospacing="1"/>
    </w:pPr>
  </w:style>
  <w:style w:type="paragraph" w:customStyle="1" w:styleId="c27c5c64">
    <w:name w:val="c27 c5 c64"/>
    <w:basedOn w:val="a"/>
    <w:rsid w:val="00334534"/>
    <w:pPr>
      <w:spacing w:before="100" w:beforeAutospacing="1" w:after="100" w:afterAutospacing="1"/>
    </w:pPr>
  </w:style>
  <w:style w:type="paragraph" w:customStyle="1" w:styleId="c5c25">
    <w:name w:val="c5 c25"/>
    <w:basedOn w:val="a"/>
    <w:rsid w:val="00334534"/>
    <w:pPr>
      <w:spacing w:before="100" w:beforeAutospacing="1" w:after="100" w:afterAutospacing="1"/>
    </w:pPr>
  </w:style>
  <w:style w:type="paragraph" w:customStyle="1" w:styleId="c5c64">
    <w:name w:val="c5 c64"/>
    <w:basedOn w:val="a"/>
    <w:rsid w:val="00334534"/>
    <w:pPr>
      <w:spacing w:before="100" w:beforeAutospacing="1" w:after="100" w:afterAutospacing="1"/>
    </w:pPr>
  </w:style>
  <w:style w:type="paragraph" w:customStyle="1" w:styleId="c9c12c34">
    <w:name w:val="c9 c12 c34"/>
    <w:basedOn w:val="a"/>
    <w:rsid w:val="00334534"/>
    <w:pPr>
      <w:spacing w:before="100" w:beforeAutospacing="1" w:after="100" w:afterAutospacing="1"/>
    </w:pPr>
  </w:style>
  <w:style w:type="character" w:customStyle="1" w:styleId="c14c2">
    <w:name w:val="c14 c2"/>
    <w:basedOn w:val="a0"/>
    <w:rsid w:val="00334534"/>
  </w:style>
  <w:style w:type="paragraph" w:customStyle="1" w:styleId="c6">
    <w:name w:val="c6"/>
    <w:basedOn w:val="a"/>
    <w:rsid w:val="00334534"/>
    <w:pPr>
      <w:spacing w:before="100" w:beforeAutospacing="1" w:after="100" w:afterAutospacing="1"/>
    </w:pPr>
  </w:style>
  <w:style w:type="paragraph" w:customStyle="1" w:styleId="c5c57">
    <w:name w:val="c5 c57"/>
    <w:basedOn w:val="a"/>
    <w:rsid w:val="00334534"/>
    <w:pPr>
      <w:spacing w:before="100" w:beforeAutospacing="1" w:after="100" w:afterAutospacing="1"/>
    </w:pPr>
  </w:style>
  <w:style w:type="paragraph" w:customStyle="1" w:styleId="c27c5c57">
    <w:name w:val="c27 c5 c57"/>
    <w:basedOn w:val="a"/>
    <w:rsid w:val="00334534"/>
    <w:pPr>
      <w:spacing w:before="100" w:beforeAutospacing="1" w:after="100" w:afterAutospacing="1"/>
    </w:pPr>
  </w:style>
  <w:style w:type="character" w:customStyle="1" w:styleId="c1c108">
    <w:name w:val="c1 c108"/>
    <w:basedOn w:val="a0"/>
    <w:rsid w:val="00334534"/>
  </w:style>
  <w:style w:type="paragraph" w:customStyle="1" w:styleId="c5c57c23">
    <w:name w:val="c5 c57 c23"/>
    <w:basedOn w:val="a"/>
    <w:rsid w:val="00334534"/>
    <w:pPr>
      <w:spacing w:before="100" w:beforeAutospacing="1" w:after="100" w:afterAutospacing="1"/>
    </w:pPr>
  </w:style>
  <w:style w:type="paragraph" w:customStyle="1" w:styleId="c5c25c23">
    <w:name w:val="c5 c25 c23"/>
    <w:basedOn w:val="a"/>
    <w:rsid w:val="00334534"/>
    <w:pPr>
      <w:spacing w:before="100" w:beforeAutospacing="1" w:after="100" w:afterAutospacing="1"/>
    </w:pPr>
  </w:style>
  <w:style w:type="paragraph" w:customStyle="1" w:styleId="c5c28c62">
    <w:name w:val="c5 c28 c62"/>
    <w:basedOn w:val="a"/>
    <w:rsid w:val="00334534"/>
    <w:pPr>
      <w:spacing w:before="100" w:beforeAutospacing="1" w:after="100" w:afterAutospacing="1"/>
    </w:pPr>
  </w:style>
  <w:style w:type="paragraph" w:customStyle="1" w:styleId="c5c92c57">
    <w:name w:val="c5 c92 c57"/>
    <w:basedOn w:val="a"/>
    <w:rsid w:val="00334534"/>
    <w:pPr>
      <w:spacing w:before="100" w:beforeAutospacing="1" w:after="100" w:afterAutospacing="1"/>
    </w:pPr>
  </w:style>
  <w:style w:type="paragraph" w:customStyle="1" w:styleId="c5c92c28">
    <w:name w:val="c5 c92 c28"/>
    <w:basedOn w:val="a"/>
    <w:rsid w:val="00334534"/>
    <w:pPr>
      <w:spacing w:before="100" w:beforeAutospacing="1" w:after="100" w:afterAutospacing="1"/>
    </w:pPr>
  </w:style>
  <w:style w:type="paragraph" w:customStyle="1" w:styleId="c5c57c92">
    <w:name w:val="c5 c57 c92"/>
    <w:basedOn w:val="a"/>
    <w:rsid w:val="00334534"/>
    <w:pPr>
      <w:spacing w:before="100" w:beforeAutospacing="1" w:after="100" w:afterAutospacing="1"/>
    </w:pPr>
  </w:style>
  <w:style w:type="paragraph" w:customStyle="1" w:styleId="c27c36c5">
    <w:name w:val="c27 c36 c5"/>
    <w:basedOn w:val="a"/>
    <w:rsid w:val="00334534"/>
    <w:pPr>
      <w:spacing w:before="100" w:beforeAutospacing="1" w:after="100" w:afterAutospacing="1"/>
    </w:pPr>
  </w:style>
  <w:style w:type="paragraph" w:customStyle="1" w:styleId="c5c83c28">
    <w:name w:val="c5 c83 c28"/>
    <w:basedOn w:val="a"/>
    <w:rsid w:val="00334534"/>
    <w:pPr>
      <w:spacing w:before="100" w:beforeAutospacing="1" w:after="100" w:afterAutospacing="1"/>
    </w:pPr>
  </w:style>
  <w:style w:type="paragraph" w:customStyle="1" w:styleId="c27c5c9c23">
    <w:name w:val="c27 c5 c9 c23"/>
    <w:basedOn w:val="a"/>
    <w:rsid w:val="00334534"/>
    <w:pPr>
      <w:spacing w:before="100" w:beforeAutospacing="1" w:after="100" w:afterAutospacing="1"/>
    </w:pPr>
  </w:style>
  <w:style w:type="paragraph" w:customStyle="1" w:styleId="c5c7c36">
    <w:name w:val="c5 c7 c36"/>
    <w:basedOn w:val="a"/>
    <w:rsid w:val="00334534"/>
    <w:pPr>
      <w:spacing w:before="100" w:beforeAutospacing="1" w:after="100" w:afterAutospacing="1"/>
    </w:pPr>
  </w:style>
  <w:style w:type="paragraph" w:customStyle="1" w:styleId="c5c85c23c102">
    <w:name w:val="c5 c85 c23 c102"/>
    <w:basedOn w:val="a"/>
    <w:rsid w:val="00334534"/>
    <w:pPr>
      <w:spacing w:before="100" w:beforeAutospacing="1" w:after="100" w:afterAutospacing="1"/>
    </w:pPr>
  </w:style>
  <w:style w:type="character" w:customStyle="1" w:styleId="c3c89">
    <w:name w:val="c3 c89"/>
    <w:basedOn w:val="a0"/>
    <w:rsid w:val="00334534"/>
  </w:style>
  <w:style w:type="character" w:customStyle="1" w:styleId="c65c1c3">
    <w:name w:val="c65 c1 c3"/>
    <w:basedOn w:val="a0"/>
    <w:rsid w:val="00334534"/>
  </w:style>
  <w:style w:type="paragraph" w:customStyle="1" w:styleId="c5c7">
    <w:name w:val="c5 c7"/>
    <w:basedOn w:val="a"/>
    <w:rsid w:val="00334534"/>
    <w:pPr>
      <w:spacing w:before="100" w:beforeAutospacing="1" w:after="100" w:afterAutospacing="1"/>
    </w:pPr>
  </w:style>
  <w:style w:type="character" w:customStyle="1" w:styleId="c80c1">
    <w:name w:val="c80 c1"/>
    <w:basedOn w:val="a0"/>
    <w:rsid w:val="00334534"/>
  </w:style>
  <w:style w:type="character" w:customStyle="1" w:styleId="c1c80">
    <w:name w:val="c1 c80"/>
    <w:basedOn w:val="a0"/>
    <w:rsid w:val="00334534"/>
  </w:style>
  <w:style w:type="paragraph" w:customStyle="1" w:styleId="c36c5c9">
    <w:name w:val="c36 c5 c9"/>
    <w:basedOn w:val="a"/>
    <w:rsid w:val="00334534"/>
    <w:pPr>
      <w:spacing w:before="100" w:beforeAutospacing="1" w:after="100" w:afterAutospacing="1"/>
    </w:pPr>
  </w:style>
  <w:style w:type="paragraph" w:customStyle="1" w:styleId="c36c5c9c23">
    <w:name w:val="c36 c5 c9 c23"/>
    <w:basedOn w:val="a"/>
    <w:rsid w:val="00334534"/>
    <w:pPr>
      <w:spacing w:before="100" w:beforeAutospacing="1" w:after="100" w:afterAutospacing="1"/>
    </w:pPr>
  </w:style>
  <w:style w:type="paragraph" w:customStyle="1" w:styleId="c27c5c9">
    <w:name w:val="c27 c5 c9"/>
    <w:basedOn w:val="a"/>
    <w:rsid w:val="00334534"/>
    <w:pPr>
      <w:spacing w:before="100" w:beforeAutospacing="1" w:after="100" w:afterAutospacing="1"/>
    </w:pPr>
  </w:style>
  <w:style w:type="character" w:customStyle="1" w:styleId="c35c2">
    <w:name w:val="c35 c2"/>
    <w:basedOn w:val="a0"/>
    <w:rsid w:val="00334534"/>
  </w:style>
  <w:style w:type="character" w:customStyle="1" w:styleId="c26c1">
    <w:name w:val="c26 c1"/>
    <w:basedOn w:val="a0"/>
    <w:rsid w:val="00334534"/>
  </w:style>
  <w:style w:type="paragraph" w:customStyle="1" w:styleId="c9c12c34c23">
    <w:name w:val="c9 c12 c34 c23"/>
    <w:basedOn w:val="a"/>
    <w:rsid w:val="00334534"/>
    <w:pPr>
      <w:spacing w:before="100" w:beforeAutospacing="1" w:after="100" w:afterAutospacing="1"/>
    </w:pPr>
  </w:style>
  <w:style w:type="paragraph" w:customStyle="1" w:styleId="c5c56">
    <w:name w:val="c5 c56"/>
    <w:basedOn w:val="a"/>
    <w:rsid w:val="00334534"/>
    <w:pPr>
      <w:spacing w:before="100" w:beforeAutospacing="1" w:after="100" w:afterAutospacing="1"/>
    </w:pPr>
  </w:style>
  <w:style w:type="character" w:customStyle="1" w:styleId="c1c75">
    <w:name w:val="c1 c75"/>
    <w:basedOn w:val="a0"/>
    <w:rsid w:val="00334534"/>
  </w:style>
  <w:style w:type="paragraph" w:customStyle="1" w:styleId="c5c100">
    <w:name w:val="c5 c100"/>
    <w:basedOn w:val="a"/>
    <w:rsid w:val="00334534"/>
    <w:pPr>
      <w:spacing w:before="100" w:beforeAutospacing="1" w:after="100" w:afterAutospacing="1"/>
    </w:pPr>
  </w:style>
  <w:style w:type="paragraph" w:customStyle="1" w:styleId="c13c5c23">
    <w:name w:val="c13 c5 c23"/>
    <w:basedOn w:val="a"/>
    <w:rsid w:val="00334534"/>
    <w:pPr>
      <w:spacing w:before="100" w:beforeAutospacing="1" w:after="100" w:afterAutospacing="1"/>
    </w:pPr>
  </w:style>
  <w:style w:type="paragraph" w:customStyle="1" w:styleId="c9c12">
    <w:name w:val="c9 c12"/>
    <w:basedOn w:val="a"/>
    <w:rsid w:val="00334534"/>
    <w:pPr>
      <w:spacing w:before="100" w:beforeAutospacing="1" w:after="100" w:afterAutospacing="1"/>
    </w:pPr>
  </w:style>
  <w:style w:type="paragraph" w:customStyle="1" w:styleId="c12c23">
    <w:name w:val="c12 c23"/>
    <w:basedOn w:val="a"/>
    <w:rsid w:val="00334534"/>
    <w:pPr>
      <w:spacing w:before="100" w:beforeAutospacing="1" w:after="100" w:afterAutospacing="1"/>
    </w:pPr>
  </w:style>
  <w:style w:type="paragraph" w:customStyle="1" w:styleId="c12c34c23c95">
    <w:name w:val="c12 c34 c23 c95"/>
    <w:basedOn w:val="a"/>
    <w:rsid w:val="00334534"/>
    <w:pPr>
      <w:spacing w:before="100" w:beforeAutospacing="1" w:after="100" w:afterAutospacing="1"/>
    </w:pPr>
  </w:style>
  <w:style w:type="paragraph" w:customStyle="1" w:styleId="c27c57c12c34">
    <w:name w:val="c27 c57 c12 c34"/>
    <w:basedOn w:val="a"/>
    <w:rsid w:val="00334534"/>
    <w:pPr>
      <w:spacing w:before="100" w:beforeAutospacing="1" w:after="100" w:afterAutospacing="1"/>
    </w:pPr>
  </w:style>
  <w:style w:type="paragraph" w:customStyle="1" w:styleId="c27c36c12c34">
    <w:name w:val="c27 c36 c12 c34"/>
    <w:basedOn w:val="a"/>
    <w:rsid w:val="00334534"/>
    <w:pPr>
      <w:spacing w:before="100" w:beforeAutospacing="1" w:after="100" w:afterAutospacing="1"/>
    </w:pPr>
  </w:style>
  <w:style w:type="paragraph" w:customStyle="1" w:styleId="c13c12">
    <w:name w:val="c13 c12"/>
    <w:basedOn w:val="a"/>
    <w:rsid w:val="00334534"/>
    <w:pPr>
      <w:spacing w:before="100" w:beforeAutospacing="1" w:after="100" w:afterAutospacing="1"/>
    </w:pPr>
  </w:style>
  <w:style w:type="character" w:customStyle="1" w:styleId="c14c1c3">
    <w:name w:val="c14 c1 c3"/>
    <w:basedOn w:val="a0"/>
    <w:rsid w:val="00334534"/>
  </w:style>
  <w:style w:type="character" w:customStyle="1" w:styleId="c18c1c3">
    <w:name w:val="c18 c1 c3"/>
    <w:basedOn w:val="a0"/>
    <w:rsid w:val="00334534"/>
  </w:style>
  <w:style w:type="paragraph" w:customStyle="1" w:styleId="c36c12">
    <w:name w:val="c36 c12"/>
    <w:basedOn w:val="a"/>
    <w:rsid w:val="00334534"/>
    <w:pPr>
      <w:spacing w:before="100" w:beforeAutospacing="1" w:after="100" w:afterAutospacing="1"/>
    </w:pPr>
  </w:style>
  <w:style w:type="character" w:customStyle="1" w:styleId="c44c1">
    <w:name w:val="c44 c1"/>
    <w:basedOn w:val="a0"/>
    <w:rsid w:val="00334534"/>
  </w:style>
  <w:style w:type="paragraph" w:customStyle="1" w:styleId="c36c12c23">
    <w:name w:val="c36 c12 c23"/>
    <w:basedOn w:val="a"/>
    <w:rsid w:val="00334534"/>
    <w:pPr>
      <w:spacing w:before="100" w:beforeAutospacing="1" w:after="100" w:afterAutospacing="1"/>
    </w:pPr>
  </w:style>
  <w:style w:type="paragraph" w:customStyle="1" w:styleId="c57c12">
    <w:name w:val="c57 c12"/>
    <w:basedOn w:val="a"/>
    <w:rsid w:val="00334534"/>
    <w:pPr>
      <w:spacing w:before="100" w:beforeAutospacing="1" w:after="100" w:afterAutospacing="1"/>
    </w:pPr>
  </w:style>
  <w:style w:type="character" w:customStyle="1" w:styleId="c18c1">
    <w:name w:val="c18 c1"/>
    <w:basedOn w:val="a0"/>
    <w:rsid w:val="00334534"/>
  </w:style>
  <w:style w:type="paragraph" w:customStyle="1" w:styleId="c12c34">
    <w:name w:val="c12 c34"/>
    <w:basedOn w:val="a"/>
    <w:rsid w:val="00334534"/>
    <w:pPr>
      <w:spacing w:before="100" w:beforeAutospacing="1" w:after="100" w:afterAutospacing="1"/>
    </w:pPr>
  </w:style>
  <w:style w:type="character" w:customStyle="1" w:styleId="c1c55">
    <w:name w:val="c1 c55"/>
    <w:basedOn w:val="a0"/>
    <w:rsid w:val="00334534"/>
  </w:style>
  <w:style w:type="paragraph" w:customStyle="1" w:styleId="c5c81">
    <w:name w:val="c5 c81"/>
    <w:basedOn w:val="a"/>
    <w:rsid w:val="00334534"/>
    <w:pPr>
      <w:spacing w:before="100" w:beforeAutospacing="1" w:after="100" w:afterAutospacing="1"/>
    </w:pPr>
  </w:style>
  <w:style w:type="paragraph" w:customStyle="1" w:styleId="c4">
    <w:name w:val="c4"/>
    <w:basedOn w:val="a"/>
    <w:rsid w:val="00334534"/>
    <w:pPr>
      <w:spacing w:before="100" w:beforeAutospacing="1" w:after="100" w:afterAutospacing="1"/>
    </w:pPr>
  </w:style>
  <w:style w:type="paragraph" w:customStyle="1" w:styleId="c12c81c34">
    <w:name w:val="c12 c81 c34"/>
    <w:basedOn w:val="a"/>
    <w:rsid w:val="00334534"/>
    <w:pPr>
      <w:spacing w:before="100" w:beforeAutospacing="1" w:after="100" w:afterAutospacing="1"/>
    </w:pPr>
  </w:style>
  <w:style w:type="character" w:customStyle="1" w:styleId="c58c2c1">
    <w:name w:val="c58 c2 c1"/>
    <w:basedOn w:val="a0"/>
    <w:rsid w:val="00334534"/>
  </w:style>
  <w:style w:type="paragraph" w:customStyle="1" w:styleId="c9c12c23">
    <w:name w:val="c9 c12 c23"/>
    <w:basedOn w:val="a"/>
    <w:rsid w:val="00334534"/>
    <w:pPr>
      <w:spacing w:before="100" w:beforeAutospacing="1" w:after="100" w:afterAutospacing="1"/>
    </w:pPr>
  </w:style>
  <w:style w:type="character" w:customStyle="1" w:styleId="c1c44">
    <w:name w:val="c1 c44"/>
    <w:basedOn w:val="a0"/>
    <w:rsid w:val="00334534"/>
  </w:style>
  <w:style w:type="paragraph" w:customStyle="1" w:styleId="c5c28">
    <w:name w:val="c5 c28"/>
    <w:basedOn w:val="a"/>
    <w:rsid w:val="00334534"/>
    <w:pPr>
      <w:spacing w:before="100" w:beforeAutospacing="1" w:after="100" w:afterAutospacing="1"/>
    </w:pPr>
  </w:style>
  <w:style w:type="character" w:customStyle="1" w:styleId="c14c2c1">
    <w:name w:val="c14 c2 c1"/>
    <w:basedOn w:val="a0"/>
    <w:rsid w:val="00334534"/>
  </w:style>
  <w:style w:type="paragraph" w:customStyle="1" w:styleId="c5c28c23">
    <w:name w:val="c5 c28 c23"/>
    <w:basedOn w:val="a"/>
    <w:rsid w:val="00334534"/>
    <w:pPr>
      <w:spacing w:before="100" w:beforeAutospacing="1" w:after="100" w:afterAutospacing="1"/>
    </w:pPr>
  </w:style>
  <w:style w:type="paragraph" w:customStyle="1" w:styleId="c28c12c34">
    <w:name w:val="c28 c12 c34"/>
    <w:basedOn w:val="a"/>
    <w:rsid w:val="00334534"/>
    <w:pPr>
      <w:spacing w:before="100" w:beforeAutospacing="1" w:after="100" w:afterAutospacing="1"/>
    </w:pPr>
  </w:style>
  <w:style w:type="character" w:customStyle="1" w:styleId="c42c1">
    <w:name w:val="c42 c1"/>
    <w:basedOn w:val="a0"/>
    <w:rsid w:val="00334534"/>
  </w:style>
  <w:style w:type="character" w:customStyle="1" w:styleId="c2c14">
    <w:name w:val="c2 c14"/>
    <w:basedOn w:val="a0"/>
    <w:rsid w:val="00334534"/>
  </w:style>
  <w:style w:type="paragraph" w:customStyle="1" w:styleId="c5c9c83">
    <w:name w:val="c5 c9 c83"/>
    <w:basedOn w:val="a"/>
    <w:rsid w:val="00334534"/>
    <w:pPr>
      <w:spacing w:before="100" w:beforeAutospacing="1" w:after="100" w:afterAutospacing="1"/>
    </w:pPr>
  </w:style>
  <w:style w:type="character" w:customStyle="1" w:styleId="c1c42">
    <w:name w:val="c1 c42"/>
    <w:basedOn w:val="a0"/>
    <w:rsid w:val="00334534"/>
  </w:style>
  <w:style w:type="character" w:customStyle="1" w:styleId="c1c79">
    <w:name w:val="c1 c79"/>
    <w:basedOn w:val="a0"/>
    <w:rsid w:val="00334534"/>
  </w:style>
  <w:style w:type="paragraph" w:customStyle="1" w:styleId="c27c5c23">
    <w:name w:val="c27 c5 c23"/>
    <w:basedOn w:val="a"/>
    <w:rsid w:val="00334534"/>
    <w:pPr>
      <w:spacing w:before="100" w:beforeAutospacing="1" w:after="100" w:afterAutospacing="1"/>
    </w:pPr>
  </w:style>
  <w:style w:type="paragraph" w:customStyle="1" w:styleId="c5c95">
    <w:name w:val="c5 c95"/>
    <w:basedOn w:val="a"/>
    <w:rsid w:val="00334534"/>
    <w:pPr>
      <w:spacing w:before="100" w:beforeAutospacing="1" w:after="100" w:afterAutospacing="1"/>
    </w:pPr>
  </w:style>
  <w:style w:type="character" w:customStyle="1" w:styleId="c2c35">
    <w:name w:val="c2 c35"/>
    <w:basedOn w:val="a0"/>
    <w:rsid w:val="00334534"/>
  </w:style>
  <w:style w:type="character" w:customStyle="1" w:styleId="c26c2c1c103">
    <w:name w:val="c26 c2 c1 c103"/>
    <w:basedOn w:val="a0"/>
    <w:rsid w:val="00334534"/>
  </w:style>
  <w:style w:type="character" w:customStyle="1" w:styleId="c1c3c18">
    <w:name w:val="c1 c3 c18"/>
    <w:basedOn w:val="a0"/>
    <w:rsid w:val="00334534"/>
  </w:style>
  <w:style w:type="paragraph" w:customStyle="1" w:styleId="c5c83c9">
    <w:name w:val="c5 c83 c9"/>
    <w:basedOn w:val="a"/>
    <w:rsid w:val="00334534"/>
    <w:pPr>
      <w:spacing w:before="100" w:beforeAutospacing="1" w:after="100" w:afterAutospacing="1"/>
    </w:pPr>
  </w:style>
  <w:style w:type="paragraph" w:customStyle="1" w:styleId="c5c85c9c25">
    <w:name w:val="c5 c85 c9 c25"/>
    <w:basedOn w:val="a"/>
    <w:rsid w:val="00334534"/>
    <w:pPr>
      <w:spacing w:before="100" w:beforeAutospacing="1" w:after="100" w:afterAutospacing="1"/>
    </w:pPr>
  </w:style>
  <w:style w:type="paragraph" w:customStyle="1" w:styleId="c5c85c9c25c23">
    <w:name w:val="c5 c85 c9 c25 c23"/>
    <w:basedOn w:val="a"/>
    <w:rsid w:val="00334534"/>
    <w:pPr>
      <w:spacing w:before="100" w:beforeAutospacing="1" w:after="100" w:afterAutospacing="1"/>
    </w:pPr>
  </w:style>
  <w:style w:type="paragraph" w:customStyle="1" w:styleId="c32c9c25c12">
    <w:name w:val="c32 c9 c25 c12"/>
    <w:basedOn w:val="a"/>
    <w:rsid w:val="00334534"/>
    <w:pPr>
      <w:spacing w:before="100" w:beforeAutospacing="1" w:after="100" w:afterAutospacing="1"/>
    </w:pPr>
  </w:style>
  <w:style w:type="paragraph" w:customStyle="1" w:styleId="c9c25c12c32">
    <w:name w:val="c9 c25 c12 c32"/>
    <w:basedOn w:val="a"/>
    <w:rsid w:val="00334534"/>
    <w:pPr>
      <w:spacing w:before="100" w:beforeAutospacing="1" w:after="100" w:afterAutospacing="1"/>
    </w:pPr>
  </w:style>
  <w:style w:type="paragraph" w:customStyle="1" w:styleId="c32c9c25c12c23">
    <w:name w:val="c32 c9 c25 c12 c23"/>
    <w:basedOn w:val="a"/>
    <w:rsid w:val="00334534"/>
    <w:pPr>
      <w:spacing w:before="100" w:beforeAutospacing="1" w:after="100" w:afterAutospacing="1"/>
    </w:pPr>
  </w:style>
  <w:style w:type="paragraph" w:customStyle="1" w:styleId="c5c9c25">
    <w:name w:val="c5 c9 c25"/>
    <w:basedOn w:val="a"/>
    <w:rsid w:val="00334534"/>
    <w:pPr>
      <w:spacing w:before="100" w:beforeAutospacing="1" w:after="100" w:afterAutospacing="1"/>
    </w:pPr>
  </w:style>
  <w:style w:type="paragraph" w:customStyle="1" w:styleId="c5c9c25c23">
    <w:name w:val="c5 c9 c25 c23"/>
    <w:basedOn w:val="a"/>
    <w:rsid w:val="00334534"/>
    <w:pPr>
      <w:spacing w:before="100" w:beforeAutospacing="1" w:after="100" w:afterAutospacing="1"/>
    </w:pPr>
  </w:style>
  <w:style w:type="paragraph" w:customStyle="1" w:styleId="c43c5c9">
    <w:name w:val="c43 c5 c9"/>
    <w:basedOn w:val="a"/>
    <w:rsid w:val="00334534"/>
    <w:pPr>
      <w:spacing w:before="100" w:beforeAutospacing="1" w:after="100" w:afterAutospacing="1"/>
    </w:pPr>
  </w:style>
  <w:style w:type="paragraph" w:customStyle="1" w:styleId="c5c9c25c23c85">
    <w:name w:val="c5 c9 c25 c23 c85"/>
    <w:basedOn w:val="a"/>
    <w:rsid w:val="00334534"/>
    <w:pPr>
      <w:spacing w:before="100" w:beforeAutospacing="1" w:after="100" w:afterAutospacing="1"/>
    </w:pPr>
  </w:style>
  <w:style w:type="paragraph" w:customStyle="1" w:styleId="c31c5">
    <w:name w:val="c31 c5"/>
    <w:basedOn w:val="a"/>
    <w:rsid w:val="00334534"/>
    <w:pPr>
      <w:spacing w:before="100" w:beforeAutospacing="1" w:after="100" w:afterAutospacing="1"/>
    </w:pPr>
  </w:style>
  <w:style w:type="paragraph" w:customStyle="1" w:styleId="c5c31">
    <w:name w:val="c5 c31"/>
    <w:basedOn w:val="a"/>
    <w:rsid w:val="00334534"/>
    <w:pPr>
      <w:spacing w:before="100" w:beforeAutospacing="1" w:after="100" w:afterAutospacing="1"/>
    </w:pPr>
  </w:style>
  <w:style w:type="paragraph" w:customStyle="1" w:styleId="c43c9c12c34">
    <w:name w:val="c43 c9 c12 c34"/>
    <w:basedOn w:val="a"/>
    <w:rsid w:val="00334534"/>
    <w:pPr>
      <w:spacing w:before="100" w:beforeAutospacing="1" w:after="100" w:afterAutospacing="1"/>
    </w:pPr>
  </w:style>
  <w:style w:type="paragraph" w:customStyle="1" w:styleId="c5c21">
    <w:name w:val="c5 c21"/>
    <w:basedOn w:val="a"/>
    <w:rsid w:val="00334534"/>
    <w:pPr>
      <w:spacing w:before="100" w:beforeAutospacing="1" w:after="100" w:afterAutospacing="1"/>
    </w:pPr>
  </w:style>
  <w:style w:type="character" w:customStyle="1" w:styleId="c75c1">
    <w:name w:val="c75 c1"/>
    <w:basedOn w:val="a0"/>
    <w:rsid w:val="00334534"/>
  </w:style>
  <w:style w:type="paragraph" w:customStyle="1" w:styleId="c32c21c12">
    <w:name w:val="c32 c21 c12"/>
    <w:basedOn w:val="a"/>
    <w:rsid w:val="00334534"/>
    <w:pPr>
      <w:spacing w:before="100" w:beforeAutospacing="1" w:after="100" w:afterAutospacing="1"/>
    </w:pPr>
  </w:style>
  <w:style w:type="paragraph" w:customStyle="1" w:styleId="c21c12">
    <w:name w:val="c21 c12"/>
    <w:basedOn w:val="a"/>
    <w:rsid w:val="00334534"/>
    <w:pPr>
      <w:spacing w:before="100" w:beforeAutospacing="1" w:after="100" w:afterAutospacing="1"/>
    </w:pPr>
  </w:style>
  <w:style w:type="paragraph" w:customStyle="1" w:styleId="c13c12c23">
    <w:name w:val="c13 c12 c23"/>
    <w:basedOn w:val="a"/>
    <w:rsid w:val="00334534"/>
    <w:pPr>
      <w:spacing w:before="100" w:beforeAutospacing="1" w:after="100" w:afterAutospacing="1"/>
    </w:pPr>
  </w:style>
  <w:style w:type="paragraph" w:customStyle="1" w:styleId="c37c5c9">
    <w:name w:val="c37 c5 c9"/>
    <w:basedOn w:val="a"/>
    <w:rsid w:val="00334534"/>
    <w:pPr>
      <w:spacing w:before="100" w:beforeAutospacing="1" w:after="100" w:afterAutospacing="1"/>
    </w:pPr>
  </w:style>
  <w:style w:type="character" w:customStyle="1" w:styleId="c14c3">
    <w:name w:val="c14 c3"/>
    <w:basedOn w:val="a0"/>
    <w:rsid w:val="00334534"/>
  </w:style>
  <w:style w:type="character" w:customStyle="1" w:styleId="c26">
    <w:name w:val="c26"/>
    <w:basedOn w:val="a0"/>
    <w:rsid w:val="00334534"/>
  </w:style>
  <w:style w:type="character" w:customStyle="1" w:styleId="c41">
    <w:name w:val="c41"/>
    <w:basedOn w:val="a0"/>
    <w:rsid w:val="00334534"/>
  </w:style>
  <w:style w:type="character" w:customStyle="1" w:styleId="c1c41">
    <w:name w:val="c1 c41"/>
    <w:basedOn w:val="a0"/>
    <w:rsid w:val="00334534"/>
  </w:style>
  <w:style w:type="paragraph" w:customStyle="1" w:styleId="c5c13">
    <w:name w:val="c5 c13"/>
    <w:basedOn w:val="a"/>
    <w:rsid w:val="00334534"/>
    <w:pPr>
      <w:spacing w:before="100" w:beforeAutospacing="1" w:after="100" w:afterAutospacing="1"/>
    </w:pPr>
  </w:style>
  <w:style w:type="paragraph" w:customStyle="1" w:styleId="c5c9c43">
    <w:name w:val="c5 c9 c43"/>
    <w:basedOn w:val="a"/>
    <w:rsid w:val="00334534"/>
    <w:pPr>
      <w:spacing w:before="100" w:beforeAutospacing="1" w:after="100" w:afterAutospacing="1"/>
    </w:pPr>
  </w:style>
  <w:style w:type="paragraph" w:customStyle="1" w:styleId="c5c9c37">
    <w:name w:val="c5 c9 c37"/>
    <w:basedOn w:val="a"/>
    <w:rsid w:val="00334534"/>
    <w:pPr>
      <w:spacing w:before="100" w:beforeAutospacing="1" w:after="100" w:afterAutospacing="1"/>
    </w:pPr>
  </w:style>
  <w:style w:type="character" w:customStyle="1" w:styleId="c2c74">
    <w:name w:val="c2 c74"/>
    <w:basedOn w:val="a0"/>
    <w:rsid w:val="00334534"/>
  </w:style>
  <w:style w:type="character" w:customStyle="1" w:styleId="c74c2">
    <w:name w:val="c74 c2"/>
    <w:basedOn w:val="a0"/>
    <w:rsid w:val="00334534"/>
  </w:style>
  <w:style w:type="character" w:customStyle="1" w:styleId="c2c3">
    <w:name w:val="c2 c3"/>
    <w:basedOn w:val="a0"/>
    <w:rsid w:val="00334534"/>
  </w:style>
  <w:style w:type="character" w:customStyle="1" w:styleId="c89c2c3c96">
    <w:name w:val="c89 c2 c3 c96"/>
    <w:basedOn w:val="a0"/>
    <w:rsid w:val="00334534"/>
  </w:style>
  <w:style w:type="character" w:customStyle="1" w:styleId="c80">
    <w:name w:val="c80"/>
    <w:basedOn w:val="a0"/>
    <w:rsid w:val="00334534"/>
  </w:style>
  <w:style w:type="paragraph" w:customStyle="1" w:styleId="c5c9c23c27">
    <w:name w:val="c5 c9 c23 c27"/>
    <w:basedOn w:val="a"/>
    <w:rsid w:val="00334534"/>
    <w:pPr>
      <w:spacing w:before="100" w:beforeAutospacing="1" w:after="100" w:afterAutospacing="1"/>
    </w:pPr>
  </w:style>
  <w:style w:type="paragraph" w:customStyle="1" w:styleId="c5c9c90">
    <w:name w:val="c5 c9 c90"/>
    <w:basedOn w:val="a"/>
    <w:rsid w:val="00334534"/>
    <w:pPr>
      <w:spacing w:before="100" w:beforeAutospacing="1" w:after="100" w:afterAutospacing="1"/>
    </w:pPr>
  </w:style>
  <w:style w:type="character" w:customStyle="1" w:styleId="c65c1">
    <w:name w:val="c65 c1"/>
    <w:basedOn w:val="a0"/>
    <w:rsid w:val="00334534"/>
  </w:style>
  <w:style w:type="character" w:customStyle="1" w:styleId="c1c65">
    <w:name w:val="c1 c65"/>
    <w:basedOn w:val="a0"/>
    <w:rsid w:val="00334534"/>
  </w:style>
  <w:style w:type="paragraph" w:customStyle="1" w:styleId="c9c25c12c34">
    <w:name w:val="c9 c25 c12 c34"/>
    <w:basedOn w:val="a"/>
    <w:rsid w:val="00334534"/>
    <w:pPr>
      <w:spacing w:before="100" w:beforeAutospacing="1" w:after="100" w:afterAutospacing="1"/>
    </w:pPr>
  </w:style>
  <w:style w:type="character" w:customStyle="1" w:styleId="c2c20c3c105">
    <w:name w:val="c2 c20 c3 c105"/>
    <w:basedOn w:val="a0"/>
    <w:rsid w:val="00334534"/>
  </w:style>
  <w:style w:type="character" w:customStyle="1" w:styleId="dash">
    <w:name w:val="dash"/>
    <w:basedOn w:val="a0"/>
    <w:rsid w:val="00334534"/>
  </w:style>
  <w:style w:type="table" w:styleId="a5">
    <w:name w:val="Table Grid"/>
    <w:basedOn w:val="a1"/>
    <w:rsid w:val="009D38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612BE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4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883711403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0712">
          <w:marLeft w:val="0"/>
          <w:marRight w:val="0"/>
          <w:marTop w:val="0"/>
          <w:marBottom w:val="0"/>
          <w:divBdr>
            <w:top w:val="single" w:sz="6" w:space="8" w:color="CCCCCC"/>
            <w:left w:val="none" w:sz="0" w:space="0" w:color="auto"/>
            <w:bottom w:val="single" w:sz="6" w:space="8" w:color="CCCCCC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roprofs.com/quiz-school/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jpeg"/><Relationship Id="rId39" Type="http://schemas.openxmlformats.org/officeDocument/2006/relationships/hyperlink" Target="https://docs.google.com/presentation/d/1ww5Yt5NADnasPFTY2WSpmoiL3oAe0A4El9TdE2mlbFs/edit" TargetMode="External"/><Relationship Id="rId21" Type="http://schemas.openxmlformats.org/officeDocument/2006/relationships/hyperlink" Target="http://webanketa.com/ru/info/help/create_form/" TargetMode="External"/><Relationship Id="rId34" Type="http://schemas.openxmlformats.org/officeDocument/2006/relationships/hyperlink" Target="http://www.classtools.net/" TargetMode="External"/><Relationship Id="rId42" Type="http://schemas.openxmlformats.org/officeDocument/2006/relationships/image" Target="media/image19.emf"/><Relationship Id="rId47" Type="http://schemas.openxmlformats.org/officeDocument/2006/relationships/hyperlink" Target="https://docs.google.com/forms/d/11-89vjrgv6Zcvg1pSQ3FrR_IrbkNW1uiszKK0ZiteRs/viewform" TargetMode="External"/><Relationship Id="rId50" Type="http://schemas.openxmlformats.org/officeDocument/2006/relationships/image" Target="media/image22.png"/><Relationship Id="rId55" Type="http://schemas.openxmlformats.org/officeDocument/2006/relationships/image" Target="media/image24.png"/><Relationship Id="rId7" Type="http://schemas.openxmlformats.org/officeDocument/2006/relationships/hyperlink" Target="http://www.slideshare.net/Elena-gimn9/document-google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jpeg"/><Relationship Id="rId29" Type="http://schemas.openxmlformats.org/officeDocument/2006/relationships/hyperlink" Target="http://www.jigsawplanet.com/" TargetMode="External"/><Relationship Id="rId41" Type="http://schemas.openxmlformats.org/officeDocument/2006/relationships/hyperlink" Target="http://ww2.adtester.org/?folio=7POYGN0G2" TargetMode="External"/><Relationship Id="rId54" Type="http://schemas.openxmlformats.org/officeDocument/2006/relationships/hyperlink" Target="http://learningapps.org/display?v=p9rhv746c01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banktestov.ru/docs/manual/test/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image" Target="media/image16.jpeg"/><Relationship Id="rId40" Type="http://schemas.openxmlformats.org/officeDocument/2006/relationships/image" Target="media/image18.jpeg"/><Relationship Id="rId45" Type="http://schemas.openxmlformats.org/officeDocument/2006/relationships/image" Target="media/image20.png"/><Relationship Id="rId53" Type="http://schemas.openxmlformats.org/officeDocument/2006/relationships/image" Target="media/image23.png"/><Relationship Id="rId58" Type="http://schemas.openxmlformats.org/officeDocument/2006/relationships/hyperlink" Target="https://support.google.com/drive/?hl=ru" TargetMode="External"/><Relationship Id="rId5" Type="http://schemas.openxmlformats.org/officeDocument/2006/relationships/hyperlink" Target="http://standart.edu.ru/" TargetMode="External"/><Relationship Id="rId15" Type="http://schemas.openxmlformats.org/officeDocument/2006/relationships/hyperlink" Target="http://www.itlt.edu.nstu.ru/hotpothelp.php" TargetMode="External"/><Relationship Id="rId23" Type="http://schemas.openxmlformats.org/officeDocument/2006/relationships/hyperlink" Target="http://schoolservis.blogspot.ru/2012/02/blog-post.html" TargetMode="External"/><Relationship Id="rId28" Type="http://schemas.openxmlformats.org/officeDocument/2006/relationships/image" Target="media/image12.jpeg"/><Relationship Id="rId36" Type="http://schemas.openxmlformats.org/officeDocument/2006/relationships/hyperlink" Target="http://puzzlecup.com/crossword-ru/" TargetMode="External"/><Relationship Id="rId49" Type="http://schemas.openxmlformats.org/officeDocument/2006/relationships/hyperlink" Target="https://docs.google.com/document/d/1smv2wDLqWFl-MWS0095viqIwovDQS6P-Fy6yA-rs6vQ/pub" TargetMode="External"/><Relationship Id="rId57" Type="http://schemas.openxmlformats.org/officeDocument/2006/relationships/image" Target="media/image25.png"/><Relationship Id="rId61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://simpoll.ru/" TargetMode="External"/><Relationship Id="rId31" Type="http://schemas.openxmlformats.org/officeDocument/2006/relationships/hyperlink" Target="http://www.proprofs.com/quiz-school/" TargetMode="External"/><Relationship Id="rId44" Type="http://schemas.openxmlformats.org/officeDocument/2006/relationships/hyperlink" Target="https://docs.google.com/forms/d/1gJZS1woP9lrVMw5RX55B9Aw5-LIy-ThzpS5h4dBKEj4/viewform" TargetMode="External"/><Relationship Id="rId52" Type="http://schemas.openxmlformats.org/officeDocument/2006/relationships/hyperlink" Target="file:///F:\&#1074;&#1089;&#1090;&#1072;&#1074;&#1080;&#1090;&#1100;_&#1089;&#1083;&#1086;&#1074;&#1072;.htm" TargetMode="External"/><Relationship Id="rId60" Type="http://schemas.openxmlformats.org/officeDocument/2006/relationships/hyperlink" Target="http://www.wiki.vladimir.i-edu.ru/index.php?title=&#1050;&#1086;&#1085;&#1089;&#1090;&#1088;&#1091;&#1082;&#1090;&#1086;&#1088;_&#1080;&#1085;&#1090;&#1077;&#1088;&#1072;&#1082;&#1090;&#1080;&#1074;&#1085;&#1099;&#1093;_&#1079;&#1072;&#1076;&#1072;&#1085;&#1080;&#1081;_LearningApp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presentation/d/1O1lAQnSXPa9TsiMx9keXGnFi-U_IvvG-itAsmFDDheg/present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s://www.edmodo.com/?go2url=%2Fhome" TargetMode="External"/><Relationship Id="rId30" Type="http://schemas.openxmlformats.org/officeDocument/2006/relationships/image" Target="media/image13.jpeg"/><Relationship Id="rId35" Type="http://schemas.openxmlformats.org/officeDocument/2006/relationships/image" Target="media/image15.jpeg"/><Relationship Id="rId43" Type="http://schemas.openxmlformats.org/officeDocument/2006/relationships/hyperlink" Target="http://school-collection.edu.ru/" TargetMode="External"/><Relationship Id="rId48" Type="http://schemas.openxmlformats.org/officeDocument/2006/relationships/image" Target="media/image21.png"/><Relationship Id="rId56" Type="http://schemas.openxmlformats.org/officeDocument/2006/relationships/hyperlink" Target="https://learningapps.org/index.php?category=3&amp;subcategory=930&amp;s=" TargetMode="External"/><Relationship Id="rId8" Type="http://schemas.openxmlformats.org/officeDocument/2006/relationships/image" Target="media/image2.png"/><Relationship Id="rId51" Type="http://schemas.openxmlformats.org/officeDocument/2006/relationships/hyperlink" Target="https://docs.google.com/document/d/1smv2wDLqWFl-MWS0095viqIwovDQS6P-Fy6yA-rs6vQ/pub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://mytest.klyaksa.net/htm/download/index.htm" TargetMode="External"/><Relationship Id="rId25" Type="http://schemas.openxmlformats.org/officeDocument/2006/relationships/hyperlink" Target="http://learningapps.org/login.php" TargetMode="External"/><Relationship Id="rId33" Type="http://schemas.openxmlformats.org/officeDocument/2006/relationships/hyperlink" Target="http://www.proprofs.com/games/create-game/" TargetMode="External"/><Relationship Id="rId38" Type="http://schemas.openxmlformats.org/officeDocument/2006/relationships/image" Target="media/image17.jpeg"/><Relationship Id="rId46" Type="http://schemas.openxmlformats.org/officeDocument/2006/relationships/hyperlink" Target="https://docs.google.com/document/d/1smv2wDLqWFl-MWS0095viqIwovDQS6P-Fy6yA-rs6vQ/pub" TargetMode="External"/><Relationship Id="rId59" Type="http://schemas.openxmlformats.org/officeDocument/2006/relationships/hyperlink" Target="http://hotpot-anna.narod.ru/lessons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3;&#1072;&#1076;&#1077;&#1083;&#1077;&#1094;\Desktop\&#1042;&#1055;\&#1044;&#1083;&#1103;%20&#1072;&#1090;&#1090;&#1077;&#1089;&#1090;&#1072;&#1094;&#1080;&#1080;\metodicheskiy_marshrut_ispolzovanie_servisov_web.2.0_dlya_obucheniya_kontrolya_i_otsenki_rezultatov_obucheniya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metodicheskiy_marshrut_ispolzovanie_servisov_web.2.0_dlya_obucheniya_kontrolya_i_otsenki_rezultatov_obucheniya</Template>
  <TotalTime>1</TotalTime>
  <Pages>14</Pages>
  <Words>2311</Words>
  <Characters>20079</Characters>
  <Application>Microsoft Office Word</Application>
  <DocSecurity>0</DocSecurity>
  <Lines>167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Гопак Галина Петровна</vt:lpstr>
    </vt:vector>
  </TitlesOfParts>
  <Company/>
  <LinksUpToDate>false</LinksUpToDate>
  <CharactersWithSpaces>22346</CharactersWithSpaces>
  <SharedDoc>false</SharedDoc>
  <HLinks>
    <vt:vector size="258" baseType="variant">
      <vt:variant>
        <vt:i4>4390991</vt:i4>
      </vt:variant>
      <vt:variant>
        <vt:i4>141</vt:i4>
      </vt:variant>
      <vt:variant>
        <vt:i4>0</vt:i4>
      </vt:variant>
      <vt:variant>
        <vt:i4>5</vt:i4>
      </vt:variant>
      <vt:variant>
        <vt:lpwstr>http://www.google.com/chrome/</vt:lpwstr>
      </vt:variant>
      <vt:variant>
        <vt:lpwstr/>
      </vt:variant>
      <vt:variant>
        <vt:i4>2950248</vt:i4>
      </vt:variant>
      <vt:variant>
        <vt:i4>138</vt:i4>
      </vt:variant>
      <vt:variant>
        <vt:i4>0</vt:i4>
      </vt:variant>
      <vt:variant>
        <vt:i4>5</vt:i4>
      </vt:variant>
      <vt:variant>
        <vt:lpwstr>http://www.wiki.vladimir.i-edu.ru/index.php?title=Конструктор_интерактивных_заданий_LearningApps.org</vt:lpwstr>
      </vt:variant>
      <vt:variant>
        <vt:lpwstr/>
      </vt:variant>
      <vt:variant>
        <vt:i4>1114128</vt:i4>
      </vt:variant>
      <vt:variant>
        <vt:i4>135</vt:i4>
      </vt:variant>
      <vt:variant>
        <vt:i4>0</vt:i4>
      </vt:variant>
      <vt:variant>
        <vt:i4>5</vt:i4>
      </vt:variant>
      <vt:variant>
        <vt:lpwstr>http://hotpot-anna.narod.ru/lessons.html</vt:lpwstr>
      </vt:variant>
      <vt:variant>
        <vt:lpwstr/>
      </vt:variant>
      <vt:variant>
        <vt:i4>5832771</vt:i4>
      </vt:variant>
      <vt:variant>
        <vt:i4>132</vt:i4>
      </vt:variant>
      <vt:variant>
        <vt:i4>0</vt:i4>
      </vt:variant>
      <vt:variant>
        <vt:i4>5</vt:i4>
      </vt:variant>
      <vt:variant>
        <vt:lpwstr>https://support.google.com/drive/?hl=ru</vt:lpwstr>
      </vt:variant>
      <vt:variant>
        <vt:lpwstr>topic=14940</vt:lpwstr>
      </vt:variant>
      <vt:variant>
        <vt:i4>851973</vt:i4>
      </vt:variant>
      <vt:variant>
        <vt:i4>129</vt:i4>
      </vt:variant>
      <vt:variant>
        <vt:i4>0</vt:i4>
      </vt:variant>
      <vt:variant>
        <vt:i4>5</vt:i4>
      </vt:variant>
      <vt:variant>
        <vt:lpwstr>https://learningapps.org/index.php?category=3&amp;subcategory=930&amp;s=</vt:lpwstr>
      </vt:variant>
      <vt:variant>
        <vt:lpwstr/>
      </vt:variant>
      <vt:variant>
        <vt:i4>6160460</vt:i4>
      </vt:variant>
      <vt:variant>
        <vt:i4>126</vt:i4>
      </vt:variant>
      <vt:variant>
        <vt:i4>0</vt:i4>
      </vt:variant>
      <vt:variant>
        <vt:i4>5</vt:i4>
      </vt:variant>
      <vt:variant>
        <vt:lpwstr>http://learningapps.org/display?v=p9rhv746c01</vt:lpwstr>
      </vt:variant>
      <vt:variant>
        <vt:lpwstr/>
      </vt:variant>
      <vt:variant>
        <vt:i4>3539992</vt:i4>
      </vt:variant>
      <vt:variant>
        <vt:i4>123</vt:i4>
      </vt:variant>
      <vt:variant>
        <vt:i4>0</vt:i4>
      </vt:variant>
      <vt:variant>
        <vt:i4>5</vt:i4>
      </vt:variant>
      <vt:variant>
        <vt:lpwstr>F:\вставить_слова.htm</vt:lpwstr>
      </vt:variant>
      <vt:variant>
        <vt:lpwstr/>
      </vt:variant>
      <vt:variant>
        <vt:i4>3670124</vt:i4>
      </vt:variant>
      <vt:variant>
        <vt:i4>120</vt:i4>
      </vt:variant>
      <vt:variant>
        <vt:i4>0</vt:i4>
      </vt:variant>
      <vt:variant>
        <vt:i4>5</vt:i4>
      </vt:variant>
      <vt:variant>
        <vt:lpwstr>https://docs.google.com/document/d/1smv2wDLqWFl-MWS0095viqIwovDQS6P-Fy6yA-rs6vQ/pub</vt:lpwstr>
      </vt:variant>
      <vt:variant>
        <vt:lpwstr/>
      </vt:variant>
      <vt:variant>
        <vt:i4>3670124</vt:i4>
      </vt:variant>
      <vt:variant>
        <vt:i4>117</vt:i4>
      </vt:variant>
      <vt:variant>
        <vt:i4>0</vt:i4>
      </vt:variant>
      <vt:variant>
        <vt:i4>5</vt:i4>
      </vt:variant>
      <vt:variant>
        <vt:lpwstr>https://docs.google.com/document/d/1smv2wDLqWFl-MWS0095viqIwovDQS6P-Fy6yA-rs6vQ/pub</vt:lpwstr>
      </vt:variant>
      <vt:variant>
        <vt:lpwstr/>
      </vt:variant>
      <vt:variant>
        <vt:i4>1245256</vt:i4>
      </vt:variant>
      <vt:variant>
        <vt:i4>114</vt:i4>
      </vt:variant>
      <vt:variant>
        <vt:i4>0</vt:i4>
      </vt:variant>
      <vt:variant>
        <vt:i4>5</vt:i4>
      </vt:variant>
      <vt:variant>
        <vt:lpwstr>http://learningapps.org/display?v=pudi3b5c501</vt:lpwstr>
      </vt:variant>
      <vt:variant>
        <vt:lpwstr/>
      </vt:variant>
      <vt:variant>
        <vt:i4>3670124</vt:i4>
      </vt:variant>
      <vt:variant>
        <vt:i4>111</vt:i4>
      </vt:variant>
      <vt:variant>
        <vt:i4>0</vt:i4>
      </vt:variant>
      <vt:variant>
        <vt:i4>5</vt:i4>
      </vt:variant>
      <vt:variant>
        <vt:lpwstr>https://docs.google.com/document/d/1smv2wDLqWFl-MWS0095viqIwovDQS6P-Fy6yA-rs6vQ/pub</vt:lpwstr>
      </vt:variant>
      <vt:variant>
        <vt:lpwstr/>
      </vt:variant>
      <vt:variant>
        <vt:i4>3670124</vt:i4>
      </vt:variant>
      <vt:variant>
        <vt:i4>108</vt:i4>
      </vt:variant>
      <vt:variant>
        <vt:i4>0</vt:i4>
      </vt:variant>
      <vt:variant>
        <vt:i4>5</vt:i4>
      </vt:variant>
      <vt:variant>
        <vt:lpwstr>https://docs.google.com/document/d/1smv2wDLqWFl-MWS0095viqIwovDQS6P-Fy6yA-rs6vQ/pub</vt:lpwstr>
      </vt:variant>
      <vt:variant>
        <vt:lpwstr/>
      </vt:variant>
      <vt:variant>
        <vt:i4>6619144</vt:i4>
      </vt:variant>
      <vt:variant>
        <vt:i4>105</vt:i4>
      </vt:variant>
      <vt:variant>
        <vt:i4>0</vt:i4>
      </vt:variant>
      <vt:variant>
        <vt:i4>5</vt:i4>
      </vt:variant>
      <vt:variant>
        <vt:lpwstr>https://docs.google.com/forms/d/11-89vjrgv6Zcvg1pSQ3FrR_IrbkNW1uiszKK0ZiteRs/viewform</vt:lpwstr>
      </vt:variant>
      <vt:variant>
        <vt:lpwstr/>
      </vt:variant>
      <vt:variant>
        <vt:i4>3670124</vt:i4>
      </vt:variant>
      <vt:variant>
        <vt:i4>102</vt:i4>
      </vt:variant>
      <vt:variant>
        <vt:i4>0</vt:i4>
      </vt:variant>
      <vt:variant>
        <vt:i4>5</vt:i4>
      </vt:variant>
      <vt:variant>
        <vt:lpwstr>https://docs.google.com/document/d/1smv2wDLqWFl-MWS0095viqIwovDQS6P-Fy6yA-rs6vQ/pub</vt:lpwstr>
      </vt:variant>
      <vt:variant>
        <vt:lpwstr/>
      </vt:variant>
      <vt:variant>
        <vt:i4>3670124</vt:i4>
      </vt:variant>
      <vt:variant>
        <vt:i4>99</vt:i4>
      </vt:variant>
      <vt:variant>
        <vt:i4>0</vt:i4>
      </vt:variant>
      <vt:variant>
        <vt:i4>5</vt:i4>
      </vt:variant>
      <vt:variant>
        <vt:lpwstr>https://docs.google.com/document/d/1smv2wDLqWFl-MWS0095viqIwovDQS6P-Fy6yA-rs6vQ/pub</vt:lpwstr>
      </vt:variant>
      <vt:variant>
        <vt:lpwstr/>
      </vt:variant>
      <vt:variant>
        <vt:i4>1179649</vt:i4>
      </vt:variant>
      <vt:variant>
        <vt:i4>96</vt:i4>
      </vt:variant>
      <vt:variant>
        <vt:i4>0</vt:i4>
      </vt:variant>
      <vt:variant>
        <vt:i4>5</vt:i4>
      </vt:variant>
      <vt:variant>
        <vt:lpwstr>https://docs.google.com/forms/d/1gJZS1woP9lrVMw5RX55B9Aw5-LIy-ThzpS5h4dBKEj4/viewform</vt:lpwstr>
      </vt:variant>
      <vt:variant>
        <vt:lpwstr/>
      </vt:variant>
      <vt:variant>
        <vt:i4>3670124</vt:i4>
      </vt:variant>
      <vt:variant>
        <vt:i4>93</vt:i4>
      </vt:variant>
      <vt:variant>
        <vt:i4>0</vt:i4>
      </vt:variant>
      <vt:variant>
        <vt:i4>5</vt:i4>
      </vt:variant>
      <vt:variant>
        <vt:lpwstr>https://docs.google.com/document/d/1smv2wDLqWFl-MWS0095viqIwovDQS6P-Fy6yA-rs6vQ/pub</vt:lpwstr>
      </vt:variant>
      <vt:variant>
        <vt:lpwstr/>
      </vt:variant>
      <vt:variant>
        <vt:i4>3670124</vt:i4>
      </vt:variant>
      <vt:variant>
        <vt:i4>90</vt:i4>
      </vt:variant>
      <vt:variant>
        <vt:i4>0</vt:i4>
      </vt:variant>
      <vt:variant>
        <vt:i4>5</vt:i4>
      </vt:variant>
      <vt:variant>
        <vt:lpwstr>https://docs.google.com/document/d/1smv2wDLqWFl-MWS0095viqIwovDQS6P-Fy6yA-rs6vQ/pub</vt:lpwstr>
      </vt:variant>
      <vt:variant>
        <vt:lpwstr/>
      </vt:variant>
      <vt:variant>
        <vt:i4>5767177</vt:i4>
      </vt:variant>
      <vt:variant>
        <vt:i4>87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4587611</vt:i4>
      </vt:variant>
      <vt:variant>
        <vt:i4>81</vt:i4>
      </vt:variant>
      <vt:variant>
        <vt:i4>0</vt:i4>
      </vt:variant>
      <vt:variant>
        <vt:i4>5</vt:i4>
      </vt:variant>
      <vt:variant>
        <vt:lpwstr>http://ww2.adtester.org/?folio=7POYGN0G2</vt:lpwstr>
      </vt:variant>
      <vt:variant>
        <vt:lpwstr/>
      </vt:variant>
      <vt:variant>
        <vt:i4>7471210</vt:i4>
      </vt:variant>
      <vt:variant>
        <vt:i4>78</vt:i4>
      </vt:variant>
      <vt:variant>
        <vt:i4>0</vt:i4>
      </vt:variant>
      <vt:variant>
        <vt:i4>5</vt:i4>
      </vt:variant>
      <vt:variant>
        <vt:lpwstr>https://docs.google.com/presentation/d/1ww5Yt5NADnasPFTY2WSpmoiL3oAe0A4El9TdE2mlbFs/edit</vt:lpwstr>
      </vt:variant>
      <vt:variant>
        <vt:lpwstr>slide=id.p</vt:lpwstr>
      </vt:variant>
      <vt:variant>
        <vt:i4>7929892</vt:i4>
      </vt:variant>
      <vt:variant>
        <vt:i4>75</vt:i4>
      </vt:variant>
      <vt:variant>
        <vt:i4>0</vt:i4>
      </vt:variant>
      <vt:variant>
        <vt:i4>5</vt:i4>
      </vt:variant>
      <vt:variant>
        <vt:lpwstr>http://puzzlecup.com/crossword-ru/</vt:lpwstr>
      </vt:variant>
      <vt:variant>
        <vt:lpwstr/>
      </vt:variant>
      <vt:variant>
        <vt:i4>3997757</vt:i4>
      </vt:variant>
      <vt:variant>
        <vt:i4>72</vt:i4>
      </vt:variant>
      <vt:variant>
        <vt:i4>0</vt:i4>
      </vt:variant>
      <vt:variant>
        <vt:i4>5</vt:i4>
      </vt:variant>
      <vt:variant>
        <vt:lpwstr>http://www.classtools.net/</vt:lpwstr>
      </vt:variant>
      <vt:variant>
        <vt:lpwstr/>
      </vt:variant>
      <vt:variant>
        <vt:i4>3539042</vt:i4>
      </vt:variant>
      <vt:variant>
        <vt:i4>69</vt:i4>
      </vt:variant>
      <vt:variant>
        <vt:i4>0</vt:i4>
      </vt:variant>
      <vt:variant>
        <vt:i4>5</vt:i4>
      </vt:variant>
      <vt:variant>
        <vt:lpwstr>http://www.proprofs.com/games/create-game/</vt:lpwstr>
      </vt:variant>
      <vt:variant>
        <vt:lpwstr/>
      </vt:variant>
      <vt:variant>
        <vt:i4>1703957</vt:i4>
      </vt:variant>
      <vt:variant>
        <vt:i4>66</vt:i4>
      </vt:variant>
      <vt:variant>
        <vt:i4>0</vt:i4>
      </vt:variant>
      <vt:variant>
        <vt:i4>5</vt:i4>
      </vt:variant>
      <vt:variant>
        <vt:lpwstr>http://www.proprofs.com/quiz-school/</vt:lpwstr>
      </vt:variant>
      <vt:variant>
        <vt:lpwstr/>
      </vt:variant>
      <vt:variant>
        <vt:i4>6094917</vt:i4>
      </vt:variant>
      <vt:variant>
        <vt:i4>60</vt:i4>
      </vt:variant>
      <vt:variant>
        <vt:i4>0</vt:i4>
      </vt:variant>
      <vt:variant>
        <vt:i4>5</vt:i4>
      </vt:variant>
      <vt:variant>
        <vt:lpwstr>http://www.jigsawplanet.com/</vt:lpwstr>
      </vt:variant>
      <vt:variant>
        <vt:lpwstr/>
      </vt:variant>
      <vt:variant>
        <vt:i4>2228335</vt:i4>
      </vt:variant>
      <vt:variant>
        <vt:i4>54</vt:i4>
      </vt:variant>
      <vt:variant>
        <vt:i4>0</vt:i4>
      </vt:variant>
      <vt:variant>
        <vt:i4>5</vt:i4>
      </vt:variant>
      <vt:variant>
        <vt:lpwstr>https://www.edmodo.com/?go2url=%2Fhome</vt:lpwstr>
      </vt:variant>
      <vt:variant>
        <vt:lpwstr/>
      </vt:variant>
      <vt:variant>
        <vt:i4>262158</vt:i4>
      </vt:variant>
      <vt:variant>
        <vt:i4>48</vt:i4>
      </vt:variant>
      <vt:variant>
        <vt:i4>0</vt:i4>
      </vt:variant>
      <vt:variant>
        <vt:i4>5</vt:i4>
      </vt:variant>
      <vt:variant>
        <vt:lpwstr>http://learningapps.org/login.php</vt:lpwstr>
      </vt:variant>
      <vt:variant>
        <vt:lpwstr/>
      </vt:variant>
      <vt:variant>
        <vt:i4>6815843</vt:i4>
      </vt:variant>
      <vt:variant>
        <vt:i4>45</vt:i4>
      </vt:variant>
      <vt:variant>
        <vt:i4>0</vt:i4>
      </vt:variant>
      <vt:variant>
        <vt:i4>5</vt:i4>
      </vt:variant>
      <vt:variant>
        <vt:lpwstr>http://schoolservis.blogspot.ru/2012/02/blog-post.html</vt:lpwstr>
      </vt:variant>
      <vt:variant>
        <vt:lpwstr/>
      </vt:variant>
      <vt:variant>
        <vt:i4>6291475</vt:i4>
      </vt:variant>
      <vt:variant>
        <vt:i4>39</vt:i4>
      </vt:variant>
      <vt:variant>
        <vt:i4>0</vt:i4>
      </vt:variant>
      <vt:variant>
        <vt:i4>5</vt:i4>
      </vt:variant>
      <vt:variant>
        <vt:lpwstr>http://webanketa.com/ru/info/help/create_form/</vt:lpwstr>
      </vt:variant>
      <vt:variant>
        <vt:lpwstr/>
      </vt:variant>
      <vt:variant>
        <vt:i4>7012391</vt:i4>
      </vt:variant>
      <vt:variant>
        <vt:i4>36</vt:i4>
      </vt:variant>
      <vt:variant>
        <vt:i4>0</vt:i4>
      </vt:variant>
      <vt:variant>
        <vt:i4>5</vt:i4>
      </vt:variant>
      <vt:variant>
        <vt:lpwstr>http://simpoll.ru/</vt:lpwstr>
      </vt:variant>
      <vt:variant>
        <vt:lpwstr/>
      </vt:variant>
      <vt:variant>
        <vt:i4>5505030</vt:i4>
      </vt:variant>
      <vt:variant>
        <vt:i4>33</vt:i4>
      </vt:variant>
      <vt:variant>
        <vt:i4>0</vt:i4>
      </vt:variant>
      <vt:variant>
        <vt:i4>5</vt:i4>
      </vt:variant>
      <vt:variant>
        <vt:lpwstr>http://mytest.klyaksa.net/htm/download/index.htm</vt:lpwstr>
      </vt:variant>
      <vt:variant>
        <vt:lpwstr/>
      </vt:variant>
      <vt:variant>
        <vt:i4>7274544</vt:i4>
      </vt:variant>
      <vt:variant>
        <vt:i4>30</vt:i4>
      </vt:variant>
      <vt:variant>
        <vt:i4>0</vt:i4>
      </vt:variant>
      <vt:variant>
        <vt:i4>5</vt:i4>
      </vt:variant>
      <vt:variant>
        <vt:lpwstr>http://www.itlt.edu.nstu.ru/hotpothelp.php</vt:lpwstr>
      </vt:variant>
      <vt:variant>
        <vt:lpwstr/>
      </vt:variant>
      <vt:variant>
        <vt:i4>1703957</vt:i4>
      </vt:variant>
      <vt:variant>
        <vt:i4>27</vt:i4>
      </vt:variant>
      <vt:variant>
        <vt:i4>0</vt:i4>
      </vt:variant>
      <vt:variant>
        <vt:i4>5</vt:i4>
      </vt:variant>
      <vt:variant>
        <vt:lpwstr>http://www.proprofs.com/quiz-school/</vt:lpwstr>
      </vt:variant>
      <vt:variant>
        <vt:lpwstr/>
      </vt:variant>
      <vt:variant>
        <vt:i4>7077920</vt:i4>
      </vt:variant>
      <vt:variant>
        <vt:i4>24</vt:i4>
      </vt:variant>
      <vt:variant>
        <vt:i4>0</vt:i4>
      </vt:variant>
      <vt:variant>
        <vt:i4>5</vt:i4>
      </vt:variant>
      <vt:variant>
        <vt:lpwstr>http://www.banktestov.ru/docs/manual/test/</vt:lpwstr>
      </vt:variant>
      <vt:variant>
        <vt:lpwstr/>
      </vt:variant>
      <vt:variant>
        <vt:i4>5374011</vt:i4>
      </vt:variant>
      <vt:variant>
        <vt:i4>21</vt:i4>
      </vt:variant>
      <vt:variant>
        <vt:i4>0</vt:i4>
      </vt:variant>
      <vt:variant>
        <vt:i4>5</vt:i4>
      </vt:variant>
      <vt:variant>
        <vt:lpwstr>https://docs.google.com/presentation/d/1O1lAQnSXPa9TsiMx9keXGnFi-U_IvvG-itAsmFDDheg/present</vt:lpwstr>
      </vt:variant>
      <vt:variant>
        <vt:lpwstr>slide=id.i0</vt:lpwstr>
      </vt:variant>
      <vt:variant>
        <vt:i4>4325446</vt:i4>
      </vt:variant>
      <vt:variant>
        <vt:i4>18</vt:i4>
      </vt:variant>
      <vt:variant>
        <vt:i4>0</vt:i4>
      </vt:variant>
      <vt:variant>
        <vt:i4>5</vt:i4>
      </vt:variant>
      <vt:variant>
        <vt:lpwstr>http://www.slideshare.net/Elena-gimn9/document-google</vt:lpwstr>
      </vt:variant>
      <vt:variant>
        <vt:lpwstr/>
      </vt:variant>
      <vt:variant>
        <vt:i4>4063332</vt:i4>
      </vt:variant>
      <vt:variant>
        <vt:i4>15</vt:i4>
      </vt:variant>
      <vt:variant>
        <vt:i4>0</vt:i4>
      </vt:variant>
      <vt:variant>
        <vt:i4>5</vt:i4>
      </vt:variant>
      <vt:variant>
        <vt:lpwstr>http://standart.edu.ru/</vt:lpwstr>
      </vt:variant>
      <vt:variant>
        <vt:lpwstr/>
      </vt:variant>
      <vt:variant>
        <vt:i4>3670124</vt:i4>
      </vt:variant>
      <vt:variant>
        <vt:i4>12</vt:i4>
      </vt:variant>
      <vt:variant>
        <vt:i4>0</vt:i4>
      </vt:variant>
      <vt:variant>
        <vt:i4>5</vt:i4>
      </vt:variant>
      <vt:variant>
        <vt:lpwstr>https://docs.google.com/document/d/1smv2wDLqWFl-MWS0095viqIwovDQS6P-Fy6yA-rs6vQ/pub</vt:lpwstr>
      </vt:variant>
      <vt:variant>
        <vt:lpwstr/>
      </vt:variant>
      <vt:variant>
        <vt:i4>3670124</vt:i4>
      </vt:variant>
      <vt:variant>
        <vt:i4>9</vt:i4>
      </vt:variant>
      <vt:variant>
        <vt:i4>0</vt:i4>
      </vt:variant>
      <vt:variant>
        <vt:i4>5</vt:i4>
      </vt:variant>
      <vt:variant>
        <vt:lpwstr>https://docs.google.com/document/d/1smv2wDLqWFl-MWS0095viqIwovDQS6P-Fy6yA-rs6vQ/pub</vt:lpwstr>
      </vt:variant>
      <vt:variant>
        <vt:lpwstr/>
      </vt:variant>
      <vt:variant>
        <vt:i4>6881397</vt:i4>
      </vt:variant>
      <vt:variant>
        <vt:i4>6</vt:i4>
      </vt:variant>
      <vt:variant>
        <vt:i4>0</vt:i4>
      </vt:variant>
      <vt:variant>
        <vt:i4>5</vt:i4>
      </vt:variant>
      <vt:variant>
        <vt:lpwstr>mailto:galina_gopak@mail.ru</vt:lpwstr>
      </vt:variant>
      <vt:variant>
        <vt:lpwstr/>
      </vt:variant>
      <vt:variant>
        <vt:i4>3670124</vt:i4>
      </vt:variant>
      <vt:variant>
        <vt:i4>3</vt:i4>
      </vt:variant>
      <vt:variant>
        <vt:i4>0</vt:i4>
      </vt:variant>
      <vt:variant>
        <vt:i4>5</vt:i4>
      </vt:variant>
      <vt:variant>
        <vt:lpwstr>https://docs.google.com/document/d/1smv2wDLqWFl-MWS0095viqIwovDQS6P-Fy6yA-rs6vQ/pub</vt:lpwstr>
      </vt:variant>
      <vt:variant>
        <vt:lpwstr/>
      </vt:variant>
      <vt:variant>
        <vt:i4>3670124</vt:i4>
      </vt:variant>
      <vt:variant>
        <vt:i4>0</vt:i4>
      </vt:variant>
      <vt:variant>
        <vt:i4>0</vt:i4>
      </vt:variant>
      <vt:variant>
        <vt:i4>5</vt:i4>
      </vt:variant>
      <vt:variant>
        <vt:lpwstr>https://docs.google.com/document/d/1smv2wDLqWFl-MWS0095viqIwovDQS6P-Fy6yA-rs6vQ/pub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Гопак Галина Петровна</dc:title>
  <dc:creator>Владелец</dc:creator>
  <cp:lastModifiedBy>Владелец</cp:lastModifiedBy>
  <cp:revision>2</cp:revision>
  <dcterms:created xsi:type="dcterms:W3CDTF">2019-01-27T05:00:00Z</dcterms:created>
  <dcterms:modified xsi:type="dcterms:W3CDTF">2019-01-27T05:00:00Z</dcterms:modified>
</cp:coreProperties>
</file>