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65" w:rsidRDefault="00260C65" w:rsidP="002B3500">
      <w:pPr>
        <w:pStyle w:val="Heading1"/>
        <w:jc w:val="center"/>
        <w:rPr>
          <w:sz w:val="24"/>
          <w:szCs w:val="28"/>
        </w:rPr>
      </w:pPr>
      <w:bookmarkStart w:id="0" w:name="_Toc459237263"/>
      <w:r>
        <w:rPr>
          <w:sz w:val="24"/>
          <w:szCs w:val="28"/>
        </w:rPr>
        <w:t>РАБОЧАЯ ПРОГРАММА ПО ВНЕУРОЧНОЙ ДЕЯТЕЛЬНОСТИ</w:t>
      </w:r>
    </w:p>
    <w:p w:rsidR="00260C65" w:rsidRDefault="00260C65" w:rsidP="002B3500">
      <w:pPr>
        <w:pStyle w:val="Heading1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КЛАССНЫЙ ЧАС «СЕМЬЯ, ШКОЛА, СТРАНА»</w:t>
      </w:r>
    </w:p>
    <w:p w:rsidR="00260C65" w:rsidRDefault="00260C65" w:rsidP="00F66835">
      <w:pPr>
        <w:pStyle w:val="Heading1"/>
        <w:jc w:val="center"/>
        <w:rPr>
          <w:sz w:val="24"/>
          <w:szCs w:val="28"/>
        </w:rPr>
      </w:pPr>
    </w:p>
    <w:p w:rsidR="00260C65" w:rsidRPr="00F66835" w:rsidRDefault="00260C65" w:rsidP="00F66835">
      <w:pPr>
        <w:pStyle w:val="Heading1"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Пояснительная записка</w:t>
      </w:r>
      <w:bookmarkEnd w:id="0"/>
    </w:p>
    <w:p w:rsidR="00260C65" w:rsidRPr="009A53B6" w:rsidRDefault="00260C65" w:rsidP="002B3500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Рабочая программа </w:t>
      </w:r>
      <w:r w:rsidRPr="0068213C">
        <w:rPr>
          <w:rFonts w:ascii="Times New Roman" w:hAnsi="Times New Roman"/>
          <w:i/>
          <w:sz w:val="24"/>
          <w:szCs w:val="24"/>
        </w:rPr>
        <w:t xml:space="preserve">внеурочной </w:t>
      </w:r>
      <w:r w:rsidRPr="003F3003">
        <w:rPr>
          <w:rFonts w:ascii="Times New Roman" w:hAnsi="Times New Roman"/>
          <w:i/>
          <w:sz w:val="24"/>
          <w:szCs w:val="24"/>
        </w:rPr>
        <w:t xml:space="preserve">деятельности </w:t>
      </w:r>
      <w:r w:rsidRPr="00343D8F">
        <w:rPr>
          <w:rFonts w:ascii="Times New Roman" w:hAnsi="Times New Roman"/>
          <w:b/>
          <w:i/>
          <w:sz w:val="24"/>
          <w:szCs w:val="24"/>
        </w:rPr>
        <w:t>по социальному направлению</w:t>
      </w:r>
      <w:r w:rsidRPr="00343D8F">
        <w:rPr>
          <w:rFonts w:ascii="Times New Roman" w:hAnsi="Times New Roman"/>
          <w:b/>
          <w:sz w:val="24"/>
          <w:szCs w:val="24"/>
        </w:rPr>
        <w:t xml:space="preserve"> – </w:t>
      </w:r>
      <w:r w:rsidRPr="00343D8F">
        <w:rPr>
          <w:rFonts w:ascii="Times New Roman" w:hAnsi="Times New Roman"/>
          <w:b/>
          <w:i/>
          <w:sz w:val="24"/>
          <w:szCs w:val="24"/>
        </w:rPr>
        <w:t>классный час «Семья, школа, страна»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(вариант 1</w:t>
      </w:r>
      <w:r w:rsidRPr="00345456">
        <w:rPr>
          <w:rFonts w:ascii="Times New Roman" w:hAnsi="Times New Roman"/>
          <w:i/>
          <w:sz w:val="24"/>
          <w:szCs w:val="24"/>
        </w:rPr>
        <w:t xml:space="preserve">, 2 </w:t>
      </w:r>
      <w:r>
        <w:rPr>
          <w:rFonts w:ascii="Times New Roman" w:hAnsi="Times New Roman"/>
          <w:i/>
          <w:sz w:val="24"/>
          <w:szCs w:val="24"/>
        </w:rPr>
        <w:t xml:space="preserve">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 </w:t>
      </w:r>
    </w:p>
    <w:p w:rsidR="00260C65" w:rsidRDefault="00260C65" w:rsidP="006C7CCC">
      <w:pPr>
        <w:spacing w:after="0" w:line="240" w:lineRule="auto"/>
        <w:ind w:left="20" w:right="20" w:firstLine="689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Toc459317525"/>
      <w:r>
        <w:rPr>
          <w:rFonts w:ascii="Times New Roman" w:hAnsi="Times New Roman"/>
          <w:sz w:val="24"/>
          <w:szCs w:val="24"/>
        </w:rPr>
        <w:t>Нормативно-правовыми основаниями данной рабочей программы для обучающихся 2 класса являются:</w:t>
      </w:r>
    </w:p>
    <w:p w:rsidR="00260C65" w:rsidRDefault="00260C65" w:rsidP="006C7CCC">
      <w:pPr>
        <w:pStyle w:val="ListParagraph"/>
        <w:numPr>
          <w:ilvl w:val="0"/>
          <w:numId w:val="27"/>
        </w:numPr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4"/>
          </w:rPr>
          <w:t>2012 г</w:t>
        </w:r>
      </w:smartTag>
      <w:r>
        <w:rPr>
          <w:rFonts w:ascii="Times New Roman" w:hAnsi="Times New Roman"/>
          <w:sz w:val="24"/>
        </w:rPr>
        <w:t>. № 273 – ФЗ «Об образовании в Российской Федерации» (ред. от 03.07.2016);</w:t>
      </w:r>
    </w:p>
    <w:p w:rsidR="00260C65" w:rsidRDefault="00260C65" w:rsidP="006C7CCC">
      <w:pPr>
        <w:pStyle w:val="c10"/>
        <w:numPr>
          <w:ilvl w:val="0"/>
          <w:numId w:val="28"/>
        </w:numPr>
        <w:spacing w:before="0" w:beforeAutospacing="0" w:after="0" w:afterAutospacing="0"/>
        <w:ind w:left="0" w:firstLine="709"/>
        <w:jc w:val="both"/>
      </w:pPr>
      <w:r>
        <w:rPr>
          <w:rFonts w:ascii="Times New Roman CYR" w:hAnsi="Times New Roman CYR" w:cs="Times New Roman CYR"/>
          <w:color w:val="000000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>
        <w:rPr>
          <w:rFonts w:ascii="Times New Roman CYR" w:hAnsi="Times New Roman CYR" w:cs="Times New Roman CYR"/>
        </w:rPr>
        <w:t xml:space="preserve"> </w:t>
      </w:r>
    </w:p>
    <w:p w:rsidR="00260C65" w:rsidRDefault="00260C65" w:rsidP="006C7CC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Екатеринбургская школа-интернат № 12</w:t>
      </w:r>
      <w:r>
        <w:rPr>
          <w:rFonts w:ascii="Times New Roman" w:hAnsi="Times New Roman"/>
          <w:sz w:val="24"/>
          <w:szCs w:val="24"/>
        </w:rPr>
        <w:t>»;</w:t>
      </w:r>
    </w:p>
    <w:p w:rsidR="00260C65" w:rsidRDefault="00260C65" w:rsidP="006C7CC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7CCC">
        <w:rPr>
          <w:rStyle w:val="Strong"/>
          <w:rFonts w:ascii="Times New Roman" w:hAnsi="Times New Roman"/>
          <w:b w:val="0"/>
          <w:sz w:val="24"/>
          <w:szCs w:val="24"/>
          <w:shd w:val="clear" w:color="auto" w:fill="FFFFFF"/>
        </w:rPr>
        <w:t>Постановление государственного санитарного врача</w:t>
      </w:r>
      <w:r>
        <w:rPr>
          <w:rStyle w:val="Strong"/>
          <w:b w:val="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260C65" w:rsidRDefault="00260C65" w:rsidP="006C7CC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260C65" w:rsidRDefault="00260C65" w:rsidP="006C7CC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Письмо Департамента государственной политики в сфере общего образования РФ от 28.10.2015 № 08 </w:t>
      </w:r>
      <w:r>
        <w:rPr>
          <w:rStyle w:val="c1"/>
          <w:sz w:val="24"/>
          <w:szCs w:val="24"/>
        </w:rPr>
        <w:t xml:space="preserve">– </w:t>
      </w:r>
      <w:r>
        <w:rPr>
          <w:rFonts w:ascii="Times New Roman CYR" w:hAnsi="Times New Roman CYR" w:cs="Times New Roman CYR"/>
          <w:sz w:val="24"/>
          <w:szCs w:val="24"/>
        </w:rPr>
        <w:t xml:space="preserve">1786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рабочих программах учебных предметов</w:t>
      </w:r>
      <w:r>
        <w:rPr>
          <w:rFonts w:ascii="Times New Roman" w:hAnsi="Times New Roman"/>
          <w:sz w:val="24"/>
          <w:szCs w:val="24"/>
        </w:rPr>
        <w:t>»;</w:t>
      </w:r>
    </w:p>
    <w:p w:rsidR="00260C65" w:rsidRDefault="00260C65" w:rsidP="006C7CC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Свердловской области от 15 июля 2013 года № 78-ОЗ «Об образовании в Свердловской области»;</w:t>
      </w:r>
    </w:p>
    <w:p w:rsidR="00260C65" w:rsidRDefault="00260C65" w:rsidP="006C7CC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Концепция духовно – нравственного развития и воспитания личности гражданина России;</w:t>
      </w:r>
    </w:p>
    <w:p w:rsidR="00260C65" w:rsidRDefault="00260C65" w:rsidP="006C7CCC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духовно-нравственного развития  и воспитания обучающихся ГКОУ СО «Екатеринбургская школа №12»..</w:t>
      </w:r>
    </w:p>
    <w:p w:rsidR="00260C65" w:rsidRDefault="00260C65" w:rsidP="00516B33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60C65" w:rsidRPr="00A12589" w:rsidRDefault="00260C65" w:rsidP="00516B3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43D8F">
        <w:rPr>
          <w:rFonts w:ascii="Times New Roman" w:hAnsi="Times New Roman"/>
          <w:b/>
          <w:i/>
          <w:sz w:val="24"/>
          <w:szCs w:val="24"/>
        </w:rPr>
        <w:t>Цель</w:t>
      </w:r>
      <w:r w:rsidRPr="00980E22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ф</w:t>
      </w:r>
      <w:r w:rsidRPr="00516A36">
        <w:rPr>
          <w:rFonts w:ascii="Times New Roman" w:hAnsi="Times New Roman"/>
          <w:sz w:val="24"/>
          <w:szCs w:val="24"/>
        </w:rPr>
        <w:t xml:space="preserve">ормирование у каждого </w:t>
      </w:r>
      <w:r>
        <w:rPr>
          <w:rFonts w:ascii="Times New Roman" w:hAnsi="Times New Roman"/>
          <w:sz w:val="24"/>
          <w:szCs w:val="24"/>
        </w:rPr>
        <w:t>обучающегося</w:t>
      </w:r>
      <w:r w:rsidRPr="00516A36">
        <w:rPr>
          <w:rFonts w:ascii="Times New Roman" w:hAnsi="Times New Roman"/>
          <w:sz w:val="24"/>
          <w:szCs w:val="24"/>
        </w:rPr>
        <w:t xml:space="preserve"> необходимого запаса знаний; навыков и умений, которые позволяют ему уверенно начинать самостоятельную жизнь после окончания школы, успешно адаптироваться в ней и интегрироваться в социуме.</w:t>
      </w:r>
    </w:p>
    <w:p w:rsidR="00260C65" w:rsidRPr="00343D8F" w:rsidRDefault="00260C65" w:rsidP="00516B33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43D8F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260C65" w:rsidRPr="00516A36" w:rsidRDefault="00260C65" w:rsidP="00516B3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>формирование и развитие общественно значимых знаний, умений, навыков, потребн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остей, мотивов и норм поведения;</w:t>
      </w:r>
    </w:p>
    <w:p w:rsidR="00260C65" w:rsidRPr="00516A36" w:rsidRDefault="00260C65" w:rsidP="00516B3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развитие личности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обучающегося</w:t>
      </w: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в деятельности, управляемой системой мотивов, вхождение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его</w:t>
      </w: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в новую самостоятельную среду (адаптация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, индивидуализация, интеграция);</w:t>
      </w:r>
    </w:p>
    <w:p w:rsidR="00260C65" w:rsidRPr="00516A36" w:rsidRDefault="00260C65" w:rsidP="00516B33">
      <w:pPr>
        <w:pStyle w:val="Heading2"/>
        <w:numPr>
          <w:ilvl w:val="0"/>
          <w:numId w:val="23"/>
        </w:numPr>
        <w:spacing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>формирование благоприятной среды воспитания и обучения с учётом возрастных особенностей личности, укрепление психического, физического и нравственного здоровья.</w:t>
      </w:r>
    </w:p>
    <w:p w:rsidR="00260C65" w:rsidRDefault="00260C65" w:rsidP="00516B33">
      <w:pPr>
        <w:pStyle w:val="Heading2"/>
        <w:numPr>
          <w:ilvl w:val="0"/>
          <w:numId w:val="23"/>
        </w:numPr>
        <w:spacing w:before="0" w:after="240" w:line="240" w:lineRule="auto"/>
        <w:ind w:left="0" w:firstLine="709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стимулирование размышления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обучающихся</w:t>
      </w:r>
      <w:r w:rsidRPr="00516A3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о собственных перспективах личностного и профессионального самоопределения.</w:t>
      </w:r>
    </w:p>
    <w:p w:rsidR="00260C65" w:rsidRDefault="00260C65" w:rsidP="00516B33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260C65" w:rsidRPr="002B3500" w:rsidRDefault="00260C65" w:rsidP="00343D8F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2B3500">
        <w:rPr>
          <w:rFonts w:ascii="Times New Roman" w:hAnsi="Times New Roman"/>
          <w:color w:val="auto"/>
          <w:sz w:val="24"/>
        </w:rPr>
        <w:t xml:space="preserve">Общая </w:t>
      </w:r>
      <w:bookmarkEnd w:id="1"/>
      <w:r w:rsidRPr="002B3500">
        <w:rPr>
          <w:rFonts w:ascii="Times New Roman" w:hAnsi="Times New Roman"/>
          <w:color w:val="auto"/>
          <w:sz w:val="24"/>
        </w:rPr>
        <w:t xml:space="preserve">характеристика </w:t>
      </w:r>
      <w:r>
        <w:rPr>
          <w:rFonts w:ascii="Times New Roman" w:hAnsi="Times New Roman"/>
          <w:color w:val="auto"/>
          <w:sz w:val="24"/>
        </w:rPr>
        <w:t>внеурочной деятельности</w:t>
      </w:r>
    </w:p>
    <w:p w:rsidR="00260C65" w:rsidRPr="004C3B22" w:rsidRDefault="00260C65" w:rsidP="00343D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</w:p>
    <w:p w:rsidR="00260C65" w:rsidRPr="00516A36" w:rsidRDefault="00260C65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16A36">
        <w:rPr>
          <w:rFonts w:ascii="Times New Roman" w:hAnsi="Times New Roman"/>
          <w:sz w:val="24"/>
          <w:szCs w:val="24"/>
        </w:rPr>
        <w:t xml:space="preserve">Учёными доказано, что значительное влияние на развитие личности оказывает микросреда, она также является одним из важнейших факторов самореализации личности. Социум, как объективная социальная реальность представляет собой совокупность материальных, политических, идеологических и социально – педагогических факторов, непосредственно взаимодействующих с личностью в процессе её жизни, деятельности и общения. Общение в различных сферах микросоциума личности – это не только межличностное взаимодействие, но и определённая система социальных отношений. </w:t>
      </w:r>
    </w:p>
    <w:p w:rsidR="00260C65" w:rsidRPr="00516A36" w:rsidRDefault="00260C65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16A36">
        <w:rPr>
          <w:rFonts w:ascii="Times New Roman" w:hAnsi="Times New Roman"/>
          <w:sz w:val="24"/>
          <w:szCs w:val="24"/>
        </w:rPr>
        <w:tab/>
        <w:t xml:space="preserve">Социализация – становление личности – процесс усвоения индивидом образцов поведения, психологических установок,  социальных норм и ценностей, знаний, навыков, позволяющих ему успешно функционировать в данном обществе. </w:t>
      </w:r>
    </w:p>
    <w:p w:rsidR="00260C65" w:rsidRDefault="00260C65" w:rsidP="00516A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16A3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ГКОУ СО «Екатеринбургская школа-интернат №12»</w:t>
      </w:r>
      <w:r w:rsidRPr="00516A36">
        <w:rPr>
          <w:rFonts w:ascii="Times New Roman" w:hAnsi="Times New Roman"/>
          <w:sz w:val="24"/>
          <w:szCs w:val="24"/>
        </w:rPr>
        <w:t xml:space="preserve"> готовит </w:t>
      </w:r>
      <w:r>
        <w:rPr>
          <w:rFonts w:ascii="Times New Roman" w:hAnsi="Times New Roman"/>
          <w:sz w:val="24"/>
          <w:szCs w:val="24"/>
        </w:rPr>
        <w:t>обучающихся</w:t>
      </w:r>
      <w:r w:rsidRPr="00516A36">
        <w:rPr>
          <w:rFonts w:ascii="Times New Roman" w:hAnsi="Times New Roman"/>
          <w:sz w:val="24"/>
          <w:szCs w:val="24"/>
        </w:rPr>
        <w:t xml:space="preserve"> к самостоятельному труду и даёт им определённый объём знаний и умений по ряду предметов школьного курса, а также необходимые нравственные понятия, навыки культурного поведения. Процесс обучения и воспитания, направленный на формирование личности</w:t>
      </w:r>
      <w:r>
        <w:rPr>
          <w:rFonts w:ascii="Times New Roman" w:hAnsi="Times New Roman"/>
          <w:sz w:val="24"/>
          <w:szCs w:val="24"/>
        </w:rPr>
        <w:t>,</w:t>
      </w:r>
      <w:r w:rsidRPr="00516A36">
        <w:rPr>
          <w:rFonts w:ascii="Times New Roman" w:hAnsi="Times New Roman"/>
          <w:sz w:val="24"/>
          <w:szCs w:val="24"/>
        </w:rPr>
        <w:t xml:space="preserve"> коррекцию недостатков развития, в конечном счёте, создаёт предпосылки социальной адаптации </w:t>
      </w:r>
      <w:r>
        <w:rPr>
          <w:rFonts w:ascii="Times New Roman" w:hAnsi="Times New Roman"/>
          <w:sz w:val="24"/>
          <w:szCs w:val="24"/>
        </w:rPr>
        <w:t>обучающихся с умственной отсталостью (интеллектуальными нарушениями).</w:t>
      </w:r>
    </w:p>
    <w:p w:rsidR="00260C65" w:rsidRDefault="00260C65" w:rsidP="00A125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771BD">
        <w:rPr>
          <w:rFonts w:ascii="Times New Roman" w:hAnsi="Times New Roman"/>
          <w:sz w:val="24"/>
          <w:szCs w:val="24"/>
        </w:rPr>
        <w:t xml:space="preserve">Программа </w:t>
      </w:r>
      <w:r>
        <w:rPr>
          <w:rFonts w:ascii="Times New Roman" w:hAnsi="Times New Roman"/>
          <w:sz w:val="24"/>
          <w:szCs w:val="24"/>
        </w:rPr>
        <w:t xml:space="preserve">классных часов </w:t>
      </w:r>
      <w:r w:rsidRPr="00C771BD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Семья, школа, страна</w:t>
      </w:r>
      <w:r w:rsidRPr="00C771BD">
        <w:rPr>
          <w:rFonts w:ascii="Times New Roman" w:hAnsi="Times New Roman"/>
          <w:sz w:val="24"/>
          <w:szCs w:val="24"/>
        </w:rPr>
        <w:t xml:space="preserve">» направлена на </w:t>
      </w:r>
      <w:r>
        <w:rPr>
          <w:rFonts w:ascii="Times New Roman" w:hAnsi="Times New Roman"/>
          <w:sz w:val="24"/>
          <w:szCs w:val="24"/>
        </w:rPr>
        <w:t xml:space="preserve">привитие обучающимся с умственной отсталостью (интеллектуальными нарушениями любви к России, к своему народу, к своей малой родине. Формирование чувства долга перед старшим поколением, семьей, почитание родителей. Кроме того обучающиеся младшей школы учатся осознавать себя как гражданина России. </w:t>
      </w:r>
    </w:p>
    <w:p w:rsidR="00260C65" w:rsidRPr="002B3500" w:rsidRDefault="00260C65" w:rsidP="00516A36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bookmarkStart w:id="2" w:name="_Toc459237265"/>
      <w:r w:rsidRPr="002B3500">
        <w:rPr>
          <w:rFonts w:ascii="Times New Roman" w:hAnsi="Times New Roman"/>
          <w:color w:val="auto"/>
          <w:sz w:val="24"/>
        </w:rPr>
        <w:t>Место учебного предмета в учебном плане</w:t>
      </w:r>
      <w:bookmarkEnd w:id="2"/>
    </w:p>
    <w:p w:rsidR="00260C65" w:rsidRDefault="00260C65" w:rsidP="006F32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7"/>
          <w:shd w:val="clear" w:color="auto" w:fill="FFFFFF"/>
        </w:rPr>
      </w:pPr>
      <w:r w:rsidRPr="003F3003">
        <w:rPr>
          <w:rFonts w:ascii="Times New Roman" w:hAnsi="Times New Roman"/>
          <w:sz w:val="24"/>
          <w:szCs w:val="24"/>
        </w:rPr>
        <w:t xml:space="preserve">Программа </w:t>
      </w:r>
      <w:r>
        <w:rPr>
          <w:rFonts w:ascii="Times New Roman" w:hAnsi="Times New Roman"/>
          <w:sz w:val="24"/>
          <w:szCs w:val="24"/>
        </w:rPr>
        <w:t xml:space="preserve">классных часов «Семья, школа, страна» </w:t>
      </w:r>
      <w:r w:rsidRPr="006D7C68">
        <w:rPr>
          <w:rFonts w:ascii="Times New Roman" w:hAnsi="Times New Roman"/>
          <w:sz w:val="24"/>
          <w:szCs w:val="27"/>
          <w:shd w:val="clear" w:color="auto" w:fill="FFFFFF"/>
        </w:rPr>
        <w:t xml:space="preserve">является компонентом учебного плана </w:t>
      </w:r>
      <w:r>
        <w:rPr>
          <w:rFonts w:ascii="Times New Roman" w:hAnsi="Times New Roman"/>
          <w:sz w:val="24"/>
          <w:szCs w:val="27"/>
          <w:shd w:val="clear" w:color="auto" w:fill="FFFFFF"/>
        </w:rPr>
        <w:t>части, формируемой участниками образовательных отношений.</w:t>
      </w:r>
    </w:p>
    <w:p w:rsidR="00260C65" w:rsidRDefault="00260C65" w:rsidP="006F32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E07F0D">
        <w:rPr>
          <w:rFonts w:ascii="Times New Roman" w:hAnsi="Times New Roman"/>
          <w:sz w:val="24"/>
          <w:szCs w:val="24"/>
        </w:rPr>
        <w:t>редполагает равномерное распредел</w:t>
      </w:r>
      <w:r>
        <w:rPr>
          <w:rFonts w:ascii="Times New Roman" w:hAnsi="Times New Roman"/>
          <w:sz w:val="24"/>
          <w:szCs w:val="24"/>
        </w:rPr>
        <w:t>ение часов по неделям и про</w:t>
      </w:r>
      <w:r w:rsidRPr="00E07F0D">
        <w:rPr>
          <w:rFonts w:ascii="Times New Roman" w:hAnsi="Times New Roman"/>
          <w:sz w:val="24"/>
          <w:szCs w:val="24"/>
        </w:rPr>
        <w:t>ведение регулярных еженеде</w:t>
      </w:r>
      <w:r>
        <w:rPr>
          <w:rFonts w:ascii="Times New Roman" w:hAnsi="Times New Roman"/>
          <w:sz w:val="24"/>
          <w:szCs w:val="24"/>
        </w:rPr>
        <w:t>льных внеурочных занятий с обучающимися  - 1 час в неделю.</w:t>
      </w:r>
    </w:p>
    <w:p w:rsidR="00260C65" w:rsidRPr="00A356B5" w:rsidRDefault="00260C65" w:rsidP="00A356B5">
      <w:pPr>
        <w:pStyle w:val="NormalWeb"/>
        <w:spacing w:before="0" w:beforeAutospacing="0" w:after="0"/>
        <w:ind w:firstLine="709"/>
        <w:jc w:val="both"/>
        <w:rPr>
          <w:spacing w:val="-1"/>
        </w:rPr>
      </w:pPr>
      <w:r w:rsidRPr="007E303E">
        <w:rPr>
          <w:spacing w:val="-1"/>
        </w:rPr>
        <w:t>Продолжительность</w:t>
      </w:r>
      <w:r w:rsidRPr="007E303E">
        <w:rPr>
          <w:spacing w:val="38"/>
        </w:rPr>
        <w:t xml:space="preserve"> </w:t>
      </w:r>
      <w:r w:rsidRPr="007E303E">
        <w:rPr>
          <w:spacing w:val="-1"/>
        </w:rPr>
        <w:t>учебных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занятий</w:t>
      </w:r>
      <w:r w:rsidRPr="007E303E">
        <w:rPr>
          <w:spacing w:val="40"/>
        </w:rPr>
        <w:t xml:space="preserve"> </w:t>
      </w:r>
      <w:r w:rsidRPr="007E303E">
        <w:t>в</w:t>
      </w:r>
      <w:r>
        <w:rPr>
          <w:spacing w:val="37"/>
        </w:rPr>
        <w:t xml:space="preserve">о втором </w:t>
      </w:r>
      <w:r w:rsidRPr="007E303E">
        <w:rPr>
          <w:spacing w:val="-1"/>
        </w:rPr>
        <w:t>классе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составляет</w:t>
      </w:r>
      <w:r w:rsidRPr="007E303E">
        <w:rPr>
          <w:spacing w:val="35"/>
        </w:rPr>
        <w:t xml:space="preserve"> </w:t>
      </w:r>
      <w:r>
        <w:rPr>
          <w:spacing w:val="-1"/>
        </w:rPr>
        <w:t>40</w:t>
      </w:r>
      <w:r w:rsidRPr="007E303E">
        <w:rPr>
          <w:spacing w:val="45"/>
        </w:rPr>
        <w:t xml:space="preserve"> </w:t>
      </w:r>
      <w:r w:rsidRPr="007E303E">
        <w:rPr>
          <w:spacing w:val="-1"/>
        </w:rPr>
        <w:t>минут.</w:t>
      </w:r>
    </w:p>
    <w:p w:rsidR="00260C65" w:rsidRDefault="00260C65" w:rsidP="006F32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260C65" w:rsidRPr="00C72F4B" w:rsidTr="009916FC">
        <w:trPr>
          <w:trHeight w:val="714"/>
        </w:trPr>
        <w:tc>
          <w:tcPr>
            <w:tcW w:w="1668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Внеурочный курс</w:t>
            </w:r>
          </w:p>
        </w:tc>
        <w:tc>
          <w:tcPr>
            <w:tcW w:w="1134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Год</w:t>
            </w:r>
          </w:p>
        </w:tc>
      </w:tr>
      <w:tr w:rsidR="00260C65" w:rsidRPr="00C72F4B" w:rsidTr="009916FC">
        <w:trPr>
          <w:trHeight w:val="581"/>
        </w:trPr>
        <w:tc>
          <w:tcPr>
            <w:tcW w:w="1668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«Семья, школа, страна»</w:t>
            </w:r>
          </w:p>
        </w:tc>
        <w:tc>
          <w:tcPr>
            <w:tcW w:w="1134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1 час</w:t>
            </w:r>
          </w:p>
        </w:tc>
        <w:tc>
          <w:tcPr>
            <w:tcW w:w="1240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9916FC">
              <w:rPr>
                <w:rFonts w:ascii="Times New Roman" w:hAnsi="Times New Roman"/>
                <w:bCs/>
                <w:szCs w:val="24"/>
              </w:rPr>
              <w:t>34 часа</w:t>
            </w:r>
          </w:p>
        </w:tc>
      </w:tr>
    </w:tbl>
    <w:p w:rsidR="00260C65" w:rsidRPr="006F3207" w:rsidRDefault="00260C65" w:rsidP="00343D8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60C65" w:rsidRPr="00341A96" w:rsidRDefault="00260C65" w:rsidP="002B3500">
      <w:pPr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 CYR" w:hAnsi="Times New Roman CYR" w:cs="Times New Roman CYR"/>
          <w:b/>
          <w:sz w:val="24"/>
          <w:szCs w:val="28"/>
        </w:rPr>
      </w:pPr>
      <w:r w:rsidRPr="00341A96">
        <w:rPr>
          <w:rFonts w:ascii="Times New Roman CYR" w:hAnsi="Times New Roman CYR" w:cs="Times New Roman CYR"/>
          <w:b/>
          <w:sz w:val="24"/>
          <w:szCs w:val="28"/>
        </w:rPr>
        <w:t xml:space="preserve">Планируемые результаты освоения обучающимися программы </w:t>
      </w:r>
      <w:r>
        <w:rPr>
          <w:rFonts w:ascii="Times New Roman CYR" w:hAnsi="Times New Roman CYR" w:cs="Times New Roman CYR"/>
          <w:b/>
          <w:sz w:val="24"/>
          <w:szCs w:val="28"/>
        </w:rPr>
        <w:t>внеурочного курса</w:t>
      </w:r>
    </w:p>
    <w:p w:rsidR="00260C65" w:rsidRPr="007079FF" w:rsidRDefault="00260C65" w:rsidP="007079F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341A96">
        <w:rPr>
          <w:rFonts w:ascii="Times New Roman" w:hAnsi="Times New Roman"/>
          <w:color w:val="000000"/>
          <w:sz w:val="24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  <w:r>
        <w:rPr>
          <w:rFonts w:ascii="Times New Roman" w:hAnsi="Times New Roman"/>
          <w:color w:val="000000"/>
          <w:sz w:val="24"/>
          <w:szCs w:val="28"/>
        </w:rPr>
        <w:t>В результатах освоения программ внеурочной деятельности ведущее место отдается личностным результатам.</w:t>
      </w:r>
    </w:p>
    <w:p w:rsidR="00260C65" w:rsidRPr="002B3500" w:rsidRDefault="00260C65" w:rsidP="002B3500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2B3500">
        <w:rPr>
          <w:rFonts w:ascii="Times New Roman" w:hAnsi="Times New Roman"/>
          <w:b/>
          <w:color w:val="000000"/>
          <w:sz w:val="24"/>
          <w:szCs w:val="28"/>
        </w:rPr>
        <w:t>Личностные результаты</w:t>
      </w:r>
      <w:r w:rsidRPr="002B3500">
        <w:rPr>
          <w:rFonts w:ascii="Times New Roman" w:hAnsi="Times New Roman"/>
          <w:color w:val="000000"/>
          <w:sz w:val="24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2B3500">
        <w:rPr>
          <w:rStyle w:val="c1"/>
          <w:sz w:val="24"/>
          <w:szCs w:val="28"/>
        </w:rPr>
        <w:t>–</w:t>
      </w:r>
      <w:r w:rsidRPr="002B3500">
        <w:rPr>
          <w:rFonts w:ascii="Times New Roman" w:hAnsi="Times New Roman"/>
          <w:color w:val="000000"/>
          <w:sz w:val="24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260C65" w:rsidRDefault="00260C65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осознание себя как ученика, заинтересованного в получении новых знаний</w:t>
      </w:r>
    </w:p>
    <w:p w:rsidR="00260C65" w:rsidRPr="001E61D5" w:rsidRDefault="00260C65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осознание себя как гражданина России и развитие чувства гордости за свою страну</w:t>
      </w:r>
    </w:p>
    <w:p w:rsidR="00260C65" w:rsidRPr="001E61D5" w:rsidRDefault="00260C65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E61D5">
        <w:rPr>
          <w:rFonts w:ascii="Times New Roman" w:hAnsi="Times New Roman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260C65" w:rsidRPr="001E61D5" w:rsidRDefault="00260C65" w:rsidP="002B3500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1E61D5">
        <w:rPr>
          <w:rFonts w:ascii="Times New Roman" w:hAnsi="Times New Roman"/>
        </w:rPr>
        <w:t>развитие навыков сотрудничества с взрослыми и сверстниками</w:t>
      </w:r>
      <w:r>
        <w:rPr>
          <w:rFonts w:ascii="Times New Roman" w:hAnsi="Times New Roman"/>
        </w:rPr>
        <w:t xml:space="preserve"> в разных социальных ситуациях.</w:t>
      </w:r>
    </w:p>
    <w:p w:rsidR="00260C65" w:rsidRDefault="00260C65" w:rsidP="00E42AF5"/>
    <w:p w:rsidR="00260C65" w:rsidRPr="00044F70" w:rsidRDefault="00260C65" w:rsidP="002B350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260C65" w:rsidRDefault="00260C65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</w:t>
      </w:r>
      <w:r w:rsidRPr="0011668D">
        <w:rPr>
          <w:rFonts w:ascii="Times New Roman" w:hAnsi="Times New Roman"/>
          <w:sz w:val="24"/>
        </w:rPr>
        <w:t>базовых учебных действий обучающихся с умственной отсталостью</w:t>
      </w:r>
      <w:r>
        <w:rPr>
          <w:rFonts w:ascii="Times New Roman" w:hAnsi="Times New Roman"/>
          <w:sz w:val="24"/>
        </w:rPr>
        <w:t xml:space="preserve">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260C65" w:rsidRDefault="00260C65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260C65" w:rsidRDefault="00260C65" w:rsidP="002B350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формирования и развития БУД являются:</w:t>
      </w:r>
    </w:p>
    <w:p w:rsidR="00260C65" w:rsidRDefault="00260C65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мотивационного компонента учебной деятельности;</w:t>
      </w:r>
    </w:p>
    <w:p w:rsidR="00260C65" w:rsidRDefault="00260C65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260C65" w:rsidRDefault="00260C65" w:rsidP="002B3500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260C65" w:rsidRDefault="00260C65" w:rsidP="002B350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и соответствующих задач необходимо:</w:t>
      </w:r>
    </w:p>
    <w:p w:rsidR="00260C65" w:rsidRDefault="00260C65" w:rsidP="002B350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260C65" w:rsidRDefault="00260C65" w:rsidP="002B350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связи базовых учебных действий с содержанием учебных предметов.</w:t>
      </w:r>
    </w:p>
    <w:p w:rsidR="00260C65" w:rsidRPr="00A438F4" w:rsidRDefault="00260C65" w:rsidP="002B350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внеурочной деятельности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6"/>
        <w:gridCol w:w="6605"/>
      </w:tblGrid>
      <w:tr w:rsidR="00260C65" w:rsidRPr="00346B55" w:rsidTr="009D159E">
        <w:trPr>
          <w:trHeight w:val="1535"/>
        </w:trPr>
        <w:tc>
          <w:tcPr>
            <w:tcW w:w="3018" w:type="dxa"/>
          </w:tcPr>
          <w:p w:rsidR="00260C65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Личностные базовые учебные действия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ЛУД)</w:t>
            </w:r>
          </w:p>
          <w:p w:rsidR="00260C65" w:rsidRPr="00FF01AB" w:rsidRDefault="00260C65" w:rsidP="009D159E">
            <w:pPr>
              <w:spacing w:before="240" w:after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36" w:type="dxa"/>
          </w:tcPr>
          <w:p w:rsidR="00260C65" w:rsidRPr="00346B55" w:rsidRDefault="00260C65" w:rsidP="002B3500">
            <w:pPr>
              <w:numPr>
                <w:ilvl w:val="0"/>
                <w:numId w:val="15"/>
              </w:numPr>
              <w:spacing w:after="0" w:line="240" w:lineRule="auto"/>
              <w:ind w:left="-40" w:firstLine="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осознание себя как ученика, заинтересованного</w:t>
            </w:r>
          </w:p>
          <w:p w:rsidR="00260C65" w:rsidRPr="00346B55" w:rsidRDefault="00260C65" w:rsidP="009D159E">
            <w:pPr>
              <w:spacing w:after="0" w:line="240" w:lineRule="auto"/>
              <w:ind w:left="-4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 xml:space="preserve">  посещением школы;</w:t>
            </w:r>
          </w:p>
          <w:p w:rsidR="00260C65" w:rsidRPr="00346B55" w:rsidRDefault="00260C65" w:rsidP="009D159E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260C65" w:rsidRPr="00346B55" w:rsidRDefault="00260C65" w:rsidP="009D159E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260C65" w:rsidRPr="00346B55" w:rsidTr="009D159E">
        <w:trPr>
          <w:trHeight w:val="251"/>
        </w:trPr>
        <w:tc>
          <w:tcPr>
            <w:tcW w:w="3018" w:type="dxa"/>
          </w:tcPr>
          <w:p w:rsidR="00260C65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Регулятивные 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РУД)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</w:p>
          <w:p w:rsidR="00260C65" w:rsidRPr="00FF01AB" w:rsidRDefault="00260C65" w:rsidP="009D159E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6" w:type="dxa"/>
          </w:tcPr>
          <w:p w:rsidR="00260C65" w:rsidRPr="00346B55" w:rsidRDefault="00260C65" w:rsidP="002B3500">
            <w:pPr>
              <w:numPr>
                <w:ilvl w:val="0"/>
                <w:numId w:val="17"/>
              </w:numPr>
              <w:spacing w:after="0"/>
              <w:ind w:left="0" w:firstLine="0"/>
              <w:rPr>
                <w:rFonts w:ascii="Times New Roman" w:hAnsi="Times New Roman"/>
                <w:szCs w:val="24"/>
              </w:rPr>
            </w:pPr>
            <w:r w:rsidRPr="00346B55">
              <w:rPr>
                <w:rFonts w:ascii="Times New Roman" w:hAnsi="Times New Roman"/>
                <w:szCs w:val="24"/>
              </w:rPr>
              <w:t>входить и выходить из учебного помещения со звонком;</w:t>
            </w:r>
          </w:p>
          <w:p w:rsidR="00260C65" w:rsidRPr="00346B55" w:rsidRDefault="00260C65" w:rsidP="002B3500">
            <w:pPr>
              <w:numPr>
                <w:ilvl w:val="0"/>
                <w:numId w:val="17"/>
              </w:numPr>
              <w:spacing w:after="0"/>
              <w:ind w:left="0" w:firstLine="0"/>
              <w:rPr>
                <w:rFonts w:ascii="Times New Roman" w:hAnsi="Times New Roman"/>
                <w:szCs w:val="24"/>
              </w:rPr>
            </w:pPr>
            <w:r w:rsidRPr="00346B55">
              <w:rPr>
                <w:rFonts w:ascii="Times New Roman" w:hAnsi="Times New Roman"/>
                <w:szCs w:val="24"/>
              </w:rPr>
              <w:t>адекватно использовать ритуалы школьного поведения (поднимать руку, вставать и выходить из-за парты и т.д.)</w:t>
            </w:r>
          </w:p>
          <w:p w:rsidR="00260C65" w:rsidRPr="00346B55" w:rsidRDefault="00260C65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Cs w:val="24"/>
              </w:rPr>
            </w:pPr>
            <w:r w:rsidRPr="00346B55">
              <w:rPr>
                <w:rFonts w:ascii="Times New Roman" w:hAnsi="Times New Roman"/>
                <w:szCs w:val="24"/>
              </w:rPr>
              <w:t>передвигаться по школе, находить свой класс, другие необходимые помещения;</w:t>
            </w:r>
          </w:p>
          <w:p w:rsidR="00260C65" w:rsidRPr="00346B55" w:rsidRDefault="00260C65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Cs w:val="24"/>
              </w:rPr>
            </w:pPr>
            <w:r w:rsidRPr="00346B55">
              <w:rPr>
                <w:rFonts w:ascii="Times New Roman" w:hAnsi="Times New Roman"/>
                <w:szCs w:val="24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260C65" w:rsidRPr="00813AFB" w:rsidRDefault="00260C65" w:rsidP="002B3500">
            <w:pPr>
              <w:numPr>
                <w:ilvl w:val="0"/>
                <w:numId w:val="22"/>
              </w:numPr>
              <w:spacing w:after="0"/>
              <w:ind w:left="0" w:firstLine="0"/>
              <w:rPr>
                <w:rFonts w:ascii="Times New Roman" w:hAnsi="Times New Roman"/>
                <w:szCs w:val="24"/>
              </w:rPr>
            </w:pPr>
            <w:r w:rsidRPr="00346B55">
              <w:rPr>
                <w:rFonts w:ascii="Times New Roman" w:hAnsi="Times New Roman"/>
                <w:szCs w:val="24"/>
              </w:rPr>
              <w:t>активно участвовать в деятельности, контролировать свои действия;</w:t>
            </w:r>
          </w:p>
        </w:tc>
      </w:tr>
      <w:tr w:rsidR="00260C65" w:rsidRPr="00346B55" w:rsidTr="009D159E">
        <w:trPr>
          <w:trHeight w:val="330"/>
        </w:trPr>
        <w:tc>
          <w:tcPr>
            <w:tcW w:w="3018" w:type="dxa"/>
          </w:tcPr>
          <w:p w:rsidR="00260C65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Познавательные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ПУД)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</w:p>
          <w:p w:rsidR="00260C65" w:rsidRPr="00FF01AB" w:rsidRDefault="00260C65" w:rsidP="009D159E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6" w:type="dxa"/>
          </w:tcPr>
          <w:p w:rsidR="00260C65" w:rsidRPr="00346B55" w:rsidRDefault="00260C65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bCs/>
                <w:sz w:val="22"/>
                <w:szCs w:val="28"/>
              </w:rPr>
              <w:t>делать простейшие обобщения, сравнивать, классифицировать на наглядном материале;</w:t>
            </w:r>
          </w:p>
          <w:p w:rsidR="00260C65" w:rsidRPr="00346B55" w:rsidRDefault="00260C65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bCs/>
                <w:sz w:val="22"/>
                <w:szCs w:val="28"/>
              </w:rPr>
              <w:t>пользоваться знаками, символами, предметами – заместителями;</w:t>
            </w:r>
          </w:p>
          <w:p w:rsidR="00260C65" w:rsidRPr="00346B55" w:rsidRDefault="00260C65" w:rsidP="009D159E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bCs/>
                <w:sz w:val="22"/>
                <w:szCs w:val="28"/>
              </w:rPr>
      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бумажных, электронных и других носителях) под руководством и с помощью учителя.</w:t>
            </w:r>
          </w:p>
        </w:tc>
      </w:tr>
      <w:tr w:rsidR="00260C65" w:rsidRPr="00346B55" w:rsidTr="009D159E">
        <w:trPr>
          <w:trHeight w:val="390"/>
        </w:trPr>
        <w:tc>
          <w:tcPr>
            <w:tcW w:w="3018" w:type="dxa"/>
          </w:tcPr>
          <w:p w:rsidR="00260C65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Коммуникативные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КУД)</w:t>
            </w:r>
          </w:p>
          <w:p w:rsidR="00260C65" w:rsidRPr="00FF01AB" w:rsidRDefault="00260C65" w:rsidP="009D159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</w:p>
          <w:p w:rsidR="00260C65" w:rsidRPr="00FF01AB" w:rsidRDefault="00260C65" w:rsidP="009D159E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6" w:type="dxa"/>
          </w:tcPr>
          <w:p w:rsidR="00260C65" w:rsidRPr="00346B55" w:rsidRDefault="00260C65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bCs/>
                <w:sz w:val="22"/>
                <w:szCs w:val="28"/>
              </w:rPr>
              <w:t>вступать в контакт и работать в коллективе (учитель – ученик, ученик – ученик, ученик – класс, учитель - класс);</w:t>
            </w:r>
          </w:p>
          <w:p w:rsidR="00260C65" w:rsidRPr="00346B55" w:rsidRDefault="00260C65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bCs/>
                <w:sz w:val="22"/>
                <w:szCs w:val="28"/>
              </w:rPr>
              <w:t>использовать принятые ритуалы социального взаимодействия с одноклассниками и учителем;</w:t>
            </w:r>
          </w:p>
          <w:p w:rsidR="00260C65" w:rsidRPr="00346B55" w:rsidRDefault="00260C65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sz w:val="22"/>
              </w:rPr>
              <w:t>обращаться за помощью и принимать помощь;</w:t>
            </w:r>
          </w:p>
          <w:p w:rsidR="00260C65" w:rsidRPr="00346B55" w:rsidRDefault="00260C65" w:rsidP="009D159E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346B55">
              <w:rPr>
                <w:rFonts w:ascii="Times New Roman" w:hAnsi="Times New Roman"/>
                <w:sz w:val="22"/>
              </w:rPr>
              <w:t>слушать и понимать инструкцию к учебному заданию в разных видах деятельности и быту;</w:t>
            </w:r>
          </w:p>
          <w:p w:rsidR="00260C65" w:rsidRPr="00346B55" w:rsidRDefault="00260C65" w:rsidP="009D159E">
            <w:pPr>
              <w:pStyle w:val="Default"/>
              <w:spacing w:line="276" w:lineRule="auto"/>
              <w:ind w:left="-4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</w:p>
        </w:tc>
      </w:tr>
    </w:tbl>
    <w:p w:rsidR="00260C65" w:rsidRPr="00E42AF5" w:rsidRDefault="00260C65" w:rsidP="00E42AF5"/>
    <w:p w:rsidR="00260C65" w:rsidRPr="00516A36" w:rsidRDefault="00260C65" w:rsidP="00516A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60C65" w:rsidRPr="004D1971" w:rsidRDefault="00260C65" w:rsidP="00516A36">
      <w:pPr>
        <w:pStyle w:val="Heading1"/>
        <w:contextualSpacing/>
        <w:jc w:val="center"/>
        <w:rPr>
          <w:sz w:val="24"/>
          <w:szCs w:val="28"/>
        </w:rPr>
      </w:pPr>
      <w:bookmarkStart w:id="3" w:name="_Toc459237269"/>
      <w:r w:rsidRPr="00F66835">
        <w:rPr>
          <w:sz w:val="24"/>
          <w:szCs w:val="28"/>
        </w:rPr>
        <w:t>Календарно-тематическое планирование</w:t>
      </w:r>
      <w:bookmarkEnd w:id="3"/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4819"/>
        <w:gridCol w:w="1560"/>
        <w:gridCol w:w="2268"/>
      </w:tblGrid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9916FC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9916FC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4819" w:type="dxa"/>
            <w:vAlign w:val="center"/>
          </w:tcPr>
          <w:p w:rsidR="00260C65" w:rsidRPr="009916FC" w:rsidRDefault="00260C65" w:rsidP="009916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560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2268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</w:p>
        </w:tc>
      </w:tr>
      <w:tr w:rsidR="00260C65" w:rsidRPr="00463B44" w:rsidTr="009916FC">
        <w:tc>
          <w:tcPr>
            <w:tcW w:w="9606" w:type="dxa"/>
            <w:gridSpan w:val="4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/>
                <w:bCs/>
                <w:sz w:val="24"/>
                <w:szCs w:val="24"/>
              </w:rPr>
              <w:t>Школа (9 часов)</w:t>
            </w: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первого звонка.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Мой школьный дом.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меня зовут?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Моя семья – моя радость.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поведения в школе.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Улицы вокруг школы.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Дорога в школу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Профессии в школе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Школа вежливости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606" w:type="dxa"/>
            <w:gridSpan w:val="4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/>
                <w:bCs/>
                <w:sz w:val="24"/>
                <w:szCs w:val="24"/>
              </w:rPr>
              <w:t>Семья (11 часов)</w:t>
            </w: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означает моё имя.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Моя мама – лучшая на свете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Мой домашний адрес.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Моя семья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Мой режим дня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Учусь помогать старшим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Мы – пешеходы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Я один на улице.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 xml:space="preserve">Мы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916FC">
              <w:rPr>
                <w:rFonts w:ascii="Times New Roman" w:hAnsi="Times New Roman"/>
                <w:sz w:val="24"/>
                <w:szCs w:val="24"/>
              </w:rPr>
              <w:t xml:space="preserve"> пассажиры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Новый год – семейный праздник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91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Рисуем каникулы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91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rPr>
          <w:trHeight w:val="246"/>
        </w:trPr>
        <w:tc>
          <w:tcPr>
            <w:tcW w:w="9606" w:type="dxa"/>
            <w:gridSpan w:val="4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Страна </w:t>
            </w:r>
            <w:r w:rsidRPr="00991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16FC">
              <w:rPr>
                <w:rFonts w:ascii="Times New Roman" w:hAnsi="Times New Roman"/>
                <w:b/>
                <w:sz w:val="24"/>
                <w:szCs w:val="24"/>
              </w:rPr>
              <w:t>(16 часов)</w:t>
            </w: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Мой любимый город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Моя страна – Россия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Мой родной край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Мир без войны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Масленица.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rPr>
          <w:trHeight w:val="214"/>
        </w:trPr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8 марта – мамин праздник!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Символика родного края.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Русские богатыри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День космонавтики.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Государственный гимн.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Российский триколор.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rPr>
          <w:trHeight w:val="211"/>
        </w:trPr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Нормы поведения в обществе.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Службы спасения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День Победы.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Береги чужой труд!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4819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16FC">
              <w:rPr>
                <w:rFonts w:ascii="Times New Roman" w:hAnsi="Times New Roman"/>
                <w:sz w:val="24"/>
                <w:szCs w:val="24"/>
              </w:rPr>
              <w:t>Рисуем каникулы</w:t>
            </w:r>
          </w:p>
        </w:tc>
        <w:tc>
          <w:tcPr>
            <w:tcW w:w="1560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60C65" w:rsidRPr="00463B44" w:rsidTr="009916FC">
        <w:tc>
          <w:tcPr>
            <w:tcW w:w="5778" w:type="dxa"/>
            <w:gridSpan w:val="2"/>
          </w:tcPr>
          <w:p w:rsidR="00260C65" w:rsidRPr="009916FC" w:rsidRDefault="00260C65" w:rsidP="009916F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28" w:type="dxa"/>
            <w:gridSpan w:val="2"/>
          </w:tcPr>
          <w:p w:rsidR="00260C65" w:rsidRPr="009916FC" w:rsidRDefault="00260C65" w:rsidP="009916FC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6FC">
              <w:rPr>
                <w:rFonts w:ascii="Times New Roman" w:hAnsi="Times New Roman"/>
                <w:b/>
                <w:bCs/>
                <w:sz w:val="24"/>
                <w:szCs w:val="24"/>
              </w:rPr>
              <w:t>34 часа</w:t>
            </w:r>
          </w:p>
        </w:tc>
      </w:tr>
    </w:tbl>
    <w:p w:rsidR="00260C65" w:rsidRDefault="00260C65" w:rsidP="001F37A7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260C65" w:rsidRDefault="00260C65" w:rsidP="00EF1401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260C65" w:rsidRDefault="00260C65" w:rsidP="00516A36">
      <w:pPr>
        <w:pStyle w:val="Heading1"/>
        <w:contextualSpacing/>
        <w:jc w:val="center"/>
        <w:rPr>
          <w:sz w:val="24"/>
          <w:szCs w:val="28"/>
        </w:rPr>
        <w:sectPr w:rsidR="00260C65" w:rsidSect="002B3500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4" w:name="_Toc459237270"/>
    </w:p>
    <w:p w:rsidR="00260C65" w:rsidRPr="00F66835" w:rsidRDefault="00260C65" w:rsidP="00516A36">
      <w:pPr>
        <w:pStyle w:val="Heading1"/>
        <w:contextualSpacing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Содержание программы</w:t>
      </w:r>
      <w:bookmarkEnd w:id="4"/>
    </w:p>
    <w:tbl>
      <w:tblPr>
        <w:tblpPr w:leftFromText="180" w:rightFromText="180" w:vertAnchor="text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992"/>
        <w:gridCol w:w="1985"/>
        <w:gridCol w:w="708"/>
        <w:gridCol w:w="3828"/>
        <w:gridCol w:w="3827"/>
        <w:gridCol w:w="2977"/>
      </w:tblGrid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№ п</w:t>
            </w:r>
            <w:r w:rsidRPr="009916FC"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 w:rsidRPr="009916FC"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1985" w:type="dxa"/>
            <w:vAlign w:val="center"/>
          </w:tcPr>
          <w:p w:rsidR="00260C65" w:rsidRPr="009916FC" w:rsidRDefault="00260C65" w:rsidP="009916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708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3828" w:type="dxa"/>
            <w:vAlign w:val="center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Планируемые личностные результаты освоения обучающимися программы курса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Виды деятельности обучающихся</w:t>
            </w:r>
          </w:p>
        </w:tc>
      </w:tr>
      <w:tr w:rsidR="00260C65" w:rsidRPr="002C392C" w:rsidTr="009916FC">
        <w:tc>
          <w:tcPr>
            <w:tcW w:w="15276" w:type="dxa"/>
            <w:gridSpan w:val="7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/>
                <w:bCs/>
                <w:sz w:val="20"/>
                <w:szCs w:val="20"/>
              </w:rPr>
              <w:t>Школа (9 часов)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Праздник первого звонка</w:t>
            </w:r>
            <w:r w:rsidRPr="00991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Составляют схему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Участвуют в обсуждении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Мой школьный дом.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  <w:r>
              <w:rPr>
                <w:rFonts w:ascii="Times New Roman" w:hAnsi="Times New Roman"/>
                <w:sz w:val="20"/>
              </w:rPr>
              <w:t>.</w:t>
            </w:r>
          </w:p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9916F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Исследуют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Как меня зовут?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 в беседе.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Моя семья – моя радость.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 xml:space="preserve">Будут иметь возможность развить навыки сотрудничества с взрослыми и сверстниками 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Правила поведения в школе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9916F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 в беседе.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Улицы вокруг школы.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 xml:space="preserve">Будут иметь возможность осмыслить  свое социальное окружение 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 местность около школ</w:t>
            </w:r>
          </w:p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Составляют схему ш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кол</w:t>
            </w:r>
          </w:p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Обсуждаю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Дорога в школу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9916F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 Составляют схему школы</w:t>
            </w:r>
          </w:p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Составляют схему своего пути в школу</w:t>
            </w:r>
          </w:p>
          <w:p w:rsidR="00260C65" w:rsidRPr="009916FC" w:rsidRDefault="00260C65" w:rsidP="00831CE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Профессии в школе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Школа вежливости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9916F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проблемные ситуаци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вежливые слов</w:t>
            </w:r>
          </w:p>
        </w:tc>
      </w:tr>
      <w:tr w:rsidR="00260C65" w:rsidRPr="002C392C" w:rsidTr="009916FC">
        <w:tc>
          <w:tcPr>
            <w:tcW w:w="15276" w:type="dxa"/>
            <w:gridSpan w:val="7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/>
                <w:bCs/>
                <w:sz w:val="20"/>
                <w:szCs w:val="20"/>
              </w:rPr>
              <w:t>Семья (11 часов)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Что значит имя моё.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Высказывают предположения о том, что такое ФИО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Раскрытие значения имени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Моя мама – лучшая на свете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Составляют и пишут письмо маме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 xml:space="preserve">Мой домашний адрес 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Изучение своего адреса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Заполнение бланка «Информация обо мне»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Моя семья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Изучение состава семьи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Составление дерева семьи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Мой режим дня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</w:t>
            </w:r>
            <w:r>
              <w:rPr>
                <w:rFonts w:ascii="Times New Roman" w:hAnsi="Times New Roman"/>
                <w:sz w:val="20"/>
              </w:rPr>
              <w:t>ванного в получении новых знаний.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Составление режима дня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Учусь помогать старшим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Изучение настроения людей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Составление условно-графической схемы «Моё настроение»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Мы - пешеходы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Обсуждение возможной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ситуации на дороге.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 один на улице.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Анализ вредных и полезных привычек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Заполнение таблицы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Мы - пассажиры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</w:t>
            </w:r>
            <w:r>
              <w:rPr>
                <w:rFonts w:ascii="Times New Roman" w:hAnsi="Times New Roman"/>
                <w:sz w:val="20"/>
              </w:rPr>
              <w:t>оциальное окружение и себя в нем.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Разбор плохих качеств человека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 xml:space="preserve">Новый год – семейный праздник 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</w:t>
            </w:r>
            <w:r>
              <w:rPr>
                <w:rFonts w:ascii="Times New Roman" w:hAnsi="Times New Roman"/>
                <w:sz w:val="20"/>
              </w:rPr>
              <w:t xml:space="preserve"> чувство гордости за свою страну.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Разбор традиций празднования Нового года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 xml:space="preserve">Рисуем каникулы 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</w:t>
            </w:r>
            <w:r>
              <w:rPr>
                <w:rFonts w:ascii="Times New Roman" w:hAnsi="Times New Roman"/>
                <w:sz w:val="20"/>
              </w:rPr>
              <w:t>ем.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Рисование подарка на новый год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rPr>
          <w:trHeight w:val="246"/>
        </w:trPr>
        <w:tc>
          <w:tcPr>
            <w:tcW w:w="15276" w:type="dxa"/>
            <w:gridSpan w:val="7"/>
          </w:tcPr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Страна </w:t>
            </w:r>
            <w:r w:rsidRPr="00991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16FC">
              <w:rPr>
                <w:rFonts w:ascii="Times New Roman" w:hAnsi="Times New Roman"/>
                <w:b/>
                <w:sz w:val="20"/>
                <w:szCs w:val="20"/>
              </w:rPr>
              <w:t>(16 часов)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Мой любимый город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Соотнесение названия города с его символом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Моя страна – Россия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Нахождение символов страны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Прослушивание гимна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Мой родной край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Соотнесение названия города с его символом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Мир без войны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Просмотр фильма о войне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 «Война это хорошо или плохо?»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Масленица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Обсуждение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празднования масленицы.</w:t>
            </w:r>
          </w:p>
        </w:tc>
      </w:tr>
      <w:tr w:rsidR="00260C65" w:rsidRPr="002C392C" w:rsidTr="009916FC">
        <w:trPr>
          <w:trHeight w:val="214"/>
        </w:trPr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8 марта – мамин праздник!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Рисуем подарок для мамы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Символика родного края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 правил дорожного движения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Заполнение таблицы «Памятка пешехода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».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Русские богатыри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</w:t>
            </w: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е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русских богатырей.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День космонавтики.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Обсуждение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празднования дня космонавтики..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Государственный гимн.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 себя как ученика, заинтересованного в получении новых знаний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 правил дорожного движения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Заполнение таблицы «Службы спасения»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Российский триколор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Российского флага</w:t>
            </w:r>
          </w:p>
        </w:tc>
      </w:tr>
      <w:tr w:rsidR="00260C65" w:rsidRPr="002C392C" w:rsidTr="009916FC">
        <w:trPr>
          <w:trHeight w:val="211"/>
        </w:trPr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Нормы поведения в обществе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 xml:space="preserve"> Игра «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Я в обществе».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Службы спасения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 работы служб спасения.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День Победы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</w:p>
          <w:p w:rsidR="00260C65" w:rsidRPr="009916FC" w:rsidRDefault="00260C65" w:rsidP="009916F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развить навыки сотрудничества с взрослыми и сверстниками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Составление алгоритма поведения в магазине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Береги чужой труд!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pStyle w:val="Default"/>
              <w:ind w:left="33"/>
              <w:rPr>
                <w:rFonts w:ascii="Times New Roman" w:hAnsi="Times New Roman"/>
                <w:sz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осознать себя как гражданина России и развить чувство гордости за свою страну</w:t>
            </w:r>
          </w:p>
          <w:p w:rsidR="00260C65" w:rsidRPr="009916FC" w:rsidRDefault="00260C65" w:rsidP="009916FC">
            <w:pPr>
              <w:pStyle w:val="Default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представить важность чужого труда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60C65" w:rsidRPr="002C392C" w:rsidTr="009916FC">
        <w:tc>
          <w:tcPr>
            <w:tcW w:w="959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  <w:szCs w:val="20"/>
              </w:rPr>
              <w:t>Рисуем каникулы</w:t>
            </w:r>
          </w:p>
        </w:tc>
        <w:tc>
          <w:tcPr>
            <w:tcW w:w="70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60C65" w:rsidRPr="009916FC" w:rsidRDefault="00260C65" w:rsidP="009916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82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sz w:val="20"/>
              </w:rPr>
              <w:t>Будут иметь возможность осмыслить  свое социальное окружение и себя в нем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977" w:type="dxa"/>
          </w:tcPr>
          <w:p w:rsidR="00260C65" w:rsidRPr="009916FC" w:rsidRDefault="00260C65" w:rsidP="009916F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916FC">
              <w:rPr>
                <w:rFonts w:ascii="Times New Roman" w:hAnsi="Times New Roman"/>
                <w:bCs/>
                <w:sz w:val="20"/>
                <w:szCs w:val="20"/>
              </w:rPr>
              <w:t>Рисование лета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</w:tbl>
    <w:p w:rsidR="00260C65" w:rsidRDefault="00260C65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260C65" w:rsidRDefault="00260C65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260C65" w:rsidSect="00516A36">
          <w:pgSz w:w="16838" w:h="11906" w:orient="landscape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260C65" w:rsidRPr="00F66835" w:rsidRDefault="00260C65" w:rsidP="00F66835">
      <w:pPr>
        <w:pStyle w:val="Heading1"/>
        <w:contextualSpacing/>
        <w:jc w:val="center"/>
        <w:rPr>
          <w:sz w:val="24"/>
          <w:szCs w:val="28"/>
        </w:rPr>
      </w:pPr>
      <w:bookmarkStart w:id="5" w:name="_Toc459237271"/>
      <w:r w:rsidRPr="00F66835">
        <w:rPr>
          <w:sz w:val="24"/>
          <w:szCs w:val="28"/>
        </w:rPr>
        <w:t>Учебно-методическое и материально-техническое обеспечение</w:t>
      </w:r>
      <w:bookmarkEnd w:id="5"/>
    </w:p>
    <w:p w:rsidR="00260C65" w:rsidRPr="00F66835" w:rsidRDefault="00260C65" w:rsidP="00F66835">
      <w:pPr>
        <w:pStyle w:val="Heading1"/>
        <w:jc w:val="center"/>
        <w:rPr>
          <w:sz w:val="24"/>
          <w:szCs w:val="28"/>
        </w:rPr>
      </w:pPr>
    </w:p>
    <w:p w:rsidR="00260C65" w:rsidRPr="000A2804" w:rsidRDefault="00260C65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12E21">
        <w:rPr>
          <w:rFonts w:ascii="Times New Roman" w:hAnsi="Times New Roman"/>
          <w:sz w:val="24"/>
          <w:szCs w:val="24"/>
        </w:rPr>
        <w:t>Ковалько В.И. Здоровь</w:t>
      </w:r>
      <w:r>
        <w:rPr>
          <w:rFonts w:ascii="Times New Roman" w:hAnsi="Times New Roman"/>
          <w:sz w:val="24"/>
          <w:szCs w:val="24"/>
        </w:rPr>
        <w:t>есберегающие технологии. М.:</w:t>
      </w:r>
      <w:r w:rsidRPr="00A12E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«Вако»-</w:t>
      </w:r>
      <w:r w:rsidRPr="00A12E21">
        <w:rPr>
          <w:rFonts w:ascii="Times New Roman" w:hAnsi="Times New Roman"/>
          <w:sz w:val="24"/>
          <w:szCs w:val="24"/>
        </w:rPr>
        <w:t>2004 г.,</w:t>
      </w:r>
    </w:p>
    <w:p w:rsidR="00260C65" w:rsidRPr="004D1971" w:rsidRDefault="00260C65" w:rsidP="008D69A2">
      <w:pPr>
        <w:pStyle w:val="ListParagraph"/>
        <w:numPr>
          <w:ilvl w:val="0"/>
          <w:numId w:val="6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Печатные пособия:</w:t>
      </w:r>
    </w:p>
    <w:p w:rsidR="00260C65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 xml:space="preserve">схемы по правилам </w:t>
      </w:r>
      <w:r>
        <w:rPr>
          <w:rFonts w:ascii="Times New Roman" w:hAnsi="Times New Roman"/>
          <w:color w:val="000000"/>
          <w:sz w:val="24"/>
          <w:szCs w:val="28"/>
        </w:rPr>
        <w:t>дорожного движения, безопасности жизни и гигиене;</w:t>
      </w:r>
    </w:p>
    <w:p w:rsidR="00260C65" w:rsidRPr="000A2804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дидактические игры по темам;</w:t>
      </w:r>
    </w:p>
    <w:p w:rsidR="00260C65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0A2804">
        <w:rPr>
          <w:rFonts w:ascii="Times New Roman" w:hAnsi="Times New Roman"/>
          <w:color w:val="000000"/>
          <w:sz w:val="24"/>
          <w:szCs w:val="28"/>
        </w:rPr>
        <w:t>б</w:t>
      </w:r>
      <w:r w:rsidRPr="00FA2F7E">
        <w:rPr>
          <w:rFonts w:ascii="Times New Roman" w:hAnsi="Times New Roman"/>
          <w:color w:val="000000"/>
          <w:sz w:val="24"/>
          <w:szCs w:val="28"/>
        </w:rPr>
        <w:t xml:space="preserve">умага А3, А4; </w:t>
      </w:r>
    </w:p>
    <w:p w:rsidR="00260C65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FA2F7E">
        <w:rPr>
          <w:rFonts w:ascii="Times New Roman" w:hAnsi="Times New Roman"/>
          <w:color w:val="000000"/>
          <w:sz w:val="24"/>
          <w:szCs w:val="28"/>
        </w:rPr>
        <w:t xml:space="preserve">фломастеры; </w:t>
      </w:r>
    </w:p>
    <w:p w:rsidR="00260C65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предметы личной гигиены (полотенце, зубная щетка, паста, мыло)</w:t>
      </w:r>
    </w:p>
    <w:p w:rsidR="00260C65" w:rsidRPr="004D1971" w:rsidRDefault="00260C65" w:rsidP="008D69A2">
      <w:pPr>
        <w:numPr>
          <w:ilvl w:val="0"/>
          <w:numId w:val="1"/>
        </w:num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предметы быта (кофейники, кувшины, чайный сервиз).</w:t>
      </w:r>
    </w:p>
    <w:p w:rsidR="00260C65" w:rsidRPr="004D1971" w:rsidRDefault="00260C65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Технические средства обучения – ноутбук, интерактивная доска, телевизор; экранно-звуковые пособия.</w:t>
      </w:r>
    </w:p>
    <w:p w:rsidR="00260C65" w:rsidRPr="00BA15D7" w:rsidRDefault="00260C65" w:rsidP="00BA15D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260C65" w:rsidRPr="00BA15D7" w:rsidSect="00BA15D7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C65" w:rsidRDefault="00260C65" w:rsidP="00507605">
      <w:pPr>
        <w:spacing w:after="0" w:line="240" w:lineRule="auto"/>
      </w:pPr>
      <w:r>
        <w:separator/>
      </w:r>
    </w:p>
  </w:endnote>
  <w:endnote w:type="continuationSeparator" w:id="1">
    <w:p w:rsidR="00260C65" w:rsidRDefault="00260C65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65" w:rsidRPr="00507605" w:rsidRDefault="00260C65" w:rsidP="001C6D71">
    <w:pPr>
      <w:pStyle w:val="Footer"/>
      <w:jc w:val="center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65" w:rsidRDefault="00260C65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C65" w:rsidRDefault="00260C65" w:rsidP="00507605">
      <w:pPr>
        <w:spacing w:after="0" w:line="240" w:lineRule="auto"/>
      </w:pPr>
      <w:r>
        <w:separator/>
      </w:r>
    </w:p>
  </w:footnote>
  <w:footnote w:type="continuationSeparator" w:id="1">
    <w:p w:rsidR="00260C65" w:rsidRDefault="00260C65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454568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9E5FB6"/>
    <w:multiLevelType w:val="hybridMultilevel"/>
    <w:tmpl w:val="48149BA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058284A"/>
    <w:multiLevelType w:val="hybridMultilevel"/>
    <w:tmpl w:val="CEA2C53E"/>
    <w:lvl w:ilvl="0" w:tplc="BFD292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7026DB3"/>
    <w:multiLevelType w:val="hybridMultilevel"/>
    <w:tmpl w:val="48DEB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F45185"/>
    <w:multiLevelType w:val="hybridMultilevel"/>
    <w:tmpl w:val="46BC16A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26DC4"/>
    <w:multiLevelType w:val="hybridMultilevel"/>
    <w:tmpl w:val="77940F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492F51B8"/>
    <w:multiLevelType w:val="hybridMultilevel"/>
    <w:tmpl w:val="F05C8946"/>
    <w:lvl w:ilvl="0" w:tplc="E2347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BA2869"/>
    <w:multiLevelType w:val="hybridMultilevel"/>
    <w:tmpl w:val="2058204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A4320A"/>
    <w:multiLevelType w:val="hybridMultilevel"/>
    <w:tmpl w:val="F050C5E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5548F6"/>
    <w:multiLevelType w:val="hybridMultilevel"/>
    <w:tmpl w:val="AA3C751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681F50"/>
    <w:multiLevelType w:val="hybridMultilevel"/>
    <w:tmpl w:val="06985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19"/>
  </w:num>
  <w:num w:numId="4">
    <w:abstractNumId w:val="17"/>
  </w:num>
  <w:num w:numId="5">
    <w:abstractNumId w:val="12"/>
  </w:num>
  <w:num w:numId="6">
    <w:abstractNumId w:val="10"/>
  </w:num>
  <w:num w:numId="7">
    <w:abstractNumId w:val="20"/>
  </w:num>
  <w:num w:numId="8">
    <w:abstractNumId w:val="22"/>
  </w:num>
  <w:num w:numId="9">
    <w:abstractNumId w:val="4"/>
  </w:num>
  <w:num w:numId="10">
    <w:abstractNumId w:val="6"/>
  </w:num>
  <w:num w:numId="11">
    <w:abstractNumId w:val="7"/>
  </w:num>
  <w:num w:numId="12">
    <w:abstractNumId w:val="23"/>
  </w:num>
  <w:num w:numId="13">
    <w:abstractNumId w:val="8"/>
  </w:num>
  <w:num w:numId="14">
    <w:abstractNumId w:val="1"/>
  </w:num>
  <w:num w:numId="15">
    <w:abstractNumId w:val="9"/>
  </w:num>
  <w:num w:numId="16">
    <w:abstractNumId w:val="24"/>
  </w:num>
  <w:num w:numId="17">
    <w:abstractNumId w:val="18"/>
  </w:num>
  <w:num w:numId="18">
    <w:abstractNumId w:val="14"/>
  </w:num>
  <w:num w:numId="19">
    <w:abstractNumId w:val="16"/>
  </w:num>
  <w:num w:numId="20">
    <w:abstractNumId w:val="2"/>
  </w:num>
  <w:num w:numId="21">
    <w:abstractNumId w:val="15"/>
  </w:num>
  <w:num w:numId="22">
    <w:abstractNumId w:val="11"/>
  </w:num>
  <w:num w:numId="23">
    <w:abstractNumId w:val="3"/>
  </w:num>
  <w:num w:numId="24">
    <w:abstractNumId w:val="13"/>
  </w:num>
  <w:num w:numId="25">
    <w:abstractNumId w:val="5"/>
  </w:num>
  <w:num w:numId="26">
    <w:abstractNumId w:val="21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775B"/>
    <w:rsid w:val="00032F60"/>
    <w:rsid w:val="00044F70"/>
    <w:rsid w:val="000471B2"/>
    <w:rsid w:val="00080BC6"/>
    <w:rsid w:val="000A2804"/>
    <w:rsid w:val="000B27EC"/>
    <w:rsid w:val="000B5E81"/>
    <w:rsid w:val="000D1D19"/>
    <w:rsid w:val="000E64EA"/>
    <w:rsid w:val="000E766F"/>
    <w:rsid w:val="000E7BD7"/>
    <w:rsid w:val="000F32E1"/>
    <w:rsid w:val="000F3468"/>
    <w:rsid w:val="000F3EA9"/>
    <w:rsid w:val="0011668D"/>
    <w:rsid w:val="00121EDE"/>
    <w:rsid w:val="00122246"/>
    <w:rsid w:val="0012714D"/>
    <w:rsid w:val="00171C73"/>
    <w:rsid w:val="001904B9"/>
    <w:rsid w:val="0019609B"/>
    <w:rsid w:val="001C6D71"/>
    <w:rsid w:val="001E61D5"/>
    <w:rsid w:val="001E67C6"/>
    <w:rsid w:val="001F1F81"/>
    <w:rsid w:val="001F1F89"/>
    <w:rsid w:val="001F2E20"/>
    <w:rsid w:val="001F37A7"/>
    <w:rsid w:val="002120B7"/>
    <w:rsid w:val="00234457"/>
    <w:rsid w:val="00240D90"/>
    <w:rsid w:val="00253025"/>
    <w:rsid w:val="00257770"/>
    <w:rsid w:val="00260C65"/>
    <w:rsid w:val="0027361B"/>
    <w:rsid w:val="0029243E"/>
    <w:rsid w:val="00292B7A"/>
    <w:rsid w:val="0029411A"/>
    <w:rsid w:val="002A4835"/>
    <w:rsid w:val="002A7606"/>
    <w:rsid w:val="002B25D1"/>
    <w:rsid w:val="002B3500"/>
    <w:rsid w:val="002C080D"/>
    <w:rsid w:val="002C23CD"/>
    <w:rsid w:val="002C392C"/>
    <w:rsid w:val="002C3AB9"/>
    <w:rsid w:val="002E1D58"/>
    <w:rsid w:val="002F3975"/>
    <w:rsid w:val="003112A4"/>
    <w:rsid w:val="003231C6"/>
    <w:rsid w:val="003231F1"/>
    <w:rsid w:val="003273DB"/>
    <w:rsid w:val="003275F7"/>
    <w:rsid w:val="00336C39"/>
    <w:rsid w:val="00341A96"/>
    <w:rsid w:val="00343D8F"/>
    <w:rsid w:val="00345456"/>
    <w:rsid w:val="00346B55"/>
    <w:rsid w:val="00355B08"/>
    <w:rsid w:val="003664A0"/>
    <w:rsid w:val="0037182E"/>
    <w:rsid w:val="00387482"/>
    <w:rsid w:val="003A005E"/>
    <w:rsid w:val="003B5C52"/>
    <w:rsid w:val="003E3BCB"/>
    <w:rsid w:val="003F3003"/>
    <w:rsid w:val="004136CD"/>
    <w:rsid w:val="00415A89"/>
    <w:rsid w:val="00424C61"/>
    <w:rsid w:val="00430644"/>
    <w:rsid w:val="00431A79"/>
    <w:rsid w:val="00445635"/>
    <w:rsid w:val="0045012A"/>
    <w:rsid w:val="004504D0"/>
    <w:rsid w:val="0046019D"/>
    <w:rsid w:val="00463B44"/>
    <w:rsid w:val="00483276"/>
    <w:rsid w:val="00484BDE"/>
    <w:rsid w:val="004936C5"/>
    <w:rsid w:val="004B2FD7"/>
    <w:rsid w:val="004C1F16"/>
    <w:rsid w:val="004C2E11"/>
    <w:rsid w:val="004C3B22"/>
    <w:rsid w:val="004D1971"/>
    <w:rsid w:val="004E1464"/>
    <w:rsid w:val="00507605"/>
    <w:rsid w:val="00516A36"/>
    <w:rsid w:val="00516B33"/>
    <w:rsid w:val="005370B4"/>
    <w:rsid w:val="00556C5C"/>
    <w:rsid w:val="005578C0"/>
    <w:rsid w:val="00562B4B"/>
    <w:rsid w:val="00585A27"/>
    <w:rsid w:val="00593BB4"/>
    <w:rsid w:val="005C2432"/>
    <w:rsid w:val="005D160B"/>
    <w:rsid w:val="005F07A9"/>
    <w:rsid w:val="00602F75"/>
    <w:rsid w:val="00606CA3"/>
    <w:rsid w:val="00607133"/>
    <w:rsid w:val="0061363A"/>
    <w:rsid w:val="00620F2C"/>
    <w:rsid w:val="006250A5"/>
    <w:rsid w:val="00626310"/>
    <w:rsid w:val="0065133E"/>
    <w:rsid w:val="00660AD4"/>
    <w:rsid w:val="0066304D"/>
    <w:rsid w:val="0068213C"/>
    <w:rsid w:val="00683340"/>
    <w:rsid w:val="006C7CCC"/>
    <w:rsid w:val="006D7C68"/>
    <w:rsid w:val="006F3207"/>
    <w:rsid w:val="006F3C22"/>
    <w:rsid w:val="007079FF"/>
    <w:rsid w:val="00712056"/>
    <w:rsid w:val="00722FB6"/>
    <w:rsid w:val="007326AB"/>
    <w:rsid w:val="00735D01"/>
    <w:rsid w:val="007365D2"/>
    <w:rsid w:val="00754732"/>
    <w:rsid w:val="0076150F"/>
    <w:rsid w:val="00780861"/>
    <w:rsid w:val="007A1A78"/>
    <w:rsid w:val="007B36C9"/>
    <w:rsid w:val="007C7EA1"/>
    <w:rsid w:val="007E303E"/>
    <w:rsid w:val="007E33DD"/>
    <w:rsid w:val="00813AFB"/>
    <w:rsid w:val="0082260B"/>
    <w:rsid w:val="00831CEB"/>
    <w:rsid w:val="00842EF1"/>
    <w:rsid w:val="008445AF"/>
    <w:rsid w:val="00852DE3"/>
    <w:rsid w:val="00855082"/>
    <w:rsid w:val="008630FA"/>
    <w:rsid w:val="00892128"/>
    <w:rsid w:val="008A01F0"/>
    <w:rsid w:val="008A555F"/>
    <w:rsid w:val="008C02EE"/>
    <w:rsid w:val="008C1B63"/>
    <w:rsid w:val="008D5543"/>
    <w:rsid w:val="008D69A2"/>
    <w:rsid w:val="008F21C3"/>
    <w:rsid w:val="008F5FB2"/>
    <w:rsid w:val="008F6C5A"/>
    <w:rsid w:val="00903636"/>
    <w:rsid w:val="009160F2"/>
    <w:rsid w:val="00937A38"/>
    <w:rsid w:val="00953AA0"/>
    <w:rsid w:val="00954212"/>
    <w:rsid w:val="0095472F"/>
    <w:rsid w:val="0095513A"/>
    <w:rsid w:val="00963F6A"/>
    <w:rsid w:val="00980E22"/>
    <w:rsid w:val="00990CBD"/>
    <w:rsid w:val="009916FC"/>
    <w:rsid w:val="009A1B3D"/>
    <w:rsid w:val="009A203F"/>
    <w:rsid w:val="009A5184"/>
    <w:rsid w:val="009A53B6"/>
    <w:rsid w:val="009B4D63"/>
    <w:rsid w:val="009C326F"/>
    <w:rsid w:val="009D159E"/>
    <w:rsid w:val="009D644C"/>
    <w:rsid w:val="009F384C"/>
    <w:rsid w:val="00A12589"/>
    <w:rsid w:val="00A12E21"/>
    <w:rsid w:val="00A356B5"/>
    <w:rsid w:val="00A438F4"/>
    <w:rsid w:val="00A44229"/>
    <w:rsid w:val="00A6693A"/>
    <w:rsid w:val="00A7122F"/>
    <w:rsid w:val="00A76BDA"/>
    <w:rsid w:val="00A8208A"/>
    <w:rsid w:val="00A93F03"/>
    <w:rsid w:val="00A9460E"/>
    <w:rsid w:val="00A9600D"/>
    <w:rsid w:val="00A96F60"/>
    <w:rsid w:val="00AA7797"/>
    <w:rsid w:val="00AE2F14"/>
    <w:rsid w:val="00B71734"/>
    <w:rsid w:val="00BA15D7"/>
    <w:rsid w:val="00BA52F9"/>
    <w:rsid w:val="00BD6300"/>
    <w:rsid w:val="00BE2D10"/>
    <w:rsid w:val="00C035D3"/>
    <w:rsid w:val="00C30B00"/>
    <w:rsid w:val="00C321F1"/>
    <w:rsid w:val="00C34475"/>
    <w:rsid w:val="00C519F6"/>
    <w:rsid w:val="00C535B3"/>
    <w:rsid w:val="00C5404C"/>
    <w:rsid w:val="00C5623E"/>
    <w:rsid w:val="00C639D0"/>
    <w:rsid w:val="00C70C17"/>
    <w:rsid w:val="00C716F4"/>
    <w:rsid w:val="00C72F4B"/>
    <w:rsid w:val="00C771BD"/>
    <w:rsid w:val="00C81693"/>
    <w:rsid w:val="00C85BFE"/>
    <w:rsid w:val="00CA0179"/>
    <w:rsid w:val="00CB4AFD"/>
    <w:rsid w:val="00CF5FED"/>
    <w:rsid w:val="00D055AB"/>
    <w:rsid w:val="00D127B7"/>
    <w:rsid w:val="00D34FB4"/>
    <w:rsid w:val="00D77428"/>
    <w:rsid w:val="00D903F6"/>
    <w:rsid w:val="00DC2C65"/>
    <w:rsid w:val="00DD2049"/>
    <w:rsid w:val="00DD572E"/>
    <w:rsid w:val="00DD772F"/>
    <w:rsid w:val="00DE7D7A"/>
    <w:rsid w:val="00E07F0D"/>
    <w:rsid w:val="00E150A2"/>
    <w:rsid w:val="00E42AF5"/>
    <w:rsid w:val="00E80AE6"/>
    <w:rsid w:val="00E82C51"/>
    <w:rsid w:val="00E837BE"/>
    <w:rsid w:val="00E92B44"/>
    <w:rsid w:val="00E970E3"/>
    <w:rsid w:val="00E97CF9"/>
    <w:rsid w:val="00EA35C8"/>
    <w:rsid w:val="00EB0E83"/>
    <w:rsid w:val="00EE217B"/>
    <w:rsid w:val="00EF1401"/>
    <w:rsid w:val="00F119FA"/>
    <w:rsid w:val="00F14376"/>
    <w:rsid w:val="00F17A19"/>
    <w:rsid w:val="00F21D35"/>
    <w:rsid w:val="00F270D9"/>
    <w:rsid w:val="00F371E4"/>
    <w:rsid w:val="00F43D2C"/>
    <w:rsid w:val="00F51679"/>
    <w:rsid w:val="00F60FD2"/>
    <w:rsid w:val="00F66835"/>
    <w:rsid w:val="00FA054F"/>
    <w:rsid w:val="00FA2776"/>
    <w:rsid w:val="00FA2F7E"/>
    <w:rsid w:val="00FA7B7D"/>
    <w:rsid w:val="00FD15B2"/>
    <w:rsid w:val="00FD4B5A"/>
    <w:rsid w:val="00FE0319"/>
    <w:rsid w:val="00FF01AB"/>
    <w:rsid w:val="00FF5820"/>
    <w:rsid w:val="00FF61C2"/>
    <w:rsid w:val="00FF6AC2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57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551</TotalTime>
  <Pages>10</Pages>
  <Words>3076</Words>
  <Characters>17536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54</cp:revision>
  <cp:lastPrinted>2018-10-29T15:59:00Z</cp:lastPrinted>
  <dcterms:created xsi:type="dcterms:W3CDTF">2016-08-17T17:49:00Z</dcterms:created>
  <dcterms:modified xsi:type="dcterms:W3CDTF">2020-10-01T12:19:00Z</dcterms:modified>
</cp:coreProperties>
</file>