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4BE8" w:rsidRPr="00427260" w:rsidRDefault="00EE4BE8" w:rsidP="008D71B9">
      <w:pPr>
        <w:pStyle w:val="ListParagraph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427260">
        <w:rPr>
          <w:rFonts w:ascii="Times New Roman" w:hAnsi="Times New Roman"/>
          <w:b/>
          <w:sz w:val="24"/>
          <w:szCs w:val="24"/>
        </w:rPr>
        <w:t>Календарно-тематическое планирование 9 класс</w:t>
      </w:r>
    </w:p>
    <w:tbl>
      <w:tblPr>
        <w:tblW w:w="5898" w:type="pct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0"/>
        <w:gridCol w:w="1172"/>
        <w:gridCol w:w="7827"/>
        <w:gridCol w:w="901"/>
      </w:tblGrid>
      <w:tr w:rsidR="00EE4BE8" w:rsidRPr="00FF5506" w:rsidTr="0061040F">
        <w:trPr>
          <w:trHeight w:val="659"/>
        </w:trPr>
        <w:tc>
          <w:tcPr>
            <w:tcW w:w="339" w:type="pct"/>
          </w:tcPr>
          <w:p w:rsidR="00EE4BE8" w:rsidRPr="00CC32E3" w:rsidRDefault="00EE4BE8" w:rsidP="00427260">
            <w:pPr>
              <w:rPr>
                <w:b/>
              </w:rPr>
            </w:pPr>
            <w:r>
              <w:rPr>
                <w:b/>
              </w:rPr>
              <w:t>№ п/п</w:t>
            </w:r>
          </w:p>
        </w:tc>
        <w:tc>
          <w:tcPr>
            <w:tcW w:w="552" w:type="pct"/>
          </w:tcPr>
          <w:p w:rsidR="00EE4BE8" w:rsidRPr="00CC32E3" w:rsidRDefault="00EE4BE8" w:rsidP="007E325B">
            <w:pPr>
              <w:rPr>
                <w:b/>
              </w:rPr>
            </w:pPr>
            <w:r>
              <w:rPr>
                <w:b/>
              </w:rPr>
              <w:t xml:space="preserve">Дата </w:t>
            </w:r>
          </w:p>
        </w:tc>
        <w:tc>
          <w:tcPr>
            <w:tcW w:w="3685" w:type="pct"/>
          </w:tcPr>
          <w:p w:rsidR="00EE4BE8" w:rsidRPr="00CC32E3" w:rsidRDefault="00EE4BE8" w:rsidP="007E325B">
            <w:pPr>
              <w:rPr>
                <w:b/>
              </w:rPr>
            </w:pPr>
            <w:r w:rsidRPr="00CC32E3">
              <w:rPr>
                <w:b/>
              </w:rPr>
              <w:t>Раздел (название).</w:t>
            </w:r>
          </w:p>
          <w:p w:rsidR="00EE4BE8" w:rsidRPr="00CC32E3" w:rsidRDefault="00EE4BE8" w:rsidP="007E325B">
            <w:pPr>
              <w:rPr>
                <w:b/>
              </w:rPr>
            </w:pPr>
            <w:r w:rsidRPr="00CC32E3">
              <w:rPr>
                <w:b/>
              </w:rPr>
              <w:t>Тема урока</w:t>
            </w:r>
          </w:p>
        </w:tc>
        <w:tc>
          <w:tcPr>
            <w:tcW w:w="424" w:type="pct"/>
          </w:tcPr>
          <w:p w:rsidR="00EE4BE8" w:rsidRPr="00CC32E3" w:rsidRDefault="00EE4BE8" w:rsidP="007E325B">
            <w:pPr>
              <w:rPr>
                <w:b/>
              </w:rPr>
            </w:pPr>
            <w:r w:rsidRPr="00CC32E3">
              <w:rPr>
                <w:b/>
              </w:rPr>
              <w:t>Кол-во часов</w:t>
            </w:r>
          </w:p>
        </w:tc>
      </w:tr>
      <w:tr w:rsidR="00EE4BE8" w:rsidRPr="00FF5506" w:rsidTr="0061040F">
        <w:tc>
          <w:tcPr>
            <w:tcW w:w="339" w:type="pct"/>
          </w:tcPr>
          <w:p w:rsidR="00EE4BE8" w:rsidRPr="00FF5506" w:rsidRDefault="00EE4BE8" w:rsidP="007E325B">
            <w:r>
              <w:t>1</w:t>
            </w:r>
          </w:p>
        </w:tc>
        <w:tc>
          <w:tcPr>
            <w:tcW w:w="552" w:type="pct"/>
          </w:tcPr>
          <w:p w:rsidR="00EE4BE8" w:rsidRPr="00FF5506" w:rsidRDefault="00EE4BE8" w:rsidP="007E325B"/>
        </w:tc>
        <w:tc>
          <w:tcPr>
            <w:tcW w:w="3685" w:type="pct"/>
          </w:tcPr>
          <w:p w:rsidR="00EE4BE8" w:rsidRPr="00FF5506" w:rsidRDefault="00EE4BE8" w:rsidP="007E325B">
            <w:r w:rsidRPr="00CC32E3">
              <w:rPr>
                <w:b/>
                <w:sz w:val="22"/>
                <w:szCs w:val="22"/>
                <w:lang w:val="en-US"/>
              </w:rPr>
              <w:t>I</w:t>
            </w:r>
            <w:r w:rsidRPr="00CC32E3">
              <w:rPr>
                <w:b/>
                <w:sz w:val="22"/>
                <w:szCs w:val="22"/>
              </w:rPr>
              <w:t xml:space="preserve"> четверть.</w:t>
            </w:r>
            <w:r w:rsidRPr="00CC32E3">
              <w:rPr>
                <w:sz w:val="22"/>
                <w:szCs w:val="22"/>
              </w:rPr>
              <w:t xml:space="preserve"> </w:t>
            </w:r>
            <w:r w:rsidRPr="00CC32E3">
              <w:rPr>
                <w:b/>
                <w:sz w:val="22"/>
                <w:szCs w:val="22"/>
              </w:rPr>
              <w:t>Страницы истории.</w:t>
            </w:r>
            <w:r w:rsidRPr="00CC32E3">
              <w:rPr>
                <w:sz w:val="22"/>
                <w:szCs w:val="22"/>
              </w:rPr>
              <w:t xml:space="preserve"> Введение в тему.</w:t>
            </w:r>
          </w:p>
        </w:tc>
        <w:tc>
          <w:tcPr>
            <w:tcW w:w="424" w:type="pct"/>
          </w:tcPr>
          <w:p w:rsidR="00EE4BE8" w:rsidRPr="00FF5506" w:rsidRDefault="00EE4BE8" w:rsidP="007E325B">
            <w:r w:rsidRPr="00FF5506">
              <w:t>1</w:t>
            </w:r>
          </w:p>
        </w:tc>
      </w:tr>
      <w:tr w:rsidR="00EE4BE8" w:rsidRPr="00FF5506" w:rsidTr="0061040F">
        <w:trPr>
          <w:trHeight w:val="533"/>
        </w:trPr>
        <w:tc>
          <w:tcPr>
            <w:tcW w:w="339" w:type="pct"/>
          </w:tcPr>
          <w:p w:rsidR="00EE4BE8" w:rsidRPr="00FF5506" w:rsidRDefault="00EE4BE8" w:rsidP="007E325B">
            <w:r>
              <w:t>2</w:t>
            </w:r>
          </w:p>
        </w:tc>
        <w:tc>
          <w:tcPr>
            <w:tcW w:w="552" w:type="pct"/>
          </w:tcPr>
          <w:p w:rsidR="00EE4BE8" w:rsidRPr="00FF5506" w:rsidRDefault="00EE4BE8" w:rsidP="007E325B"/>
        </w:tc>
        <w:tc>
          <w:tcPr>
            <w:tcW w:w="3685" w:type="pct"/>
          </w:tcPr>
          <w:p w:rsidR="00EE4BE8" w:rsidRPr="00FF5506" w:rsidRDefault="00EE4BE8" w:rsidP="007E325B">
            <w:r>
              <w:t>Аудирование текста «Цивилизации»</w:t>
            </w:r>
          </w:p>
        </w:tc>
        <w:tc>
          <w:tcPr>
            <w:tcW w:w="424" w:type="pct"/>
          </w:tcPr>
          <w:p w:rsidR="00EE4BE8" w:rsidRPr="00FF5506" w:rsidRDefault="00EE4BE8" w:rsidP="007E325B">
            <w:r w:rsidRPr="00FF5506">
              <w:t>1</w:t>
            </w:r>
          </w:p>
        </w:tc>
      </w:tr>
      <w:tr w:rsidR="00EE4BE8" w:rsidRPr="00FF5506" w:rsidTr="0061040F">
        <w:tc>
          <w:tcPr>
            <w:tcW w:w="339" w:type="pct"/>
          </w:tcPr>
          <w:p w:rsidR="00EE4BE8" w:rsidRPr="00FF5506" w:rsidRDefault="00EE4BE8" w:rsidP="007E325B">
            <w:r>
              <w:t>3</w:t>
            </w:r>
          </w:p>
        </w:tc>
        <w:tc>
          <w:tcPr>
            <w:tcW w:w="552" w:type="pct"/>
          </w:tcPr>
          <w:p w:rsidR="00EE4BE8" w:rsidRPr="00FF5506" w:rsidRDefault="00EE4BE8" w:rsidP="007E325B"/>
        </w:tc>
        <w:tc>
          <w:tcPr>
            <w:tcW w:w="3685" w:type="pct"/>
          </w:tcPr>
          <w:p w:rsidR="00EE4BE8" w:rsidRPr="00FF5506" w:rsidRDefault="00EE4BE8" w:rsidP="007E325B">
            <w:r>
              <w:t>Урок чтения. Древние цивилизации</w:t>
            </w:r>
          </w:p>
        </w:tc>
        <w:tc>
          <w:tcPr>
            <w:tcW w:w="424" w:type="pct"/>
          </w:tcPr>
          <w:p w:rsidR="00EE4BE8" w:rsidRPr="00FF5506" w:rsidRDefault="00EE4BE8" w:rsidP="007E325B">
            <w:r w:rsidRPr="00FF5506">
              <w:t>1</w:t>
            </w:r>
          </w:p>
        </w:tc>
      </w:tr>
      <w:tr w:rsidR="00EE4BE8" w:rsidRPr="00FF5506" w:rsidTr="0061040F">
        <w:tc>
          <w:tcPr>
            <w:tcW w:w="339" w:type="pct"/>
          </w:tcPr>
          <w:p w:rsidR="00EE4BE8" w:rsidRPr="00FF5506" w:rsidRDefault="00EE4BE8" w:rsidP="007E325B">
            <w:r>
              <w:t>4</w:t>
            </w:r>
          </w:p>
        </w:tc>
        <w:tc>
          <w:tcPr>
            <w:tcW w:w="552" w:type="pct"/>
          </w:tcPr>
          <w:p w:rsidR="00EE4BE8" w:rsidRPr="00FF5506" w:rsidRDefault="00EE4BE8" w:rsidP="007E325B"/>
        </w:tc>
        <w:tc>
          <w:tcPr>
            <w:tcW w:w="3685" w:type="pct"/>
          </w:tcPr>
          <w:p w:rsidR="00EE4BE8" w:rsidRPr="00FF5506" w:rsidRDefault="00EE4BE8" w:rsidP="007E325B">
            <w:r>
              <w:t>Урок чтения. Хитрые кельты.</w:t>
            </w:r>
          </w:p>
        </w:tc>
        <w:tc>
          <w:tcPr>
            <w:tcW w:w="424" w:type="pct"/>
          </w:tcPr>
          <w:p w:rsidR="00EE4BE8" w:rsidRPr="00FF5506" w:rsidRDefault="00EE4BE8" w:rsidP="007E325B">
            <w:r w:rsidRPr="00FF5506">
              <w:t>1</w:t>
            </w:r>
          </w:p>
        </w:tc>
      </w:tr>
      <w:tr w:rsidR="00EE4BE8" w:rsidRPr="00FF5506" w:rsidTr="0061040F">
        <w:tc>
          <w:tcPr>
            <w:tcW w:w="339" w:type="pct"/>
          </w:tcPr>
          <w:p w:rsidR="00EE4BE8" w:rsidRPr="00FF5506" w:rsidRDefault="00EE4BE8" w:rsidP="007E325B">
            <w:r>
              <w:t>5</w:t>
            </w:r>
          </w:p>
        </w:tc>
        <w:tc>
          <w:tcPr>
            <w:tcW w:w="552" w:type="pct"/>
          </w:tcPr>
          <w:p w:rsidR="00EE4BE8" w:rsidRPr="00FF5506" w:rsidRDefault="00EE4BE8" w:rsidP="007E325B"/>
        </w:tc>
        <w:tc>
          <w:tcPr>
            <w:tcW w:w="3685" w:type="pct"/>
          </w:tcPr>
          <w:p w:rsidR="00EE4BE8" w:rsidRPr="00FF5506" w:rsidRDefault="00EE4BE8" w:rsidP="007E325B">
            <w:r>
              <w:t>Обзорные упражнения по грамматике.</w:t>
            </w:r>
          </w:p>
        </w:tc>
        <w:tc>
          <w:tcPr>
            <w:tcW w:w="424" w:type="pct"/>
          </w:tcPr>
          <w:p w:rsidR="00EE4BE8" w:rsidRPr="00FF5506" w:rsidRDefault="00EE4BE8" w:rsidP="007E325B">
            <w:r w:rsidRPr="00FF5506">
              <w:t>1</w:t>
            </w:r>
          </w:p>
        </w:tc>
      </w:tr>
      <w:tr w:rsidR="00EE4BE8" w:rsidRPr="00FF5506" w:rsidTr="0061040F">
        <w:tc>
          <w:tcPr>
            <w:tcW w:w="339" w:type="pct"/>
          </w:tcPr>
          <w:p w:rsidR="00EE4BE8" w:rsidRPr="00FF5506" w:rsidRDefault="00EE4BE8" w:rsidP="007E325B">
            <w:r>
              <w:t>6</w:t>
            </w:r>
          </w:p>
        </w:tc>
        <w:tc>
          <w:tcPr>
            <w:tcW w:w="552" w:type="pct"/>
          </w:tcPr>
          <w:p w:rsidR="00EE4BE8" w:rsidRPr="00FF5506" w:rsidRDefault="00EE4BE8" w:rsidP="007E325B"/>
        </w:tc>
        <w:tc>
          <w:tcPr>
            <w:tcW w:w="3685" w:type="pct"/>
          </w:tcPr>
          <w:p w:rsidR="00EE4BE8" w:rsidRPr="00CC32E3" w:rsidRDefault="00EE4BE8" w:rsidP="007E325B">
            <w:pPr>
              <w:rPr>
                <w:lang w:val="en-US"/>
              </w:rPr>
            </w:pPr>
            <w:r>
              <w:t>Временные</w:t>
            </w:r>
            <w:r w:rsidRPr="00CC32E3">
              <w:rPr>
                <w:lang w:val="en-US"/>
              </w:rPr>
              <w:t xml:space="preserve"> </w:t>
            </w:r>
            <w:r>
              <w:t>формы</w:t>
            </w:r>
            <w:r w:rsidRPr="00CC32E3">
              <w:rPr>
                <w:lang w:val="en-US"/>
              </w:rPr>
              <w:t xml:space="preserve"> Present Simple </w:t>
            </w:r>
            <w:r>
              <w:t>и</w:t>
            </w:r>
            <w:r w:rsidRPr="00CC32E3">
              <w:rPr>
                <w:lang w:val="en-US"/>
              </w:rPr>
              <w:t xml:space="preserve"> Present Progressive</w:t>
            </w:r>
          </w:p>
        </w:tc>
        <w:tc>
          <w:tcPr>
            <w:tcW w:w="424" w:type="pct"/>
          </w:tcPr>
          <w:p w:rsidR="00EE4BE8" w:rsidRPr="00FF5506" w:rsidRDefault="00EE4BE8" w:rsidP="007E325B">
            <w:r w:rsidRPr="00FF5506">
              <w:t>1</w:t>
            </w:r>
          </w:p>
        </w:tc>
      </w:tr>
      <w:tr w:rsidR="00EE4BE8" w:rsidRPr="00FF5506" w:rsidTr="0061040F">
        <w:tc>
          <w:tcPr>
            <w:tcW w:w="339" w:type="pct"/>
          </w:tcPr>
          <w:p w:rsidR="00EE4BE8" w:rsidRPr="00FF5506" w:rsidRDefault="00EE4BE8" w:rsidP="007E325B">
            <w:r>
              <w:t>7</w:t>
            </w:r>
          </w:p>
        </w:tc>
        <w:tc>
          <w:tcPr>
            <w:tcW w:w="552" w:type="pct"/>
          </w:tcPr>
          <w:p w:rsidR="00EE4BE8" w:rsidRPr="00FF5506" w:rsidRDefault="00EE4BE8" w:rsidP="007E325B"/>
        </w:tc>
        <w:tc>
          <w:tcPr>
            <w:tcW w:w="3685" w:type="pct"/>
          </w:tcPr>
          <w:p w:rsidR="00EE4BE8" w:rsidRPr="00280E9C" w:rsidRDefault="00EE4BE8" w:rsidP="007E325B">
            <w:r>
              <w:t>Артикли с существительными в функции определения</w:t>
            </w:r>
          </w:p>
        </w:tc>
        <w:tc>
          <w:tcPr>
            <w:tcW w:w="424" w:type="pct"/>
          </w:tcPr>
          <w:p w:rsidR="00EE4BE8" w:rsidRPr="00FF5506" w:rsidRDefault="00EE4BE8" w:rsidP="007E325B">
            <w:r w:rsidRPr="00FF5506">
              <w:t>1</w:t>
            </w:r>
          </w:p>
        </w:tc>
      </w:tr>
      <w:tr w:rsidR="00EE4BE8" w:rsidRPr="00FF5506" w:rsidTr="0061040F">
        <w:tc>
          <w:tcPr>
            <w:tcW w:w="339" w:type="pct"/>
          </w:tcPr>
          <w:p w:rsidR="00EE4BE8" w:rsidRPr="00FF5506" w:rsidRDefault="00EE4BE8" w:rsidP="007E325B">
            <w:r>
              <w:t>8</w:t>
            </w:r>
          </w:p>
        </w:tc>
        <w:tc>
          <w:tcPr>
            <w:tcW w:w="552" w:type="pct"/>
          </w:tcPr>
          <w:p w:rsidR="00EE4BE8" w:rsidRPr="00FF5506" w:rsidRDefault="00EE4BE8" w:rsidP="007E325B"/>
        </w:tc>
        <w:tc>
          <w:tcPr>
            <w:tcW w:w="3685" w:type="pct"/>
          </w:tcPr>
          <w:p w:rsidR="00EE4BE8" w:rsidRPr="00FF5506" w:rsidRDefault="00EE4BE8" w:rsidP="007E325B">
            <w:r>
              <w:t>Работа с грамматикой</w:t>
            </w:r>
          </w:p>
        </w:tc>
        <w:tc>
          <w:tcPr>
            <w:tcW w:w="424" w:type="pct"/>
          </w:tcPr>
          <w:p w:rsidR="00EE4BE8" w:rsidRPr="00FF5506" w:rsidRDefault="00EE4BE8" w:rsidP="007E325B">
            <w:r w:rsidRPr="00FF5506">
              <w:t>1</w:t>
            </w:r>
          </w:p>
        </w:tc>
      </w:tr>
      <w:tr w:rsidR="00EE4BE8" w:rsidRPr="00FF5506" w:rsidTr="0061040F">
        <w:tc>
          <w:tcPr>
            <w:tcW w:w="339" w:type="pct"/>
          </w:tcPr>
          <w:p w:rsidR="00EE4BE8" w:rsidRPr="00FF5506" w:rsidRDefault="00EE4BE8" w:rsidP="007E325B">
            <w:r>
              <w:t>9</w:t>
            </w:r>
          </w:p>
        </w:tc>
        <w:tc>
          <w:tcPr>
            <w:tcW w:w="552" w:type="pct"/>
          </w:tcPr>
          <w:p w:rsidR="00EE4BE8" w:rsidRPr="00FF5506" w:rsidRDefault="00EE4BE8" w:rsidP="007E325B"/>
        </w:tc>
        <w:tc>
          <w:tcPr>
            <w:tcW w:w="3685" w:type="pct"/>
          </w:tcPr>
          <w:p w:rsidR="00EE4BE8" w:rsidRPr="00FF5506" w:rsidRDefault="00EE4BE8" w:rsidP="007E325B">
            <w:r>
              <w:t>Функции слов, выражающих время</w:t>
            </w:r>
          </w:p>
        </w:tc>
        <w:tc>
          <w:tcPr>
            <w:tcW w:w="424" w:type="pct"/>
          </w:tcPr>
          <w:p w:rsidR="00EE4BE8" w:rsidRPr="00FF5506" w:rsidRDefault="00EE4BE8" w:rsidP="007E325B">
            <w:r w:rsidRPr="00FF5506">
              <w:t>1</w:t>
            </w:r>
          </w:p>
        </w:tc>
      </w:tr>
      <w:tr w:rsidR="00EE4BE8" w:rsidRPr="00FF5506" w:rsidTr="0061040F">
        <w:tc>
          <w:tcPr>
            <w:tcW w:w="339" w:type="pct"/>
          </w:tcPr>
          <w:p w:rsidR="00EE4BE8" w:rsidRPr="00FF5506" w:rsidRDefault="00EE4BE8" w:rsidP="007E325B">
            <w:r>
              <w:t>10</w:t>
            </w:r>
          </w:p>
        </w:tc>
        <w:tc>
          <w:tcPr>
            <w:tcW w:w="552" w:type="pct"/>
          </w:tcPr>
          <w:p w:rsidR="00EE4BE8" w:rsidRPr="00FF5506" w:rsidRDefault="00EE4BE8" w:rsidP="007E325B"/>
        </w:tc>
        <w:tc>
          <w:tcPr>
            <w:tcW w:w="3685" w:type="pct"/>
          </w:tcPr>
          <w:p w:rsidR="00EE4BE8" w:rsidRPr="00FF5506" w:rsidRDefault="00EE4BE8" w:rsidP="007E325B">
            <w:r>
              <w:t>Работа с лексикой</w:t>
            </w:r>
          </w:p>
        </w:tc>
        <w:tc>
          <w:tcPr>
            <w:tcW w:w="424" w:type="pct"/>
          </w:tcPr>
          <w:p w:rsidR="00EE4BE8" w:rsidRPr="00FF5506" w:rsidRDefault="00EE4BE8" w:rsidP="007E325B">
            <w:r w:rsidRPr="00FF5506">
              <w:t>1</w:t>
            </w:r>
          </w:p>
        </w:tc>
      </w:tr>
      <w:tr w:rsidR="00EE4BE8" w:rsidRPr="00FF5506" w:rsidTr="0061040F">
        <w:tc>
          <w:tcPr>
            <w:tcW w:w="339" w:type="pct"/>
          </w:tcPr>
          <w:p w:rsidR="00EE4BE8" w:rsidRPr="00FF5506" w:rsidRDefault="00EE4BE8" w:rsidP="007E325B">
            <w:r>
              <w:t>11</w:t>
            </w:r>
          </w:p>
        </w:tc>
        <w:tc>
          <w:tcPr>
            <w:tcW w:w="552" w:type="pct"/>
          </w:tcPr>
          <w:p w:rsidR="00EE4BE8" w:rsidRPr="00FF5506" w:rsidRDefault="00EE4BE8" w:rsidP="007E325B"/>
        </w:tc>
        <w:tc>
          <w:tcPr>
            <w:tcW w:w="3685" w:type="pct"/>
          </w:tcPr>
          <w:p w:rsidR="00EE4BE8" w:rsidRPr="00CC32E3" w:rsidRDefault="00EE4BE8" w:rsidP="007E325B">
            <w:pPr>
              <w:rPr>
                <w:lang w:val="en-US"/>
              </w:rPr>
            </w:pPr>
            <w:r>
              <w:t xml:space="preserve">Фразовый глагол </w:t>
            </w:r>
            <w:r w:rsidRPr="00CC32E3">
              <w:rPr>
                <w:lang w:val="en-US"/>
              </w:rPr>
              <w:t>to pick</w:t>
            </w:r>
          </w:p>
        </w:tc>
        <w:tc>
          <w:tcPr>
            <w:tcW w:w="424" w:type="pct"/>
          </w:tcPr>
          <w:p w:rsidR="00EE4BE8" w:rsidRPr="00FF5506" w:rsidRDefault="00EE4BE8" w:rsidP="007E325B">
            <w:r w:rsidRPr="00FF5506">
              <w:t>1</w:t>
            </w:r>
          </w:p>
        </w:tc>
      </w:tr>
      <w:tr w:rsidR="00EE4BE8" w:rsidRPr="00FF5506" w:rsidTr="0061040F">
        <w:tc>
          <w:tcPr>
            <w:tcW w:w="339" w:type="pct"/>
          </w:tcPr>
          <w:p w:rsidR="00EE4BE8" w:rsidRPr="00FF5506" w:rsidRDefault="00EE4BE8" w:rsidP="007E325B">
            <w:r>
              <w:t>12</w:t>
            </w:r>
          </w:p>
        </w:tc>
        <w:tc>
          <w:tcPr>
            <w:tcW w:w="552" w:type="pct"/>
          </w:tcPr>
          <w:p w:rsidR="00EE4BE8" w:rsidRPr="00FF5506" w:rsidRDefault="00EE4BE8" w:rsidP="007E325B"/>
        </w:tc>
        <w:tc>
          <w:tcPr>
            <w:tcW w:w="3685" w:type="pct"/>
          </w:tcPr>
          <w:p w:rsidR="00EE4BE8" w:rsidRPr="00FF5506" w:rsidRDefault="00EE4BE8" w:rsidP="007E325B">
            <w:r>
              <w:t>Семантизация лексики</w:t>
            </w:r>
          </w:p>
        </w:tc>
        <w:tc>
          <w:tcPr>
            <w:tcW w:w="424" w:type="pct"/>
          </w:tcPr>
          <w:p w:rsidR="00EE4BE8" w:rsidRPr="00FF5506" w:rsidRDefault="00EE4BE8" w:rsidP="007E325B">
            <w:r w:rsidRPr="00FF5506">
              <w:t>1</w:t>
            </w:r>
          </w:p>
        </w:tc>
      </w:tr>
      <w:tr w:rsidR="00EE4BE8" w:rsidRPr="00FF5506" w:rsidTr="0061040F">
        <w:tc>
          <w:tcPr>
            <w:tcW w:w="339" w:type="pct"/>
          </w:tcPr>
          <w:p w:rsidR="00EE4BE8" w:rsidRPr="00FF5506" w:rsidRDefault="00EE4BE8" w:rsidP="007E325B">
            <w:r>
              <w:t>13</w:t>
            </w:r>
          </w:p>
        </w:tc>
        <w:tc>
          <w:tcPr>
            <w:tcW w:w="552" w:type="pct"/>
          </w:tcPr>
          <w:p w:rsidR="00EE4BE8" w:rsidRPr="00FF5506" w:rsidRDefault="00EE4BE8" w:rsidP="007E325B"/>
        </w:tc>
        <w:tc>
          <w:tcPr>
            <w:tcW w:w="3685" w:type="pct"/>
          </w:tcPr>
          <w:p w:rsidR="00EE4BE8" w:rsidRPr="00FF5506" w:rsidRDefault="00EE4BE8" w:rsidP="007E325B">
            <w:r>
              <w:t>Работа с лексикой</w:t>
            </w:r>
          </w:p>
        </w:tc>
        <w:tc>
          <w:tcPr>
            <w:tcW w:w="424" w:type="pct"/>
          </w:tcPr>
          <w:p w:rsidR="00EE4BE8" w:rsidRPr="00FF5506" w:rsidRDefault="00EE4BE8" w:rsidP="007E325B">
            <w:r w:rsidRPr="00FF5506">
              <w:t>1</w:t>
            </w:r>
          </w:p>
        </w:tc>
      </w:tr>
      <w:tr w:rsidR="00EE4BE8" w:rsidRPr="00FF5506" w:rsidTr="0061040F">
        <w:tc>
          <w:tcPr>
            <w:tcW w:w="339" w:type="pct"/>
          </w:tcPr>
          <w:p w:rsidR="00EE4BE8" w:rsidRPr="00FF5506" w:rsidRDefault="00EE4BE8" w:rsidP="007E325B">
            <w:r>
              <w:t>14</w:t>
            </w:r>
          </w:p>
        </w:tc>
        <w:tc>
          <w:tcPr>
            <w:tcW w:w="552" w:type="pct"/>
          </w:tcPr>
          <w:p w:rsidR="00EE4BE8" w:rsidRPr="00FF5506" w:rsidRDefault="00EE4BE8" w:rsidP="007E325B"/>
        </w:tc>
        <w:tc>
          <w:tcPr>
            <w:tcW w:w="3685" w:type="pct"/>
          </w:tcPr>
          <w:p w:rsidR="00EE4BE8" w:rsidRPr="00CC32E3" w:rsidRDefault="00EE4BE8" w:rsidP="007E325B">
            <w:pPr>
              <w:rPr>
                <w:lang w:val="en-US"/>
              </w:rPr>
            </w:pPr>
            <w:r>
              <w:t>Слова</w:t>
            </w:r>
            <w:r w:rsidRPr="00CC32E3">
              <w:rPr>
                <w:lang w:val="en-US"/>
              </w:rPr>
              <w:t>-</w:t>
            </w:r>
            <w:r>
              <w:t>синонимы</w:t>
            </w:r>
            <w:r w:rsidRPr="00CC32E3">
              <w:rPr>
                <w:lang w:val="en-US"/>
              </w:rPr>
              <w:t xml:space="preserve"> fast, quick, rapid</w:t>
            </w:r>
          </w:p>
        </w:tc>
        <w:tc>
          <w:tcPr>
            <w:tcW w:w="424" w:type="pct"/>
          </w:tcPr>
          <w:p w:rsidR="00EE4BE8" w:rsidRPr="00FF5506" w:rsidRDefault="00EE4BE8" w:rsidP="007E325B">
            <w:r w:rsidRPr="00FF5506">
              <w:t>1</w:t>
            </w:r>
          </w:p>
        </w:tc>
      </w:tr>
      <w:tr w:rsidR="00EE4BE8" w:rsidRPr="00FF5506" w:rsidTr="0061040F">
        <w:tc>
          <w:tcPr>
            <w:tcW w:w="339" w:type="pct"/>
          </w:tcPr>
          <w:p w:rsidR="00EE4BE8" w:rsidRPr="00FF5506" w:rsidRDefault="00EE4BE8" w:rsidP="007E325B">
            <w:r>
              <w:t>15</w:t>
            </w:r>
          </w:p>
        </w:tc>
        <w:tc>
          <w:tcPr>
            <w:tcW w:w="552" w:type="pct"/>
          </w:tcPr>
          <w:p w:rsidR="00EE4BE8" w:rsidRPr="00FF5506" w:rsidRDefault="00EE4BE8" w:rsidP="007E325B"/>
        </w:tc>
        <w:tc>
          <w:tcPr>
            <w:tcW w:w="3685" w:type="pct"/>
          </w:tcPr>
          <w:p w:rsidR="00EE4BE8" w:rsidRPr="00280E9C" w:rsidRDefault="00EE4BE8" w:rsidP="007E325B">
            <w:r>
              <w:t>Урок чтения. Появление человечества</w:t>
            </w:r>
          </w:p>
        </w:tc>
        <w:tc>
          <w:tcPr>
            <w:tcW w:w="424" w:type="pct"/>
          </w:tcPr>
          <w:p w:rsidR="00EE4BE8" w:rsidRPr="00FF5506" w:rsidRDefault="00EE4BE8" w:rsidP="007E325B">
            <w:r w:rsidRPr="00FF5506">
              <w:t>1</w:t>
            </w:r>
          </w:p>
        </w:tc>
      </w:tr>
      <w:tr w:rsidR="00EE4BE8" w:rsidRPr="00FF5506" w:rsidTr="0061040F">
        <w:tc>
          <w:tcPr>
            <w:tcW w:w="339" w:type="pct"/>
          </w:tcPr>
          <w:p w:rsidR="00EE4BE8" w:rsidRPr="00FF5506" w:rsidRDefault="00EE4BE8" w:rsidP="007E325B">
            <w:r>
              <w:t>16</w:t>
            </w:r>
          </w:p>
        </w:tc>
        <w:tc>
          <w:tcPr>
            <w:tcW w:w="552" w:type="pct"/>
          </w:tcPr>
          <w:p w:rsidR="00EE4BE8" w:rsidRPr="00FF5506" w:rsidRDefault="00EE4BE8" w:rsidP="007E325B"/>
        </w:tc>
        <w:tc>
          <w:tcPr>
            <w:tcW w:w="3685" w:type="pct"/>
          </w:tcPr>
          <w:p w:rsidR="00EE4BE8" w:rsidRPr="00FF5506" w:rsidRDefault="00EE4BE8" w:rsidP="007E325B">
            <w:r>
              <w:t>Множественное число латинских и греческих заимствований</w:t>
            </w:r>
          </w:p>
        </w:tc>
        <w:tc>
          <w:tcPr>
            <w:tcW w:w="424" w:type="pct"/>
          </w:tcPr>
          <w:p w:rsidR="00EE4BE8" w:rsidRPr="00FF5506" w:rsidRDefault="00EE4BE8" w:rsidP="007E325B">
            <w:r w:rsidRPr="00FF5506">
              <w:t>1</w:t>
            </w:r>
          </w:p>
        </w:tc>
      </w:tr>
      <w:tr w:rsidR="00EE4BE8" w:rsidRPr="00FF5506" w:rsidTr="0061040F">
        <w:tc>
          <w:tcPr>
            <w:tcW w:w="339" w:type="pct"/>
          </w:tcPr>
          <w:p w:rsidR="00EE4BE8" w:rsidRPr="00FF5506" w:rsidRDefault="00EE4BE8" w:rsidP="007E325B">
            <w:r>
              <w:t>17</w:t>
            </w:r>
          </w:p>
        </w:tc>
        <w:tc>
          <w:tcPr>
            <w:tcW w:w="552" w:type="pct"/>
          </w:tcPr>
          <w:p w:rsidR="00EE4BE8" w:rsidRPr="00FF5506" w:rsidRDefault="00EE4BE8" w:rsidP="007E325B"/>
        </w:tc>
        <w:tc>
          <w:tcPr>
            <w:tcW w:w="3685" w:type="pct"/>
          </w:tcPr>
          <w:p w:rsidR="00EE4BE8" w:rsidRPr="00FF5506" w:rsidRDefault="00EE4BE8" w:rsidP="007E325B">
            <w:r>
              <w:t>Монологическая речь</w:t>
            </w:r>
          </w:p>
        </w:tc>
        <w:tc>
          <w:tcPr>
            <w:tcW w:w="424" w:type="pct"/>
          </w:tcPr>
          <w:p w:rsidR="00EE4BE8" w:rsidRPr="00FF5506" w:rsidRDefault="00EE4BE8" w:rsidP="007E325B">
            <w:r w:rsidRPr="00FF5506">
              <w:t>1</w:t>
            </w:r>
          </w:p>
        </w:tc>
      </w:tr>
      <w:tr w:rsidR="00EE4BE8" w:rsidRPr="00FF5506" w:rsidTr="0061040F">
        <w:tc>
          <w:tcPr>
            <w:tcW w:w="339" w:type="pct"/>
          </w:tcPr>
          <w:p w:rsidR="00EE4BE8" w:rsidRPr="00FF5506" w:rsidRDefault="00EE4BE8" w:rsidP="007E325B">
            <w:r>
              <w:t>18</w:t>
            </w:r>
          </w:p>
        </w:tc>
        <w:tc>
          <w:tcPr>
            <w:tcW w:w="552" w:type="pct"/>
          </w:tcPr>
          <w:p w:rsidR="00EE4BE8" w:rsidRPr="00FF5506" w:rsidRDefault="00EE4BE8" w:rsidP="007E325B"/>
        </w:tc>
        <w:tc>
          <w:tcPr>
            <w:tcW w:w="3685" w:type="pct"/>
          </w:tcPr>
          <w:p w:rsidR="00EE4BE8" w:rsidRPr="00FF5506" w:rsidRDefault="00EE4BE8" w:rsidP="007E325B">
            <w:r>
              <w:t>Страницы истории</w:t>
            </w:r>
          </w:p>
        </w:tc>
        <w:tc>
          <w:tcPr>
            <w:tcW w:w="424" w:type="pct"/>
          </w:tcPr>
          <w:p w:rsidR="00EE4BE8" w:rsidRPr="00FF5506" w:rsidRDefault="00EE4BE8" w:rsidP="007E325B">
            <w:r w:rsidRPr="00FF5506">
              <w:t>1</w:t>
            </w:r>
          </w:p>
        </w:tc>
      </w:tr>
      <w:tr w:rsidR="00EE4BE8" w:rsidRPr="00FF5506" w:rsidTr="0061040F">
        <w:tc>
          <w:tcPr>
            <w:tcW w:w="339" w:type="pct"/>
          </w:tcPr>
          <w:p w:rsidR="00EE4BE8" w:rsidRPr="00FF5506" w:rsidRDefault="00EE4BE8" w:rsidP="007E325B">
            <w:r>
              <w:t>19</w:t>
            </w:r>
          </w:p>
        </w:tc>
        <w:tc>
          <w:tcPr>
            <w:tcW w:w="552" w:type="pct"/>
          </w:tcPr>
          <w:p w:rsidR="00EE4BE8" w:rsidRPr="00FF5506" w:rsidRDefault="00EE4BE8" w:rsidP="007E325B"/>
        </w:tc>
        <w:tc>
          <w:tcPr>
            <w:tcW w:w="3685" w:type="pct"/>
          </w:tcPr>
          <w:p w:rsidR="00EE4BE8" w:rsidRPr="00FF5506" w:rsidRDefault="00EE4BE8" w:rsidP="007E325B">
            <w:r>
              <w:t>Практика речи</w:t>
            </w:r>
          </w:p>
        </w:tc>
        <w:tc>
          <w:tcPr>
            <w:tcW w:w="424" w:type="pct"/>
          </w:tcPr>
          <w:p w:rsidR="00EE4BE8" w:rsidRPr="00FF5506" w:rsidRDefault="00EE4BE8" w:rsidP="007E325B">
            <w:r w:rsidRPr="00FF5506">
              <w:t>1</w:t>
            </w:r>
          </w:p>
        </w:tc>
      </w:tr>
      <w:tr w:rsidR="00EE4BE8" w:rsidRPr="00FF5506" w:rsidTr="0061040F">
        <w:trPr>
          <w:trHeight w:val="480"/>
        </w:trPr>
        <w:tc>
          <w:tcPr>
            <w:tcW w:w="339" w:type="pct"/>
          </w:tcPr>
          <w:p w:rsidR="00EE4BE8" w:rsidRPr="00FF5506" w:rsidRDefault="00EE4BE8" w:rsidP="007E325B">
            <w:r>
              <w:t>20</w:t>
            </w:r>
          </w:p>
        </w:tc>
        <w:tc>
          <w:tcPr>
            <w:tcW w:w="552" w:type="pct"/>
          </w:tcPr>
          <w:p w:rsidR="00EE4BE8" w:rsidRPr="00FF5506" w:rsidRDefault="00EE4BE8" w:rsidP="007E325B"/>
        </w:tc>
        <w:tc>
          <w:tcPr>
            <w:tcW w:w="3685" w:type="pct"/>
          </w:tcPr>
          <w:p w:rsidR="00EE4BE8" w:rsidRPr="00FF5506" w:rsidRDefault="00EE4BE8" w:rsidP="007E325B">
            <w:r>
              <w:t>Упражнения с лексикой</w:t>
            </w:r>
          </w:p>
        </w:tc>
        <w:tc>
          <w:tcPr>
            <w:tcW w:w="424" w:type="pct"/>
          </w:tcPr>
          <w:p w:rsidR="00EE4BE8" w:rsidRPr="00FF5506" w:rsidRDefault="00EE4BE8" w:rsidP="007E325B">
            <w:r w:rsidRPr="00FF5506">
              <w:t>1</w:t>
            </w:r>
          </w:p>
        </w:tc>
      </w:tr>
      <w:tr w:rsidR="00EE4BE8" w:rsidRPr="00FF5506" w:rsidTr="0061040F">
        <w:tc>
          <w:tcPr>
            <w:tcW w:w="339" w:type="pct"/>
          </w:tcPr>
          <w:p w:rsidR="00EE4BE8" w:rsidRPr="00FF5506" w:rsidRDefault="00EE4BE8" w:rsidP="007E325B">
            <w:r>
              <w:t>21</w:t>
            </w:r>
          </w:p>
        </w:tc>
        <w:tc>
          <w:tcPr>
            <w:tcW w:w="552" w:type="pct"/>
          </w:tcPr>
          <w:p w:rsidR="00EE4BE8" w:rsidRPr="00FF5506" w:rsidRDefault="00EE4BE8" w:rsidP="007E325B"/>
        </w:tc>
        <w:tc>
          <w:tcPr>
            <w:tcW w:w="3685" w:type="pct"/>
          </w:tcPr>
          <w:p w:rsidR="00EE4BE8" w:rsidRPr="00FF5506" w:rsidRDefault="00EE4BE8" w:rsidP="007E325B">
            <w:r>
              <w:t>Тёмные и яркие страницы истории</w:t>
            </w:r>
          </w:p>
        </w:tc>
        <w:tc>
          <w:tcPr>
            <w:tcW w:w="424" w:type="pct"/>
          </w:tcPr>
          <w:p w:rsidR="00EE4BE8" w:rsidRPr="00FF5506" w:rsidRDefault="00EE4BE8" w:rsidP="007E325B">
            <w:r w:rsidRPr="00FF5506">
              <w:t>1</w:t>
            </w:r>
          </w:p>
        </w:tc>
      </w:tr>
      <w:tr w:rsidR="00EE4BE8" w:rsidRPr="00FF5506" w:rsidTr="0061040F">
        <w:trPr>
          <w:trHeight w:val="235"/>
        </w:trPr>
        <w:tc>
          <w:tcPr>
            <w:tcW w:w="339" w:type="pct"/>
          </w:tcPr>
          <w:p w:rsidR="00EE4BE8" w:rsidRPr="00FF5506" w:rsidRDefault="00EE4BE8" w:rsidP="007E325B">
            <w:r>
              <w:t>22</w:t>
            </w:r>
          </w:p>
        </w:tc>
        <w:tc>
          <w:tcPr>
            <w:tcW w:w="552" w:type="pct"/>
          </w:tcPr>
          <w:p w:rsidR="00EE4BE8" w:rsidRPr="00FF5506" w:rsidRDefault="00EE4BE8" w:rsidP="007E325B"/>
        </w:tc>
        <w:tc>
          <w:tcPr>
            <w:tcW w:w="3685" w:type="pct"/>
          </w:tcPr>
          <w:p w:rsidR="00EE4BE8" w:rsidRPr="00FF5506" w:rsidRDefault="00EE4BE8" w:rsidP="007E325B">
            <w:r>
              <w:t>Письмо. Заполнение формуляра</w:t>
            </w:r>
          </w:p>
        </w:tc>
        <w:tc>
          <w:tcPr>
            <w:tcW w:w="424" w:type="pct"/>
          </w:tcPr>
          <w:p w:rsidR="00EE4BE8" w:rsidRPr="00FF5506" w:rsidRDefault="00EE4BE8" w:rsidP="007E325B">
            <w:r w:rsidRPr="00FF5506">
              <w:t>1</w:t>
            </w:r>
          </w:p>
        </w:tc>
      </w:tr>
      <w:tr w:rsidR="00EE4BE8" w:rsidRPr="00FF5506" w:rsidTr="0061040F">
        <w:tc>
          <w:tcPr>
            <w:tcW w:w="339" w:type="pct"/>
          </w:tcPr>
          <w:p w:rsidR="00EE4BE8" w:rsidRPr="00FF5506" w:rsidRDefault="00EE4BE8" w:rsidP="007E325B">
            <w:r>
              <w:t>23</w:t>
            </w:r>
          </w:p>
        </w:tc>
        <w:tc>
          <w:tcPr>
            <w:tcW w:w="552" w:type="pct"/>
          </w:tcPr>
          <w:p w:rsidR="00EE4BE8" w:rsidRPr="00FF5506" w:rsidRDefault="00EE4BE8" w:rsidP="007E325B"/>
        </w:tc>
        <w:tc>
          <w:tcPr>
            <w:tcW w:w="3685" w:type="pct"/>
          </w:tcPr>
          <w:p w:rsidR="00EE4BE8" w:rsidRPr="00FF5506" w:rsidRDefault="00EE4BE8" w:rsidP="007E325B">
            <w:r>
              <w:t>Чтение текста «Откровения Джорджа Майкса»</w:t>
            </w:r>
          </w:p>
        </w:tc>
        <w:tc>
          <w:tcPr>
            <w:tcW w:w="424" w:type="pct"/>
          </w:tcPr>
          <w:p w:rsidR="00EE4BE8" w:rsidRPr="00FF5506" w:rsidRDefault="00EE4BE8" w:rsidP="007E325B">
            <w:r w:rsidRPr="00FF5506">
              <w:t>1</w:t>
            </w:r>
          </w:p>
        </w:tc>
      </w:tr>
      <w:tr w:rsidR="00EE4BE8" w:rsidRPr="00FF5506" w:rsidTr="0061040F">
        <w:tc>
          <w:tcPr>
            <w:tcW w:w="339" w:type="pct"/>
          </w:tcPr>
          <w:p w:rsidR="00EE4BE8" w:rsidRPr="00FF5506" w:rsidRDefault="00EE4BE8" w:rsidP="007E325B">
            <w:r>
              <w:t>24</w:t>
            </w:r>
          </w:p>
        </w:tc>
        <w:tc>
          <w:tcPr>
            <w:tcW w:w="552" w:type="pct"/>
          </w:tcPr>
          <w:p w:rsidR="00EE4BE8" w:rsidRPr="00FF5506" w:rsidRDefault="00EE4BE8" w:rsidP="007E325B"/>
        </w:tc>
        <w:tc>
          <w:tcPr>
            <w:tcW w:w="3685" w:type="pct"/>
          </w:tcPr>
          <w:p w:rsidR="00EE4BE8" w:rsidRPr="00FF5506" w:rsidRDefault="00EE4BE8" w:rsidP="007E325B">
            <w:r>
              <w:t>Работа над стихотворением</w:t>
            </w:r>
          </w:p>
        </w:tc>
        <w:tc>
          <w:tcPr>
            <w:tcW w:w="424" w:type="pct"/>
          </w:tcPr>
          <w:p w:rsidR="00EE4BE8" w:rsidRPr="00FF5506" w:rsidRDefault="00EE4BE8" w:rsidP="007E325B">
            <w:r w:rsidRPr="00FF5506">
              <w:t>1</w:t>
            </w:r>
          </w:p>
        </w:tc>
      </w:tr>
      <w:tr w:rsidR="00EE4BE8" w:rsidRPr="00FF5506" w:rsidTr="0061040F">
        <w:tc>
          <w:tcPr>
            <w:tcW w:w="339" w:type="pct"/>
          </w:tcPr>
          <w:p w:rsidR="00EE4BE8" w:rsidRPr="00FF5506" w:rsidRDefault="00EE4BE8" w:rsidP="007E325B">
            <w:r>
              <w:t>25</w:t>
            </w:r>
          </w:p>
        </w:tc>
        <w:tc>
          <w:tcPr>
            <w:tcW w:w="552" w:type="pct"/>
          </w:tcPr>
          <w:p w:rsidR="00EE4BE8" w:rsidRPr="00FF5506" w:rsidRDefault="00EE4BE8" w:rsidP="007E325B"/>
        </w:tc>
        <w:tc>
          <w:tcPr>
            <w:tcW w:w="3685" w:type="pct"/>
          </w:tcPr>
          <w:p w:rsidR="00EE4BE8" w:rsidRPr="00FF5506" w:rsidRDefault="00EE4BE8" w:rsidP="007E325B">
            <w:r>
              <w:t>Повторение</w:t>
            </w:r>
          </w:p>
        </w:tc>
        <w:tc>
          <w:tcPr>
            <w:tcW w:w="424" w:type="pct"/>
          </w:tcPr>
          <w:p w:rsidR="00EE4BE8" w:rsidRPr="00FF5506" w:rsidRDefault="00EE4BE8" w:rsidP="007E325B">
            <w:r w:rsidRPr="00FF5506">
              <w:t>1</w:t>
            </w:r>
          </w:p>
        </w:tc>
      </w:tr>
      <w:tr w:rsidR="00EE4BE8" w:rsidRPr="00FF5506" w:rsidTr="0061040F">
        <w:tc>
          <w:tcPr>
            <w:tcW w:w="339" w:type="pct"/>
          </w:tcPr>
          <w:p w:rsidR="00EE4BE8" w:rsidRPr="00FF5506" w:rsidRDefault="00EE4BE8" w:rsidP="007E325B">
            <w:r>
              <w:t>26</w:t>
            </w:r>
          </w:p>
        </w:tc>
        <w:tc>
          <w:tcPr>
            <w:tcW w:w="552" w:type="pct"/>
          </w:tcPr>
          <w:p w:rsidR="00EE4BE8" w:rsidRPr="00FF5506" w:rsidRDefault="00EE4BE8" w:rsidP="007E325B"/>
        </w:tc>
        <w:tc>
          <w:tcPr>
            <w:tcW w:w="3685" w:type="pct"/>
          </w:tcPr>
          <w:p w:rsidR="00EE4BE8" w:rsidRPr="00FF5506" w:rsidRDefault="00EE4BE8" w:rsidP="007E325B">
            <w:r>
              <w:t>Контрольная работа по теме «Страницы истории»</w:t>
            </w:r>
          </w:p>
        </w:tc>
        <w:tc>
          <w:tcPr>
            <w:tcW w:w="424" w:type="pct"/>
          </w:tcPr>
          <w:p w:rsidR="00EE4BE8" w:rsidRPr="00FF5506" w:rsidRDefault="00EE4BE8" w:rsidP="007E325B">
            <w:r w:rsidRPr="00FF5506">
              <w:t>1</w:t>
            </w:r>
          </w:p>
        </w:tc>
      </w:tr>
      <w:tr w:rsidR="00EE4BE8" w:rsidRPr="00FF5506" w:rsidTr="0061040F">
        <w:tc>
          <w:tcPr>
            <w:tcW w:w="339" w:type="pct"/>
          </w:tcPr>
          <w:p w:rsidR="00EE4BE8" w:rsidRPr="00FF5506" w:rsidRDefault="00EE4BE8" w:rsidP="007E325B">
            <w:r>
              <w:t>27</w:t>
            </w:r>
          </w:p>
        </w:tc>
        <w:tc>
          <w:tcPr>
            <w:tcW w:w="552" w:type="pct"/>
          </w:tcPr>
          <w:p w:rsidR="00EE4BE8" w:rsidRPr="00FF5506" w:rsidRDefault="00EE4BE8" w:rsidP="007E325B"/>
        </w:tc>
        <w:tc>
          <w:tcPr>
            <w:tcW w:w="3685" w:type="pct"/>
          </w:tcPr>
          <w:p w:rsidR="00EE4BE8" w:rsidRPr="00FF5506" w:rsidRDefault="00EE4BE8" w:rsidP="007E325B">
            <w:r>
              <w:t>Урок презентации проектов</w:t>
            </w:r>
          </w:p>
        </w:tc>
        <w:tc>
          <w:tcPr>
            <w:tcW w:w="424" w:type="pct"/>
          </w:tcPr>
          <w:p w:rsidR="00EE4BE8" w:rsidRPr="00FF5506" w:rsidRDefault="00EE4BE8" w:rsidP="007E325B">
            <w:r w:rsidRPr="00FF5506">
              <w:t>1</w:t>
            </w:r>
          </w:p>
        </w:tc>
      </w:tr>
      <w:tr w:rsidR="00EE4BE8" w:rsidRPr="00FF5506" w:rsidTr="0061040F">
        <w:trPr>
          <w:trHeight w:val="687"/>
        </w:trPr>
        <w:tc>
          <w:tcPr>
            <w:tcW w:w="339" w:type="pct"/>
          </w:tcPr>
          <w:p w:rsidR="00EE4BE8" w:rsidRPr="00FF5506" w:rsidRDefault="00EE4BE8" w:rsidP="007E325B">
            <w:r>
              <w:t>28</w:t>
            </w:r>
          </w:p>
        </w:tc>
        <w:tc>
          <w:tcPr>
            <w:tcW w:w="552" w:type="pct"/>
          </w:tcPr>
          <w:p w:rsidR="00EE4BE8" w:rsidRPr="00FF5506" w:rsidRDefault="00EE4BE8" w:rsidP="007E325B"/>
        </w:tc>
        <w:tc>
          <w:tcPr>
            <w:tcW w:w="3685" w:type="pct"/>
          </w:tcPr>
          <w:p w:rsidR="00EE4BE8" w:rsidRPr="00CC32E3" w:rsidRDefault="00EE4BE8" w:rsidP="007E325B">
            <w:pPr>
              <w:rPr>
                <w:b/>
              </w:rPr>
            </w:pPr>
            <w:r w:rsidRPr="00CC32E3">
              <w:rPr>
                <w:b/>
                <w:lang w:val="en-US"/>
              </w:rPr>
              <w:t>II</w:t>
            </w:r>
            <w:r w:rsidRPr="00CC32E3">
              <w:rPr>
                <w:b/>
              </w:rPr>
              <w:t xml:space="preserve"> четверть. </w:t>
            </w:r>
          </w:p>
          <w:p w:rsidR="00EE4BE8" w:rsidRPr="00FF5506" w:rsidRDefault="00EE4BE8" w:rsidP="007E325B">
            <w:r w:rsidRPr="00CC32E3">
              <w:rPr>
                <w:b/>
                <w:sz w:val="22"/>
                <w:szCs w:val="22"/>
              </w:rPr>
              <w:t>Человек и общество.</w:t>
            </w:r>
            <w:r w:rsidRPr="00CC32E3">
              <w:rPr>
                <w:sz w:val="22"/>
                <w:szCs w:val="22"/>
              </w:rPr>
              <w:t xml:space="preserve"> Введение</w:t>
            </w:r>
          </w:p>
        </w:tc>
        <w:tc>
          <w:tcPr>
            <w:tcW w:w="424" w:type="pct"/>
          </w:tcPr>
          <w:p w:rsidR="00EE4BE8" w:rsidRPr="00FF5506" w:rsidRDefault="00EE4BE8" w:rsidP="007E325B">
            <w:r w:rsidRPr="00FF5506">
              <w:t>1</w:t>
            </w:r>
          </w:p>
        </w:tc>
      </w:tr>
      <w:tr w:rsidR="00EE4BE8" w:rsidRPr="00FF5506" w:rsidTr="0061040F">
        <w:tc>
          <w:tcPr>
            <w:tcW w:w="339" w:type="pct"/>
          </w:tcPr>
          <w:p w:rsidR="00EE4BE8" w:rsidRPr="00FF5506" w:rsidRDefault="00EE4BE8" w:rsidP="007E325B">
            <w:r>
              <w:t>29</w:t>
            </w:r>
          </w:p>
        </w:tc>
        <w:tc>
          <w:tcPr>
            <w:tcW w:w="552" w:type="pct"/>
          </w:tcPr>
          <w:p w:rsidR="00EE4BE8" w:rsidRPr="00FF5506" w:rsidRDefault="00EE4BE8" w:rsidP="007E325B"/>
        </w:tc>
        <w:tc>
          <w:tcPr>
            <w:tcW w:w="3685" w:type="pct"/>
          </w:tcPr>
          <w:p w:rsidR="00EE4BE8" w:rsidRPr="00FF5506" w:rsidRDefault="00EE4BE8" w:rsidP="007E325B">
            <w:r>
              <w:t>Аудирование текста «Известные дебаты»</w:t>
            </w:r>
          </w:p>
        </w:tc>
        <w:tc>
          <w:tcPr>
            <w:tcW w:w="424" w:type="pct"/>
          </w:tcPr>
          <w:p w:rsidR="00EE4BE8" w:rsidRPr="00FF5506" w:rsidRDefault="00EE4BE8" w:rsidP="007E325B">
            <w:r w:rsidRPr="00FF5506">
              <w:t>1</w:t>
            </w:r>
          </w:p>
        </w:tc>
      </w:tr>
      <w:tr w:rsidR="00EE4BE8" w:rsidRPr="00FF5506" w:rsidTr="0061040F">
        <w:tc>
          <w:tcPr>
            <w:tcW w:w="339" w:type="pct"/>
          </w:tcPr>
          <w:p w:rsidR="00EE4BE8" w:rsidRPr="00FF5506" w:rsidRDefault="00EE4BE8" w:rsidP="007E325B">
            <w:r>
              <w:t>30</w:t>
            </w:r>
          </w:p>
        </w:tc>
        <w:tc>
          <w:tcPr>
            <w:tcW w:w="552" w:type="pct"/>
          </w:tcPr>
          <w:p w:rsidR="00EE4BE8" w:rsidRPr="00FF5506" w:rsidRDefault="00EE4BE8" w:rsidP="007E325B"/>
        </w:tc>
        <w:tc>
          <w:tcPr>
            <w:tcW w:w="3685" w:type="pct"/>
          </w:tcPr>
          <w:p w:rsidR="00EE4BE8" w:rsidRPr="00FF5506" w:rsidRDefault="00EE4BE8" w:rsidP="007E325B">
            <w:r>
              <w:t>Урок чтения. Миротворцы-нобелевские лауреаты</w:t>
            </w:r>
          </w:p>
        </w:tc>
        <w:tc>
          <w:tcPr>
            <w:tcW w:w="424" w:type="pct"/>
          </w:tcPr>
          <w:p w:rsidR="00EE4BE8" w:rsidRPr="00FF5506" w:rsidRDefault="00EE4BE8" w:rsidP="007E325B">
            <w:r w:rsidRPr="00FF5506">
              <w:t>1</w:t>
            </w:r>
          </w:p>
        </w:tc>
      </w:tr>
      <w:tr w:rsidR="00EE4BE8" w:rsidRPr="00FF5506" w:rsidTr="0061040F">
        <w:tc>
          <w:tcPr>
            <w:tcW w:w="339" w:type="pct"/>
          </w:tcPr>
          <w:p w:rsidR="00EE4BE8" w:rsidRPr="00FF5506" w:rsidRDefault="00EE4BE8" w:rsidP="007E325B">
            <w:r>
              <w:t>31</w:t>
            </w:r>
          </w:p>
        </w:tc>
        <w:tc>
          <w:tcPr>
            <w:tcW w:w="552" w:type="pct"/>
          </w:tcPr>
          <w:p w:rsidR="00EE4BE8" w:rsidRPr="00FF5506" w:rsidRDefault="00EE4BE8" w:rsidP="007E325B"/>
        </w:tc>
        <w:tc>
          <w:tcPr>
            <w:tcW w:w="3685" w:type="pct"/>
          </w:tcPr>
          <w:p w:rsidR="00EE4BE8" w:rsidRPr="00FF5506" w:rsidRDefault="00EE4BE8" w:rsidP="007E325B">
            <w:r>
              <w:t>Урок чтения. Идеальное общество</w:t>
            </w:r>
          </w:p>
        </w:tc>
        <w:tc>
          <w:tcPr>
            <w:tcW w:w="424" w:type="pct"/>
          </w:tcPr>
          <w:p w:rsidR="00EE4BE8" w:rsidRPr="00FF5506" w:rsidRDefault="00EE4BE8" w:rsidP="007E325B">
            <w:r w:rsidRPr="00FF5506">
              <w:t>1</w:t>
            </w:r>
          </w:p>
        </w:tc>
      </w:tr>
      <w:tr w:rsidR="00EE4BE8" w:rsidRPr="00FF5506" w:rsidTr="0061040F">
        <w:tc>
          <w:tcPr>
            <w:tcW w:w="339" w:type="pct"/>
          </w:tcPr>
          <w:p w:rsidR="00EE4BE8" w:rsidRPr="00FF5506" w:rsidRDefault="00EE4BE8" w:rsidP="007E325B">
            <w:r>
              <w:t>32</w:t>
            </w:r>
          </w:p>
        </w:tc>
        <w:tc>
          <w:tcPr>
            <w:tcW w:w="552" w:type="pct"/>
          </w:tcPr>
          <w:p w:rsidR="00EE4BE8" w:rsidRPr="00FF5506" w:rsidRDefault="00EE4BE8" w:rsidP="007E325B"/>
        </w:tc>
        <w:tc>
          <w:tcPr>
            <w:tcW w:w="3685" w:type="pct"/>
          </w:tcPr>
          <w:p w:rsidR="00EE4BE8" w:rsidRPr="00FF5506" w:rsidRDefault="00EE4BE8" w:rsidP="007E325B">
            <w:r>
              <w:t>Обзорные упражнения по грамматике</w:t>
            </w:r>
          </w:p>
        </w:tc>
        <w:tc>
          <w:tcPr>
            <w:tcW w:w="424" w:type="pct"/>
          </w:tcPr>
          <w:p w:rsidR="00EE4BE8" w:rsidRPr="00FF5506" w:rsidRDefault="00EE4BE8" w:rsidP="007E325B">
            <w:r w:rsidRPr="00FF5506">
              <w:t>1</w:t>
            </w:r>
          </w:p>
        </w:tc>
      </w:tr>
      <w:tr w:rsidR="00EE4BE8" w:rsidRPr="00FF5506" w:rsidTr="0061040F">
        <w:tc>
          <w:tcPr>
            <w:tcW w:w="339" w:type="pct"/>
          </w:tcPr>
          <w:p w:rsidR="00EE4BE8" w:rsidRPr="00FF5506" w:rsidRDefault="00EE4BE8" w:rsidP="007E325B">
            <w:r>
              <w:t>33</w:t>
            </w:r>
          </w:p>
        </w:tc>
        <w:tc>
          <w:tcPr>
            <w:tcW w:w="552" w:type="pct"/>
          </w:tcPr>
          <w:p w:rsidR="00EE4BE8" w:rsidRPr="00FF5506" w:rsidRDefault="00EE4BE8" w:rsidP="007E325B"/>
        </w:tc>
        <w:tc>
          <w:tcPr>
            <w:tcW w:w="3685" w:type="pct"/>
          </w:tcPr>
          <w:p w:rsidR="00EE4BE8" w:rsidRPr="00FF5506" w:rsidRDefault="00EE4BE8" w:rsidP="007E325B">
            <w:r>
              <w:t>Временные формы.</w:t>
            </w:r>
          </w:p>
        </w:tc>
        <w:tc>
          <w:tcPr>
            <w:tcW w:w="424" w:type="pct"/>
          </w:tcPr>
          <w:p w:rsidR="00EE4BE8" w:rsidRPr="00FF5506" w:rsidRDefault="00EE4BE8" w:rsidP="007E325B">
            <w:r w:rsidRPr="00FF5506">
              <w:t>1</w:t>
            </w:r>
          </w:p>
        </w:tc>
      </w:tr>
      <w:tr w:rsidR="00EE4BE8" w:rsidRPr="00FF5506" w:rsidTr="0061040F">
        <w:tc>
          <w:tcPr>
            <w:tcW w:w="339" w:type="pct"/>
          </w:tcPr>
          <w:p w:rsidR="00EE4BE8" w:rsidRPr="00FF5506" w:rsidRDefault="00EE4BE8" w:rsidP="007E325B">
            <w:r>
              <w:t>34</w:t>
            </w:r>
          </w:p>
        </w:tc>
        <w:tc>
          <w:tcPr>
            <w:tcW w:w="552" w:type="pct"/>
          </w:tcPr>
          <w:p w:rsidR="00EE4BE8" w:rsidRPr="00FF5506" w:rsidRDefault="00EE4BE8" w:rsidP="007E325B"/>
        </w:tc>
        <w:tc>
          <w:tcPr>
            <w:tcW w:w="3685" w:type="pct"/>
          </w:tcPr>
          <w:p w:rsidR="00EE4BE8" w:rsidRPr="00FF5506" w:rsidRDefault="00EE4BE8" w:rsidP="007E325B">
            <w:r>
              <w:t>Артикли с именами, названиями</w:t>
            </w:r>
          </w:p>
        </w:tc>
        <w:tc>
          <w:tcPr>
            <w:tcW w:w="424" w:type="pct"/>
          </w:tcPr>
          <w:p w:rsidR="00EE4BE8" w:rsidRPr="00FF5506" w:rsidRDefault="00EE4BE8" w:rsidP="007E325B">
            <w:r w:rsidRPr="00FF5506">
              <w:t>1</w:t>
            </w:r>
          </w:p>
        </w:tc>
      </w:tr>
      <w:tr w:rsidR="00EE4BE8" w:rsidRPr="00FF5506" w:rsidTr="0061040F">
        <w:tc>
          <w:tcPr>
            <w:tcW w:w="339" w:type="pct"/>
          </w:tcPr>
          <w:p w:rsidR="00EE4BE8" w:rsidRPr="00FF5506" w:rsidRDefault="00EE4BE8" w:rsidP="007E325B">
            <w:r>
              <w:t>35</w:t>
            </w:r>
          </w:p>
        </w:tc>
        <w:tc>
          <w:tcPr>
            <w:tcW w:w="552" w:type="pct"/>
          </w:tcPr>
          <w:p w:rsidR="00EE4BE8" w:rsidRPr="00FF5506" w:rsidRDefault="00EE4BE8" w:rsidP="007E325B"/>
        </w:tc>
        <w:tc>
          <w:tcPr>
            <w:tcW w:w="3685" w:type="pct"/>
          </w:tcPr>
          <w:p w:rsidR="00EE4BE8" w:rsidRPr="00E70B02" w:rsidRDefault="00EE4BE8" w:rsidP="007E325B">
            <w:r>
              <w:t>Функциональные слова</w:t>
            </w:r>
            <w:r w:rsidRPr="00E70B02">
              <w:t xml:space="preserve"> </w:t>
            </w:r>
            <w:r w:rsidRPr="00CC32E3">
              <w:rPr>
                <w:lang w:val="en-US"/>
              </w:rPr>
              <w:t>as</w:t>
            </w:r>
            <w:r>
              <w:t xml:space="preserve"> и </w:t>
            </w:r>
            <w:r w:rsidRPr="00CC32E3">
              <w:rPr>
                <w:lang w:val="en-US"/>
              </w:rPr>
              <w:t>like</w:t>
            </w:r>
          </w:p>
        </w:tc>
        <w:tc>
          <w:tcPr>
            <w:tcW w:w="424" w:type="pct"/>
          </w:tcPr>
          <w:p w:rsidR="00EE4BE8" w:rsidRPr="00FF5506" w:rsidRDefault="00EE4BE8" w:rsidP="007E325B">
            <w:r w:rsidRPr="00FF5506">
              <w:t>1</w:t>
            </w:r>
          </w:p>
        </w:tc>
      </w:tr>
      <w:tr w:rsidR="00EE4BE8" w:rsidRPr="00FF5506" w:rsidTr="0061040F">
        <w:tc>
          <w:tcPr>
            <w:tcW w:w="339" w:type="pct"/>
          </w:tcPr>
          <w:p w:rsidR="00EE4BE8" w:rsidRPr="00FF5506" w:rsidRDefault="00EE4BE8" w:rsidP="007E325B">
            <w:r>
              <w:t>36</w:t>
            </w:r>
          </w:p>
        </w:tc>
        <w:tc>
          <w:tcPr>
            <w:tcW w:w="552" w:type="pct"/>
          </w:tcPr>
          <w:p w:rsidR="00EE4BE8" w:rsidRPr="00FF5506" w:rsidRDefault="00EE4BE8" w:rsidP="007E325B"/>
        </w:tc>
        <w:tc>
          <w:tcPr>
            <w:tcW w:w="3685" w:type="pct"/>
          </w:tcPr>
          <w:p w:rsidR="00EE4BE8" w:rsidRPr="00FF5506" w:rsidRDefault="00EE4BE8" w:rsidP="007E325B">
            <w:r>
              <w:t>Обзорные упражнения по лексике</w:t>
            </w:r>
          </w:p>
        </w:tc>
        <w:tc>
          <w:tcPr>
            <w:tcW w:w="424" w:type="pct"/>
          </w:tcPr>
          <w:p w:rsidR="00EE4BE8" w:rsidRPr="00FF5506" w:rsidRDefault="00EE4BE8" w:rsidP="007E325B">
            <w:r w:rsidRPr="00FF5506">
              <w:t>1</w:t>
            </w:r>
          </w:p>
        </w:tc>
      </w:tr>
      <w:tr w:rsidR="00EE4BE8" w:rsidRPr="00FF5506" w:rsidTr="0061040F">
        <w:trPr>
          <w:trHeight w:val="671"/>
        </w:trPr>
        <w:tc>
          <w:tcPr>
            <w:tcW w:w="339" w:type="pct"/>
          </w:tcPr>
          <w:p w:rsidR="00EE4BE8" w:rsidRPr="00FF5506" w:rsidRDefault="00EE4BE8" w:rsidP="007E325B">
            <w:r>
              <w:t>37</w:t>
            </w:r>
          </w:p>
        </w:tc>
        <w:tc>
          <w:tcPr>
            <w:tcW w:w="552" w:type="pct"/>
          </w:tcPr>
          <w:p w:rsidR="00EE4BE8" w:rsidRPr="00FF5506" w:rsidRDefault="00EE4BE8" w:rsidP="007E325B"/>
        </w:tc>
        <w:tc>
          <w:tcPr>
            <w:tcW w:w="3685" w:type="pct"/>
          </w:tcPr>
          <w:p w:rsidR="00EE4BE8" w:rsidRPr="00582A3A" w:rsidRDefault="00EE4BE8" w:rsidP="007E325B">
            <w:r>
              <w:t xml:space="preserve">Фразовый глагол </w:t>
            </w:r>
            <w:r w:rsidRPr="00CC32E3">
              <w:rPr>
                <w:lang w:val="en-US"/>
              </w:rPr>
              <w:t>to cut</w:t>
            </w:r>
          </w:p>
        </w:tc>
        <w:tc>
          <w:tcPr>
            <w:tcW w:w="424" w:type="pct"/>
          </w:tcPr>
          <w:p w:rsidR="00EE4BE8" w:rsidRPr="00FF5506" w:rsidRDefault="00EE4BE8" w:rsidP="007E325B">
            <w:r w:rsidRPr="00FF5506">
              <w:t>1</w:t>
            </w:r>
          </w:p>
        </w:tc>
      </w:tr>
      <w:tr w:rsidR="00EE4BE8" w:rsidRPr="00FF5506" w:rsidTr="0061040F">
        <w:tc>
          <w:tcPr>
            <w:tcW w:w="339" w:type="pct"/>
          </w:tcPr>
          <w:p w:rsidR="00EE4BE8" w:rsidRPr="00FF5506" w:rsidRDefault="00EE4BE8" w:rsidP="007E325B">
            <w:r>
              <w:t>38</w:t>
            </w:r>
          </w:p>
        </w:tc>
        <w:tc>
          <w:tcPr>
            <w:tcW w:w="552" w:type="pct"/>
          </w:tcPr>
          <w:p w:rsidR="00EE4BE8" w:rsidRPr="00FF5506" w:rsidRDefault="00EE4BE8" w:rsidP="007E325B"/>
        </w:tc>
        <w:tc>
          <w:tcPr>
            <w:tcW w:w="3685" w:type="pct"/>
          </w:tcPr>
          <w:p w:rsidR="00EE4BE8" w:rsidRPr="00FF5506" w:rsidRDefault="00EE4BE8" w:rsidP="007E325B">
            <w:r>
              <w:t>Семантизация лексики</w:t>
            </w:r>
          </w:p>
        </w:tc>
        <w:tc>
          <w:tcPr>
            <w:tcW w:w="424" w:type="pct"/>
          </w:tcPr>
          <w:p w:rsidR="00EE4BE8" w:rsidRPr="00FF5506" w:rsidRDefault="00EE4BE8" w:rsidP="007E325B">
            <w:r w:rsidRPr="00FF5506">
              <w:t>1</w:t>
            </w:r>
          </w:p>
        </w:tc>
      </w:tr>
      <w:tr w:rsidR="00EE4BE8" w:rsidRPr="00FF5506" w:rsidTr="0061040F">
        <w:tc>
          <w:tcPr>
            <w:tcW w:w="339" w:type="pct"/>
          </w:tcPr>
          <w:p w:rsidR="00EE4BE8" w:rsidRPr="00FF5506" w:rsidRDefault="00EE4BE8" w:rsidP="007E325B">
            <w:r>
              <w:t>39</w:t>
            </w:r>
          </w:p>
        </w:tc>
        <w:tc>
          <w:tcPr>
            <w:tcW w:w="552" w:type="pct"/>
          </w:tcPr>
          <w:p w:rsidR="00EE4BE8" w:rsidRPr="00FF5506" w:rsidRDefault="00EE4BE8" w:rsidP="007E325B"/>
        </w:tc>
        <w:tc>
          <w:tcPr>
            <w:tcW w:w="3685" w:type="pct"/>
          </w:tcPr>
          <w:p w:rsidR="00EE4BE8" w:rsidRPr="00FF5506" w:rsidRDefault="00EE4BE8" w:rsidP="007E325B">
            <w:r>
              <w:t>Активизация лексики</w:t>
            </w:r>
          </w:p>
        </w:tc>
        <w:tc>
          <w:tcPr>
            <w:tcW w:w="424" w:type="pct"/>
          </w:tcPr>
          <w:p w:rsidR="00EE4BE8" w:rsidRPr="00FF5506" w:rsidRDefault="00EE4BE8" w:rsidP="007E325B">
            <w:r w:rsidRPr="00FF5506">
              <w:t>1</w:t>
            </w:r>
          </w:p>
        </w:tc>
      </w:tr>
      <w:tr w:rsidR="00EE4BE8" w:rsidRPr="00FF5506" w:rsidTr="0061040F">
        <w:tc>
          <w:tcPr>
            <w:tcW w:w="339" w:type="pct"/>
          </w:tcPr>
          <w:p w:rsidR="00EE4BE8" w:rsidRPr="00FF5506" w:rsidRDefault="00EE4BE8" w:rsidP="007E325B">
            <w:r>
              <w:t>40</w:t>
            </w:r>
          </w:p>
        </w:tc>
        <w:tc>
          <w:tcPr>
            <w:tcW w:w="552" w:type="pct"/>
          </w:tcPr>
          <w:p w:rsidR="00EE4BE8" w:rsidRPr="00FF5506" w:rsidRDefault="00EE4BE8" w:rsidP="007E325B"/>
        </w:tc>
        <w:tc>
          <w:tcPr>
            <w:tcW w:w="3685" w:type="pct"/>
          </w:tcPr>
          <w:p w:rsidR="00EE4BE8" w:rsidRPr="00CC32E3" w:rsidRDefault="00EE4BE8" w:rsidP="007E325B">
            <w:pPr>
              <w:rPr>
                <w:lang w:val="en-US"/>
              </w:rPr>
            </w:pPr>
            <w:r w:rsidRPr="00CC32E3">
              <w:rPr>
                <w:lang w:val="en-US"/>
              </w:rPr>
              <w:t xml:space="preserve"> </w:t>
            </w:r>
            <w:r>
              <w:t>Слова</w:t>
            </w:r>
            <w:r w:rsidRPr="00CC32E3">
              <w:rPr>
                <w:lang w:val="en-US"/>
              </w:rPr>
              <w:t>-</w:t>
            </w:r>
            <w:r>
              <w:t>синонимы</w:t>
            </w:r>
            <w:r w:rsidRPr="00CC32E3">
              <w:rPr>
                <w:lang w:val="en-US"/>
              </w:rPr>
              <w:t xml:space="preserve"> unit/join, policy/politics</w:t>
            </w:r>
          </w:p>
        </w:tc>
        <w:tc>
          <w:tcPr>
            <w:tcW w:w="424" w:type="pct"/>
          </w:tcPr>
          <w:p w:rsidR="00EE4BE8" w:rsidRPr="00FF5506" w:rsidRDefault="00EE4BE8" w:rsidP="007E325B">
            <w:r w:rsidRPr="00FF5506">
              <w:t>1</w:t>
            </w:r>
          </w:p>
        </w:tc>
      </w:tr>
      <w:tr w:rsidR="00EE4BE8" w:rsidRPr="00FF5506" w:rsidTr="0061040F">
        <w:tc>
          <w:tcPr>
            <w:tcW w:w="339" w:type="pct"/>
          </w:tcPr>
          <w:p w:rsidR="00EE4BE8" w:rsidRPr="00FF5506" w:rsidRDefault="00EE4BE8" w:rsidP="007E325B">
            <w:r>
              <w:t>41</w:t>
            </w:r>
          </w:p>
        </w:tc>
        <w:tc>
          <w:tcPr>
            <w:tcW w:w="552" w:type="pct"/>
          </w:tcPr>
          <w:p w:rsidR="00EE4BE8" w:rsidRPr="00FF5506" w:rsidRDefault="00EE4BE8" w:rsidP="007E325B"/>
        </w:tc>
        <w:tc>
          <w:tcPr>
            <w:tcW w:w="3685" w:type="pct"/>
          </w:tcPr>
          <w:p w:rsidR="00EE4BE8" w:rsidRPr="00582A3A" w:rsidRDefault="00EE4BE8" w:rsidP="007E325B">
            <w:r>
              <w:t>Урок чтения.</w:t>
            </w:r>
            <w:r w:rsidRPr="00CC32E3">
              <w:rPr>
                <w:lang w:val="en-US"/>
              </w:rPr>
              <w:t xml:space="preserve"> </w:t>
            </w:r>
            <w:r>
              <w:t>Холодная война</w:t>
            </w:r>
          </w:p>
        </w:tc>
        <w:tc>
          <w:tcPr>
            <w:tcW w:w="424" w:type="pct"/>
          </w:tcPr>
          <w:p w:rsidR="00EE4BE8" w:rsidRPr="00FF5506" w:rsidRDefault="00EE4BE8" w:rsidP="007E325B">
            <w:r w:rsidRPr="00FF5506">
              <w:t>1</w:t>
            </w:r>
          </w:p>
        </w:tc>
      </w:tr>
      <w:tr w:rsidR="00EE4BE8" w:rsidRPr="00FF5506" w:rsidTr="0061040F">
        <w:tc>
          <w:tcPr>
            <w:tcW w:w="339" w:type="pct"/>
          </w:tcPr>
          <w:p w:rsidR="00EE4BE8" w:rsidRPr="00FF5506" w:rsidRDefault="00EE4BE8" w:rsidP="007E325B">
            <w:r>
              <w:t>42</w:t>
            </w:r>
          </w:p>
        </w:tc>
        <w:tc>
          <w:tcPr>
            <w:tcW w:w="552" w:type="pct"/>
          </w:tcPr>
          <w:p w:rsidR="00EE4BE8" w:rsidRPr="00FF5506" w:rsidRDefault="00EE4BE8" w:rsidP="007E325B"/>
        </w:tc>
        <w:tc>
          <w:tcPr>
            <w:tcW w:w="3685" w:type="pct"/>
          </w:tcPr>
          <w:p w:rsidR="00EE4BE8" w:rsidRPr="00FF5506" w:rsidRDefault="00EE4BE8" w:rsidP="007E325B">
            <w:r>
              <w:t>Практика речи</w:t>
            </w:r>
          </w:p>
        </w:tc>
        <w:tc>
          <w:tcPr>
            <w:tcW w:w="424" w:type="pct"/>
          </w:tcPr>
          <w:p w:rsidR="00EE4BE8" w:rsidRPr="00FF5506" w:rsidRDefault="00EE4BE8" w:rsidP="007E325B">
            <w:r w:rsidRPr="00FF5506">
              <w:t>1</w:t>
            </w:r>
          </w:p>
        </w:tc>
      </w:tr>
      <w:tr w:rsidR="00EE4BE8" w:rsidRPr="00FF5506" w:rsidTr="0061040F">
        <w:tc>
          <w:tcPr>
            <w:tcW w:w="339" w:type="pct"/>
          </w:tcPr>
          <w:p w:rsidR="00EE4BE8" w:rsidRPr="00FF5506" w:rsidRDefault="00EE4BE8" w:rsidP="007E325B">
            <w:r>
              <w:t>43</w:t>
            </w:r>
          </w:p>
        </w:tc>
        <w:tc>
          <w:tcPr>
            <w:tcW w:w="552" w:type="pct"/>
          </w:tcPr>
          <w:p w:rsidR="00EE4BE8" w:rsidRPr="00FF5506" w:rsidRDefault="00EE4BE8" w:rsidP="007E325B"/>
        </w:tc>
        <w:tc>
          <w:tcPr>
            <w:tcW w:w="3685" w:type="pct"/>
          </w:tcPr>
          <w:p w:rsidR="00EE4BE8" w:rsidRPr="00FF5506" w:rsidRDefault="00EE4BE8" w:rsidP="007E325B">
            <w:r>
              <w:t>Люди и общество. Работа с лексикой</w:t>
            </w:r>
          </w:p>
        </w:tc>
        <w:tc>
          <w:tcPr>
            <w:tcW w:w="424" w:type="pct"/>
          </w:tcPr>
          <w:p w:rsidR="00EE4BE8" w:rsidRPr="00FF5506" w:rsidRDefault="00EE4BE8" w:rsidP="007E325B">
            <w:r w:rsidRPr="00FF5506">
              <w:t>1</w:t>
            </w:r>
          </w:p>
        </w:tc>
      </w:tr>
      <w:tr w:rsidR="00EE4BE8" w:rsidRPr="00FF5506" w:rsidTr="0061040F">
        <w:tc>
          <w:tcPr>
            <w:tcW w:w="339" w:type="pct"/>
          </w:tcPr>
          <w:p w:rsidR="00EE4BE8" w:rsidRPr="00FF5506" w:rsidRDefault="00EE4BE8" w:rsidP="007E325B">
            <w:r>
              <w:t>44</w:t>
            </w:r>
          </w:p>
        </w:tc>
        <w:tc>
          <w:tcPr>
            <w:tcW w:w="552" w:type="pct"/>
          </w:tcPr>
          <w:p w:rsidR="00EE4BE8" w:rsidRPr="00FF5506" w:rsidRDefault="00EE4BE8" w:rsidP="007E325B"/>
        </w:tc>
        <w:tc>
          <w:tcPr>
            <w:tcW w:w="3685" w:type="pct"/>
          </w:tcPr>
          <w:p w:rsidR="00EE4BE8" w:rsidRPr="00FF5506" w:rsidRDefault="00EE4BE8" w:rsidP="007E325B">
            <w:r>
              <w:t>Монологическая речь</w:t>
            </w:r>
          </w:p>
        </w:tc>
        <w:tc>
          <w:tcPr>
            <w:tcW w:w="424" w:type="pct"/>
          </w:tcPr>
          <w:p w:rsidR="00EE4BE8" w:rsidRPr="00FF5506" w:rsidRDefault="00EE4BE8" w:rsidP="007E325B">
            <w:r w:rsidRPr="00FF5506">
              <w:t>1</w:t>
            </w:r>
          </w:p>
        </w:tc>
      </w:tr>
      <w:tr w:rsidR="00EE4BE8" w:rsidRPr="00FF5506" w:rsidTr="0061040F">
        <w:tc>
          <w:tcPr>
            <w:tcW w:w="339" w:type="pct"/>
          </w:tcPr>
          <w:p w:rsidR="00EE4BE8" w:rsidRPr="00FF5506" w:rsidRDefault="00EE4BE8" w:rsidP="007E325B">
            <w:r>
              <w:t>45</w:t>
            </w:r>
          </w:p>
        </w:tc>
        <w:tc>
          <w:tcPr>
            <w:tcW w:w="552" w:type="pct"/>
          </w:tcPr>
          <w:p w:rsidR="00EE4BE8" w:rsidRPr="00FF5506" w:rsidRDefault="00EE4BE8" w:rsidP="007E325B"/>
        </w:tc>
        <w:tc>
          <w:tcPr>
            <w:tcW w:w="3685" w:type="pct"/>
          </w:tcPr>
          <w:p w:rsidR="00EE4BE8" w:rsidRPr="00FF5506" w:rsidRDefault="00EE4BE8" w:rsidP="007E325B">
            <w:r>
              <w:t>Диалогическая речь.</w:t>
            </w:r>
          </w:p>
        </w:tc>
        <w:tc>
          <w:tcPr>
            <w:tcW w:w="424" w:type="pct"/>
          </w:tcPr>
          <w:p w:rsidR="00EE4BE8" w:rsidRPr="00FF5506" w:rsidRDefault="00EE4BE8" w:rsidP="007E325B">
            <w:r w:rsidRPr="00FF5506">
              <w:t>1</w:t>
            </w:r>
          </w:p>
        </w:tc>
      </w:tr>
      <w:tr w:rsidR="00EE4BE8" w:rsidRPr="00FF5506" w:rsidTr="0061040F">
        <w:tc>
          <w:tcPr>
            <w:tcW w:w="339" w:type="pct"/>
          </w:tcPr>
          <w:p w:rsidR="00EE4BE8" w:rsidRPr="00FF5506" w:rsidRDefault="00EE4BE8" w:rsidP="007E325B">
            <w:r>
              <w:t>46</w:t>
            </w:r>
          </w:p>
        </w:tc>
        <w:tc>
          <w:tcPr>
            <w:tcW w:w="552" w:type="pct"/>
          </w:tcPr>
          <w:p w:rsidR="00EE4BE8" w:rsidRPr="00FF5506" w:rsidRDefault="00EE4BE8" w:rsidP="007E325B"/>
        </w:tc>
        <w:tc>
          <w:tcPr>
            <w:tcW w:w="3685" w:type="pct"/>
          </w:tcPr>
          <w:p w:rsidR="00EE4BE8" w:rsidRPr="00FF5506" w:rsidRDefault="00EE4BE8" w:rsidP="007E325B">
            <w:r>
              <w:t>Урок чтения. На пути к миру</w:t>
            </w:r>
          </w:p>
        </w:tc>
        <w:tc>
          <w:tcPr>
            <w:tcW w:w="424" w:type="pct"/>
          </w:tcPr>
          <w:p w:rsidR="00EE4BE8" w:rsidRPr="00FF5506" w:rsidRDefault="00EE4BE8" w:rsidP="007E325B">
            <w:r w:rsidRPr="00FF5506">
              <w:t>1</w:t>
            </w:r>
          </w:p>
        </w:tc>
      </w:tr>
      <w:tr w:rsidR="00EE4BE8" w:rsidRPr="00FF5506" w:rsidTr="0061040F">
        <w:tc>
          <w:tcPr>
            <w:tcW w:w="339" w:type="pct"/>
          </w:tcPr>
          <w:p w:rsidR="00EE4BE8" w:rsidRPr="00FF5506" w:rsidRDefault="00EE4BE8" w:rsidP="007E325B">
            <w:r>
              <w:t>47</w:t>
            </w:r>
          </w:p>
        </w:tc>
        <w:tc>
          <w:tcPr>
            <w:tcW w:w="552" w:type="pct"/>
          </w:tcPr>
          <w:p w:rsidR="00EE4BE8" w:rsidRPr="00FF5506" w:rsidRDefault="00EE4BE8" w:rsidP="007E325B"/>
        </w:tc>
        <w:tc>
          <w:tcPr>
            <w:tcW w:w="3685" w:type="pct"/>
          </w:tcPr>
          <w:p w:rsidR="00EE4BE8" w:rsidRPr="00FF5506" w:rsidRDefault="00EE4BE8" w:rsidP="007E325B">
            <w:r>
              <w:t>Написание личного письма</w:t>
            </w:r>
          </w:p>
        </w:tc>
        <w:tc>
          <w:tcPr>
            <w:tcW w:w="424" w:type="pct"/>
          </w:tcPr>
          <w:p w:rsidR="00EE4BE8" w:rsidRPr="00FF5506" w:rsidRDefault="00EE4BE8" w:rsidP="007E325B">
            <w:r w:rsidRPr="00FF5506">
              <w:t>1</w:t>
            </w:r>
          </w:p>
        </w:tc>
      </w:tr>
      <w:tr w:rsidR="00EE4BE8" w:rsidRPr="00FF5506" w:rsidTr="0061040F">
        <w:trPr>
          <w:trHeight w:val="349"/>
        </w:trPr>
        <w:tc>
          <w:tcPr>
            <w:tcW w:w="339" w:type="pct"/>
          </w:tcPr>
          <w:p w:rsidR="00EE4BE8" w:rsidRPr="00FF5506" w:rsidRDefault="00EE4BE8" w:rsidP="007E325B">
            <w:r>
              <w:t>48</w:t>
            </w:r>
          </w:p>
        </w:tc>
        <w:tc>
          <w:tcPr>
            <w:tcW w:w="552" w:type="pct"/>
          </w:tcPr>
          <w:p w:rsidR="00EE4BE8" w:rsidRPr="00FF5506" w:rsidRDefault="00EE4BE8" w:rsidP="007E325B"/>
        </w:tc>
        <w:tc>
          <w:tcPr>
            <w:tcW w:w="3685" w:type="pct"/>
          </w:tcPr>
          <w:p w:rsidR="00EE4BE8" w:rsidRPr="00FF5506" w:rsidRDefault="00EE4BE8" w:rsidP="007E325B">
            <w:r>
              <w:t>Контрольная работа по теме «Человек и общество»</w:t>
            </w:r>
          </w:p>
        </w:tc>
        <w:tc>
          <w:tcPr>
            <w:tcW w:w="424" w:type="pct"/>
          </w:tcPr>
          <w:p w:rsidR="00EE4BE8" w:rsidRPr="00FF5506" w:rsidRDefault="00EE4BE8" w:rsidP="007E325B">
            <w:r w:rsidRPr="00FF5506">
              <w:t>1</w:t>
            </w:r>
          </w:p>
        </w:tc>
      </w:tr>
      <w:tr w:rsidR="00EE4BE8" w:rsidRPr="00FF5506" w:rsidTr="0061040F">
        <w:tc>
          <w:tcPr>
            <w:tcW w:w="339" w:type="pct"/>
          </w:tcPr>
          <w:p w:rsidR="00EE4BE8" w:rsidRPr="00FF5506" w:rsidRDefault="00EE4BE8" w:rsidP="007E325B">
            <w:r>
              <w:t>49</w:t>
            </w:r>
          </w:p>
        </w:tc>
        <w:tc>
          <w:tcPr>
            <w:tcW w:w="552" w:type="pct"/>
          </w:tcPr>
          <w:p w:rsidR="00EE4BE8" w:rsidRPr="00FF5506" w:rsidRDefault="00EE4BE8" w:rsidP="007E325B"/>
        </w:tc>
        <w:tc>
          <w:tcPr>
            <w:tcW w:w="3685" w:type="pct"/>
          </w:tcPr>
          <w:p w:rsidR="00EE4BE8" w:rsidRPr="00CC32E3" w:rsidRDefault="00EE4BE8" w:rsidP="007E325B">
            <w:pPr>
              <w:rPr>
                <w:b/>
              </w:rPr>
            </w:pPr>
            <w:r w:rsidRPr="00CC32E3">
              <w:rPr>
                <w:b/>
                <w:lang w:val="en-US"/>
              </w:rPr>
              <w:t>III</w:t>
            </w:r>
            <w:r w:rsidRPr="00CC32E3">
              <w:rPr>
                <w:b/>
              </w:rPr>
              <w:t xml:space="preserve"> четверть. </w:t>
            </w:r>
            <w:r w:rsidRPr="00125CA8">
              <w:t>Урок презентации проектов</w:t>
            </w:r>
          </w:p>
        </w:tc>
        <w:tc>
          <w:tcPr>
            <w:tcW w:w="424" w:type="pct"/>
          </w:tcPr>
          <w:p w:rsidR="00EE4BE8" w:rsidRPr="00FF5506" w:rsidRDefault="00EE4BE8" w:rsidP="007E325B">
            <w:r w:rsidRPr="00FF5506">
              <w:t>1</w:t>
            </w:r>
          </w:p>
        </w:tc>
      </w:tr>
      <w:tr w:rsidR="00EE4BE8" w:rsidRPr="00FF5506" w:rsidTr="0061040F">
        <w:tc>
          <w:tcPr>
            <w:tcW w:w="339" w:type="pct"/>
          </w:tcPr>
          <w:p w:rsidR="00EE4BE8" w:rsidRPr="00FF5506" w:rsidRDefault="00EE4BE8" w:rsidP="007E325B">
            <w:r>
              <w:t>50</w:t>
            </w:r>
          </w:p>
        </w:tc>
        <w:tc>
          <w:tcPr>
            <w:tcW w:w="552" w:type="pct"/>
          </w:tcPr>
          <w:p w:rsidR="00EE4BE8" w:rsidRPr="00FF5506" w:rsidRDefault="00EE4BE8" w:rsidP="007E325B"/>
        </w:tc>
        <w:tc>
          <w:tcPr>
            <w:tcW w:w="3685" w:type="pct"/>
          </w:tcPr>
          <w:p w:rsidR="00EE4BE8" w:rsidRPr="00FF5506" w:rsidRDefault="00EE4BE8" w:rsidP="007E325B">
            <w:r w:rsidRPr="00CC32E3">
              <w:rPr>
                <w:sz w:val="22"/>
                <w:szCs w:val="22"/>
              </w:rPr>
              <w:t xml:space="preserve">Подросток и его мир. Введение </w:t>
            </w:r>
          </w:p>
        </w:tc>
        <w:tc>
          <w:tcPr>
            <w:tcW w:w="424" w:type="pct"/>
          </w:tcPr>
          <w:p w:rsidR="00EE4BE8" w:rsidRPr="00FF5506" w:rsidRDefault="00EE4BE8" w:rsidP="007E325B">
            <w:r w:rsidRPr="00FF5506">
              <w:t>1</w:t>
            </w:r>
          </w:p>
        </w:tc>
      </w:tr>
      <w:tr w:rsidR="00EE4BE8" w:rsidRPr="00FF5506" w:rsidTr="0061040F">
        <w:tc>
          <w:tcPr>
            <w:tcW w:w="339" w:type="pct"/>
          </w:tcPr>
          <w:p w:rsidR="00EE4BE8" w:rsidRPr="00FF5506" w:rsidRDefault="00EE4BE8" w:rsidP="007E325B">
            <w:r>
              <w:t>51</w:t>
            </w:r>
          </w:p>
        </w:tc>
        <w:tc>
          <w:tcPr>
            <w:tcW w:w="552" w:type="pct"/>
          </w:tcPr>
          <w:p w:rsidR="00EE4BE8" w:rsidRPr="00FF5506" w:rsidRDefault="00EE4BE8" w:rsidP="007E325B"/>
        </w:tc>
        <w:tc>
          <w:tcPr>
            <w:tcW w:w="3685" w:type="pct"/>
          </w:tcPr>
          <w:p w:rsidR="00EE4BE8" w:rsidRPr="00FF5506" w:rsidRDefault="00EE4BE8" w:rsidP="007E325B">
            <w:r>
              <w:t>Аудирование текста» Слишком много тестов и стресса»</w:t>
            </w:r>
          </w:p>
        </w:tc>
        <w:tc>
          <w:tcPr>
            <w:tcW w:w="424" w:type="pct"/>
          </w:tcPr>
          <w:p w:rsidR="00EE4BE8" w:rsidRPr="00FF5506" w:rsidRDefault="00EE4BE8" w:rsidP="007E325B">
            <w:r w:rsidRPr="00FF5506">
              <w:t>1</w:t>
            </w:r>
          </w:p>
        </w:tc>
      </w:tr>
      <w:tr w:rsidR="00EE4BE8" w:rsidRPr="00FF5506" w:rsidTr="0061040F">
        <w:tc>
          <w:tcPr>
            <w:tcW w:w="339" w:type="pct"/>
          </w:tcPr>
          <w:p w:rsidR="00EE4BE8" w:rsidRPr="00FF5506" w:rsidRDefault="00EE4BE8" w:rsidP="007E325B">
            <w:r>
              <w:t>52</w:t>
            </w:r>
          </w:p>
        </w:tc>
        <w:tc>
          <w:tcPr>
            <w:tcW w:w="552" w:type="pct"/>
          </w:tcPr>
          <w:p w:rsidR="00EE4BE8" w:rsidRPr="00FF5506" w:rsidRDefault="00EE4BE8" w:rsidP="007E325B"/>
        </w:tc>
        <w:tc>
          <w:tcPr>
            <w:tcW w:w="3685" w:type="pct"/>
          </w:tcPr>
          <w:p w:rsidR="00EE4BE8" w:rsidRPr="00FF5506" w:rsidRDefault="00EE4BE8" w:rsidP="007E325B">
            <w:r>
              <w:t>Урок чтения</w:t>
            </w:r>
          </w:p>
        </w:tc>
        <w:tc>
          <w:tcPr>
            <w:tcW w:w="424" w:type="pct"/>
          </w:tcPr>
          <w:p w:rsidR="00EE4BE8" w:rsidRPr="00FF5506" w:rsidRDefault="00EE4BE8" w:rsidP="007E325B">
            <w:r w:rsidRPr="00FF5506">
              <w:t>1</w:t>
            </w:r>
          </w:p>
        </w:tc>
      </w:tr>
      <w:tr w:rsidR="00EE4BE8" w:rsidRPr="00FF5506" w:rsidTr="0061040F">
        <w:tc>
          <w:tcPr>
            <w:tcW w:w="339" w:type="pct"/>
          </w:tcPr>
          <w:p w:rsidR="00EE4BE8" w:rsidRPr="00FF5506" w:rsidRDefault="00EE4BE8" w:rsidP="007E325B">
            <w:r>
              <w:t>53</w:t>
            </w:r>
          </w:p>
        </w:tc>
        <w:tc>
          <w:tcPr>
            <w:tcW w:w="552" w:type="pct"/>
          </w:tcPr>
          <w:p w:rsidR="00EE4BE8" w:rsidRPr="00FF5506" w:rsidRDefault="00EE4BE8" w:rsidP="007E325B"/>
        </w:tc>
        <w:tc>
          <w:tcPr>
            <w:tcW w:w="3685" w:type="pct"/>
          </w:tcPr>
          <w:p w:rsidR="00EE4BE8" w:rsidRPr="00FF5506" w:rsidRDefault="00EE4BE8" w:rsidP="007E325B">
            <w:r>
              <w:t>Практика речи</w:t>
            </w:r>
          </w:p>
        </w:tc>
        <w:tc>
          <w:tcPr>
            <w:tcW w:w="424" w:type="pct"/>
          </w:tcPr>
          <w:p w:rsidR="00EE4BE8" w:rsidRPr="00FF5506" w:rsidRDefault="00EE4BE8" w:rsidP="007E325B">
            <w:r w:rsidRPr="00FF5506">
              <w:t>1</w:t>
            </w:r>
          </w:p>
        </w:tc>
      </w:tr>
      <w:tr w:rsidR="00EE4BE8" w:rsidRPr="00FF5506" w:rsidTr="0061040F">
        <w:tc>
          <w:tcPr>
            <w:tcW w:w="339" w:type="pct"/>
          </w:tcPr>
          <w:p w:rsidR="00EE4BE8" w:rsidRPr="00FF5506" w:rsidRDefault="00EE4BE8" w:rsidP="007E325B">
            <w:r>
              <w:t>54</w:t>
            </w:r>
          </w:p>
        </w:tc>
        <w:tc>
          <w:tcPr>
            <w:tcW w:w="552" w:type="pct"/>
          </w:tcPr>
          <w:p w:rsidR="00EE4BE8" w:rsidRPr="00FF5506" w:rsidRDefault="00EE4BE8" w:rsidP="007E325B"/>
        </w:tc>
        <w:tc>
          <w:tcPr>
            <w:tcW w:w="3685" w:type="pct"/>
          </w:tcPr>
          <w:p w:rsidR="00EE4BE8" w:rsidRPr="00FF5506" w:rsidRDefault="00EE4BE8" w:rsidP="007E325B">
            <w:r>
              <w:t>Обзорные упражнения по грамматике</w:t>
            </w:r>
          </w:p>
        </w:tc>
        <w:tc>
          <w:tcPr>
            <w:tcW w:w="424" w:type="pct"/>
          </w:tcPr>
          <w:p w:rsidR="00EE4BE8" w:rsidRPr="00FF5506" w:rsidRDefault="00EE4BE8" w:rsidP="007E325B">
            <w:r w:rsidRPr="00FF5506">
              <w:t>1</w:t>
            </w:r>
          </w:p>
        </w:tc>
      </w:tr>
      <w:tr w:rsidR="00EE4BE8" w:rsidRPr="00FF5506" w:rsidTr="0061040F">
        <w:tc>
          <w:tcPr>
            <w:tcW w:w="339" w:type="pct"/>
          </w:tcPr>
          <w:p w:rsidR="00EE4BE8" w:rsidRPr="00FF5506" w:rsidRDefault="00EE4BE8" w:rsidP="007E325B">
            <w:r>
              <w:t>55</w:t>
            </w:r>
          </w:p>
        </w:tc>
        <w:tc>
          <w:tcPr>
            <w:tcW w:w="552" w:type="pct"/>
          </w:tcPr>
          <w:p w:rsidR="00EE4BE8" w:rsidRPr="00FF5506" w:rsidRDefault="00EE4BE8" w:rsidP="007E325B"/>
        </w:tc>
        <w:tc>
          <w:tcPr>
            <w:tcW w:w="3685" w:type="pct"/>
          </w:tcPr>
          <w:p w:rsidR="00EE4BE8" w:rsidRPr="00CC32E3" w:rsidRDefault="00EE4BE8" w:rsidP="007E325B">
            <w:pPr>
              <w:rPr>
                <w:lang w:val="en-US"/>
              </w:rPr>
            </w:pPr>
            <w:r>
              <w:t xml:space="preserve">Временная форма </w:t>
            </w:r>
            <w:r w:rsidRPr="00CC32E3">
              <w:rPr>
                <w:lang w:val="en-US"/>
              </w:rPr>
              <w:t>Past Perfect</w:t>
            </w:r>
          </w:p>
        </w:tc>
        <w:tc>
          <w:tcPr>
            <w:tcW w:w="424" w:type="pct"/>
          </w:tcPr>
          <w:p w:rsidR="00EE4BE8" w:rsidRPr="00CC32E3" w:rsidRDefault="00EE4BE8" w:rsidP="007E325B">
            <w:pPr>
              <w:rPr>
                <w:lang w:val="en-US"/>
              </w:rPr>
            </w:pPr>
            <w:r w:rsidRPr="00CC32E3">
              <w:rPr>
                <w:lang w:val="en-US"/>
              </w:rPr>
              <w:t>1</w:t>
            </w:r>
          </w:p>
        </w:tc>
      </w:tr>
      <w:tr w:rsidR="00EE4BE8" w:rsidRPr="00FF5506" w:rsidTr="0061040F">
        <w:tc>
          <w:tcPr>
            <w:tcW w:w="339" w:type="pct"/>
          </w:tcPr>
          <w:p w:rsidR="00EE4BE8" w:rsidRPr="00FF5506" w:rsidRDefault="00EE4BE8" w:rsidP="007E325B">
            <w:r>
              <w:t>56</w:t>
            </w:r>
          </w:p>
        </w:tc>
        <w:tc>
          <w:tcPr>
            <w:tcW w:w="552" w:type="pct"/>
          </w:tcPr>
          <w:p w:rsidR="00EE4BE8" w:rsidRPr="00FF5506" w:rsidRDefault="00EE4BE8" w:rsidP="007E325B"/>
        </w:tc>
        <w:tc>
          <w:tcPr>
            <w:tcW w:w="3685" w:type="pct"/>
          </w:tcPr>
          <w:p w:rsidR="00EE4BE8" w:rsidRPr="00FF5506" w:rsidRDefault="00EE4BE8" w:rsidP="007E325B">
            <w:r>
              <w:t>Артикли с (не)исчисляемыми существительными</w:t>
            </w:r>
          </w:p>
        </w:tc>
        <w:tc>
          <w:tcPr>
            <w:tcW w:w="424" w:type="pct"/>
          </w:tcPr>
          <w:p w:rsidR="00EE4BE8" w:rsidRPr="00CC32E3" w:rsidRDefault="00EE4BE8" w:rsidP="007E325B">
            <w:pPr>
              <w:rPr>
                <w:lang w:val="en-US"/>
              </w:rPr>
            </w:pPr>
            <w:r w:rsidRPr="00CC32E3">
              <w:rPr>
                <w:lang w:val="en-US"/>
              </w:rPr>
              <w:t>1</w:t>
            </w:r>
          </w:p>
        </w:tc>
      </w:tr>
      <w:tr w:rsidR="00EE4BE8" w:rsidRPr="00FF5506" w:rsidTr="0061040F">
        <w:tc>
          <w:tcPr>
            <w:tcW w:w="339" w:type="pct"/>
          </w:tcPr>
          <w:p w:rsidR="00EE4BE8" w:rsidRPr="00FF5506" w:rsidRDefault="00EE4BE8" w:rsidP="007E325B">
            <w:r>
              <w:t>57</w:t>
            </w:r>
          </w:p>
        </w:tc>
        <w:tc>
          <w:tcPr>
            <w:tcW w:w="552" w:type="pct"/>
          </w:tcPr>
          <w:p w:rsidR="00EE4BE8" w:rsidRPr="00FF5506" w:rsidRDefault="00EE4BE8" w:rsidP="007E325B"/>
        </w:tc>
        <w:tc>
          <w:tcPr>
            <w:tcW w:w="3685" w:type="pct"/>
          </w:tcPr>
          <w:p w:rsidR="00EE4BE8" w:rsidRPr="00FF5506" w:rsidRDefault="00EE4BE8" w:rsidP="007E325B">
            <w:r>
              <w:t>Работа с грамматикой</w:t>
            </w:r>
          </w:p>
        </w:tc>
        <w:tc>
          <w:tcPr>
            <w:tcW w:w="424" w:type="pct"/>
          </w:tcPr>
          <w:p w:rsidR="00EE4BE8" w:rsidRPr="00CC32E3" w:rsidRDefault="00EE4BE8" w:rsidP="007E325B">
            <w:pPr>
              <w:rPr>
                <w:lang w:val="en-US"/>
              </w:rPr>
            </w:pPr>
            <w:r w:rsidRPr="00CC32E3">
              <w:rPr>
                <w:lang w:val="en-US"/>
              </w:rPr>
              <w:t>1</w:t>
            </w:r>
          </w:p>
        </w:tc>
      </w:tr>
      <w:tr w:rsidR="00EE4BE8" w:rsidRPr="00FF5506" w:rsidTr="0061040F">
        <w:tc>
          <w:tcPr>
            <w:tcW w:w="339" w:type="pct"/>
          </w:tcPr>
          <w:p w:rsidR="00EE4BE8" w:rsidRPr="00427260" w:rsidRDefault="00EE4BE8" w:rsidP="007E325B">
            <w:r>
              <w:t>58</w:t>
            </w:r>
          </w:p>
        </w:tc>
        <w:tc>
          <w:tcPr>
            <w:tcW w:w="552" w:type="pct"/>
          </w:tcPr>
          <w:p w:rsidR="00EE4BE8" w:rsidRPr="00CC32E3" w:rsidRDefault="00EE4BE8" w:rsidP="007E325B">
            <w:pPr>
              <w:rPr>
                <w:lang w:val="en-US"/>
              </w:rPr>
            </w:pPr>
          </w:p>
        </w:tc>
        <w:tc>
          <w:tcPr>
            <w:tcW w:w="3685" w:type="pct"/>
          </w:tcPr>
          <w:p w:rsidR="00EE4BE8" w:rsidRPr="00FF5506" w:rsidRDefault="00EE4BE8" w:rsidP="007E325B">
            <w:r>
              <w:t>Предлоги с существительными</w:t>
            </w:r>
          </w:p>
        </w:tc>
        <w:tc>
          <w:tcPr>
            <w:tcW w:w="424" w:type="pct"/>
          </w:tcPr>
          <w:p w:rsidR="00EE4BE8" w:rsidRPr="00CC32E3" w:rsidRDefault="00EE4BE8" w:rsidP="007E325B">
            <w:pPr>
              <w:rPr>
                <w:lang w:val="en-US"/>
              </w:rPr>
            </w:pPr>
            <w:r w:rsidRPr="00CC32E3">
              <w:rPr>
                <w:lang w:val="en-US"/>
              </w:rPr>
              <w:t>1</w:t>
            </w:r>
          </w:p>
        </w:tc>
      </w:tr>
      <w:tr w:rsidR="00EE4BE8" w:rsidRPr="00FF5506" w:rsidTr="0061040F">
        <w:tc>
          <w:tcPr>
            <w:tcW w:w="339" w:type="pct"/>
          </w:tcPr>
          <w:p w:rsidR="00EE4BE8" w:rsidRPr="00427260" w:rsidRDefault="00EE4BE8" w:rsidP="007E325B">
            <w:r>
              <w:t>59</w:t>
            </w:r>
          </w:p>
        </w:tc>
        <w:tc>
          <w:tcPr>
            <w:tcW w:w="552" w:type="pct"/>
          </w:tcPr>
          <w:p w:rsidR="00EE4BE8" w:rsidRPr="00CC32E3" w:rsidRDefault="00EE4BE8" w:rsidP="007E325B">
            <w:pPr>
              <w:rPr>
                <w:lang w:val="en-US"/>
              </w:rPr>
            </w:pPr>
          </w:p>
        </w:tc>
        <w:tc>
          <w:tcPr>
            <w:tcW w:w="3685" w:type="pct"/>
          </w:tcPr>
          <w:p w:rsidR="00EE4BE8" w:rsidRPr="00FF5506" w:rsidRDefault="00EE4BE8" w:rsidP="007E325B">
            <w:r>
              <w:t xml:space="preserve">Работа с лексикой </w:t>
            </w:r>
          </w:p>
        </w:tc>
        <w:tc>
          <w:tcPr>
            <w:tcW w:w="424" w:type="pct"/>
          </w:tcPr>
          <w:p w:rsidR="00EE4BE8" w:rsidRPr="00CC32E3" w:rsidRDefault="00EE4BE8" w:rsidP="007E325B">
            <w:pPr>
              <w:rPr>
                <w:lang w:val="en-US"/>
              </w:rPr>
            </w:pPr>
            <w:r w:rsidRPr="00CC32E3">
              <w:rPr>
                <w:lang w:val="en-US"/>
              </w:rPr>
              <w:t>1</w:t>
            </w:r>
          </w:p>
        </w:tc>
      </w:tr>
      <w:tr w:rsidR="00EE4BE8" w:rsidRPr="00FF5506" w:rsidTr="0061040F">
        <w:tc>
          <w:tcPr>
            <w:tcW w:w="339" w:type="pct"/>
          </w:tcPr>
          <w:p w:rsidR="00EE4BE8" w:rsidRPr="00427260" w:rsidRDefault="00EE4BE8" w:rsidP="007E325B">
            <w:r>
              <w:t>60</w:t>
            </w:r>
          </w:p>
        </w:tc>
        <w:tc>
          <w:tcPr>
            <w:tcW w:w="552" w:type="pct"/>
          </w:tcPr>
          <w:p w:rsidR="00EE4BE8" w:rsidRPr="00CC32E3" w:rsidRDefault="00EE4BE8" w:rsidP="007E325B">
            <w:pPr>
              <w:rPr>
                <w:lang w:val="en-US"/>
              </w:rPr>
            </w:pPr>
          </w:p>
        </w:tc>
        <w:tc>
          <w:tcPr>
            <w:tcW w:w="3685" w:type="pct"/>
          </w:tcPr>
          <w:p w:rsidR="00EE4BE8" w:rsidRPr="00125CA8" w:rsidRDefault="00EE4BE8" w:rsidP="007E325B">
            <w:r>
              <w:t xml:space="preserve">Фразовый глагол </w:t>
            </w:r>
            <w:r w:rsidRPr="00CC32E3">
              <w:rPr>
                <w:lang w:val="en-US"/>
              </w:rPr>
              <w:t>to speak</w:t>
            </w:r>
          </w:p>
        </w:tc>
        <w:tc>
          <w:tcPr>
            <w:tcW w:w="424" w:type="pct"/>
          </w:tcPr>
          <w:p w:rsidR="00EE4BE8" w:rsidRPr="00FF5506" w:rsidRDefault="00EE4BE8" w:rsidP="007E325B">
            <w:r w:rsidRPr="00FF5506">
              <w:t>1</w:t>
            </w:r>
          </w:p>
        </w:tc>
      </w:tr>
      <w:tr w:rsidR="00EE4BE8" w:rsidRPr="00FF5506" w:rsidTr="0061040F">
        <w:tc>
          <w:tcPr>
            <w:tcW w:w="339" w:type="pct"/>
          </w:tcPr>
          <w:p w:rsidR="00EE4BE8" w:rsidRPr="00FF5506" w:rsidRDefault="00EE4BE8" w:rsidP="007E325B">
            <w:r>
              <w:t>61</w:t>
            </w:r>
          </w:p>
        </w:tc>
        <w:tc>
          <w:tcPr>
            <w:tcW w:w="552" w:type="pct"/>
          </w:tcPr>
          <w:p w:rsidR="00EE4BE8" w:rsidRPr="00FF5506" w:rsidRDefault="00EE4BE8" w:rsidP="007E325B"/>
        </w:tc>
        <w:tc>
          <w:tcPr>
            <w:tcW w:w="3685" w:type="pct"/>
          </w:tcPr>
          <w:p w:rsidR="00EE4BE8" w:rsidRPr="00FF5506" w:rsidRDefault="00EE4BE8" w:rsidP="007E325B">
            <w:r>
              <w:t>Семантизация лексики</w:t>
            </w:r>
          </w:p>
        </w:tc>
        <w:tc>
          <w:tcPr>
            <w:tcW w:w="424" w:type="pct"/>
          </w:tcPr>
          <w:p w:rsidR="00EE4BE8" w:rsidRPr="00FF5506" w:rsidRDefault="00EE4BE8" w:rsidP="007E325B">
            <w:r w:rsidRPr="00FF5506">
              <w:t>1</w:t>
            </w:r>
          </w:p>
        </w:tc>
      </w:tr>
      <w:tr w:rsidR="00EE4BE8" w:rsidRPr="00FF5506" w:rsidTr="0061040F">
        <w:tc>
          <w:tcPr>
            <w:tcW w:w="339" w:type="pct"/>
          </w:tcPr>
          <w:p w:rsidR="00EE4BE8" w:rsidRPr="00FF5506" w:rsidRDefault="00EE4BE8" w:rsidP="007E325B">
            <w:r>
              <w:t>62</w:t>
            </w:r>
          </w:p>
        </w:tc>
        <w:tc>
          <w:tcPr>
            <w:tcW w:w="552" w:type="pct"/>
          </w:tcPr>
          <w:p w:rsidR="00EE4BE8" w:rsidRPr="00FF5506" w:rsidRDefault="00EE4BE8" w:rsidP="007E325B"/>
        </w:tc>
        <w:tc>
          <w:tcPr>
            <w:tcW w:w="3685" w:type="pct"/>
          </w:tcPr>
          <w:p w:rsidR="00EE4BE8" w:rsidRPr="00FF5506" w:rsidRDefault="00EE4BE8" w:rsidP="007E325B">
            <w:r>
              <w:t>Активизация лексики</w:t>
            </w:r>
          </w:p>
        </w:tc>
        <w:tc>
          <w:tcPr>
            <w:tcW w:w="424" w:type="pct"/>
          </w:tcPr>
          <w:p w:rsidR="00EE4BE8" w:rsidRPr="00FF5506" w:rsidRDefault="00EE4BE8" w:rsidP="007E325B">
            <w:r w:rsidRPr="00FF5506">
              <w:t>1</w:t>
            </w:r>
          </w:p>
        </w:tc>
      </w:tr>
      <w:tr w:rsidR="00EE4BE8" w:rsidRPr="00FF5506" w:rsidTr="0061040F">
        <w:tc>
          <w:tcPr>
            <w:tcW w:w="339" w:type="pct"/>
          </w:tcPr>
          <w:p w:rsidR="00EE4BE8" w:rsidRPr="00427260" w:rsidRDefault="00EE4BE8" w:rsidP="007E325B">
            <w:r>
              <w:t>63</w:t>
            </w:r>
          </w:p>
        </w:tc>
        <w:tc>
          <w:tcPr>
            <w:tcW w:w="552" w:type="pct"/>
          </w:tcPr>
          <w:p w:rsidR="00EE4BE8" w:rsidRPr="00CC32E3" w:rsidRDefault="00EE4BE8" w:rsidP="007E325B">
            <w:pPr>
              <w:rPr>
                <w:lang w:val="en-US"/>
              </w:rPr>
            </w:pPr>
          </w:p>
        </w:tc>
        <w:tc>
          <w:tcPr>
            <w:tcW w:w="3685" w:type="pct"/>
          </w:tcPr>
          <w:p w:rsidR="00EE4BE8" w:rsidRPr="00CC32E3" w:rsidRDefault="00EE4BE8" w:rsidP="007E325B">
            <w:pPr>
              <w:rPr>
                <w:lang w:val="en-US"/>
              </w:rPr>
            </w:pPr>
            <w:r>
              <w:t xml:space="preserve">Идиомы со словом </w:t>
            </w:r>
            <w:r w:rsidRPr="00CC32E3">
              <w:rPr>
                <w:lang w:val="en-US"/>
              </w:rPr>
              <w:t>cast</w:t>
            </w:r>
          </w:p>
        </w:tc>
        <w:tc>
          <w:tcPr>
            <w:tcW w:w="424" w:type="pct"/>
          </w:tcPr>
          <w:p w:rsidR="00EE4BE8" w:rsidRPr="00CC32E3" w:rsidRDefault="00EE4BE8" w:rsidP="007E325B">
            <w:pPr>
              <w:rPr>
                <w:lang w:val="en-US"/>
              </w:rPr>
            </w:pPr>
            <w:r w:rsidRPr="00CC32E3">
              <w:rPr>
                <w:lang w:val="en-US"/>
              </w:rPr>
              <w:t>1</w:t>
            </w:r>
          </w:p>
        </w:tc>
      </w:tr>
      <w:tr w:rsidR="00EE4BE8" w:rsidRPr="00FF5506" w:rsidTr="0061040F">
        <w:tc>
          <w:tcPr>
            <w:tcW w:w="339" w:type="pct"/>
          </w:tcPr>
          <w:p w:rsidR="00EE4BE8" w:rsidRPr="00427260" w:rsidRDefault="00EE4BE8" w:rsidP="007E325B">
            <w:r>
              <w:t>64</w:t>
            </w:r>
          </w:p>
        </w:tc>
        <w:tc>
          <w:tcPr>
            <w:tcW w:w="552" w:type="pct"/>
          </w:tcPr>
          <w:p w:rsidR="00EE4BE8" w:rsidRPr="00CC32E3" w:rsidRDefault="00EE4BE8" w:rsidP="007E325B">
            <w:pPr>
              <w:rPr>
                <w:lang w:val="en-US"/>
              </w:rPr>
            </w:pPr>
          </w:p>
        </w:tc>
        <w:tc>
          <w:tcPr>
            <w:tcW w:w="3685" w:type="pct"/>
          </w:tcPr>
          <w:p w:rsidR="00EE4BE8" w:rsidRPr="00AB7D68" w:rsidRDefault="00EE4BE8" w:rsidP="007E325B">
            <w:r>
              <w:t>Практика речи</w:t>
            </w:r>
          </w:p>
        </w:tc>
        <w:tc>
          <w:tcPr>
            <w:tcW w:w="424" w:type="pct"/>
          </w:tcPr>
          <w:p w:rsidR="00EE4BE8" w:rsidRPr="00CC32E3" w:rsidRDefault="00EE4BE8" w:rsidP="007E325B">
            <w:pPr>
              <w:rPr>
                <w:lang w:val="en-US"/>
              </w:rPr>
            </w:pPr>
            <w:r w:rsidRPr="00CC32E3">
              <w:rPr>
                <w:lang w:val="en-US"/>
              </w:rPr>
              <w:t>1</w:t>
            </w:r>
          </w:p>
        </w:tc>
      </w:tr>
      <w:tr w:rsidR="00EE4BE8" w:rsidRPr="00FF5506" w:rsidTr="0061040F">
        <w:tc>
          <w:tcPr>
            <w:tcW w:w="339" w:type="pct"/>
          </w:tcPr>
          <w:p w:rsidR="00EE4BE8" w:rsidRPr="00427260" w:rsidRDefault="00EE4BE8" w:rsidP="007E325B">
            <w:r>
              <w:t>65</w:t>
            </w:r>
          </w:p>
        </w:tc>
        <w:tc>
          <w:tcPr>
            <w:tcW w:w="552" w:type="pct"/>
          </w:tcPr>
          <w:p w:rsidR="00EE4BE8" w:rsidRPr="00CC32E3" w:rsidRDefault="00EE4BE8" w:rsidP="007E325B">
            <w:pPr>
              <w:rPr>
                <w:lang w:val="en-US"/>
              </w:rPr>
            </w:pPr>
          </w:p>
        </w:tc>
        <w:tc>
          <w:tcPr>
            <w:tcW w:w="3685" w:type="pct"/>
          </w:tcPr>
          <w:p w:rsidR="00EE4BE8" w:rsidRPr="00FF5506" w:rsidRDefault="00EE4BE8" w:rsidP="007E325B">
            <w:r>
              <w:t>Урок чтения. Молодёжные движения</w:t>
            </w:r>
          </w:p>
        </w:tc>
        <w:tc>
          <w:tcPr>
            <w:tcW w:w="424" w:type="pct"/>
          </w:tcPr>
          <w:p w:rsidR="00EE4BE8" w:rsidRPr="00FF5506" w:rsidRDefault="00EE4BE8" w:rsidP="007E325B">
            <w:r w:rsidRPr="00FF5506">
              <w:t>1</w:t>
            </w:r>
          </w:p>
        </w:tc>
      </w:tr>
      <w:tr w:rsidR="00EE4BE8" w:rsidRPr="00FF5506" w:rsidTr="0061040F">
        <w:tc>
          <w:tcPr>
            <w:tcW w:w="339" w:type="pct"/>
          </w:tcPr>
          <w:p w:rsidR="00EE4BE8" w:rsidRPr="00FF5506" w:rsidRDefault="00EE4BE8" w:rsidP="007E325B">
            <w:r>
              <w:t>66</w:t>
            </w:r>
          </w:p>
        </w:tc>
        <w:tc>
          <w:tcPr>
            <w:tcW w:w="552" w:type="pct"/>
          </w:tcPr>
          <w:p w:rsidR="00EE4BE8" w:rsidRPr="00FF5506" w:rsidRDefault="00EE4BE8" w:rsidP="007E325B"/>
        </w:tc>
        <w:tc>
          <w:tcPr>
            <w:tcW w:w="3685" w:type="pct"/>
          </w:tcPr>
          <w:p w:rsidR="00EE4BE8" w:rsidRPr="00CC32E3" w:rsidRDefault="00EE4BE8" w:rsidP="007E325B">
            <w:pPr>
              <w:rPr>
                <w:lang w:val="en-US"/>
              </w:rPr>
            </w:pPr>
            <w:r>
              <w:t>Слова</w:t>
            </w:r>
            <w:r w:rsidRPr="00CC32E3">
              <w:rPr>
                <w:lang w:val="en-US"/>
              </w:rPr>
              <w:t>-</w:t>
            </w:r>
            <w:r>
              <w:t>синонимы</w:t>
            </w:r>
            <w:r w:rsidRPr="00CC32E3">
              <w:rPr>
                <w:lang w:val="en-US"/>
              </w:rPr>
              <w:t xml:space="preserve"> wood, forest, timber</w:t>
            </w:r>
          </w:p>
        </w:tc>
        <w:tc>
          <w:tcPr>
            <w:tcW w:w="424" w:type="pct"/>
          </w:tcPr>
          <w:p w:rsidR="00EE4BE8" w:rsidRPr="00FF5506" w:rsidRDefault="00EE4BE8" w:rsidP="007E325B">
            <w:r w:rsidRPr="00FF5506">
              <w:t>1</w:t>
            </w:r>
          </w:p>
        </w:tc>
      </w:tr>
      <w:tr w:rsidR="00EE4BE8" w:rsidRPr="00FF5506" w:rsidTr="0061040F">
        <w:tc>
          <w:tcPr>
            <w:tcW w:w="339" w:type="pct"/>
          </w:tcPr>
          <w:p w:rsidR="00EE4BE8" w:rsidRPr="00FF5506" w:rsidRDefault="00EE4BE8" w:rsidP="007E325B">
            <w:r>
              <w:t>67</w:t>
            </w:r>
          </w:p>
        </w:tc>
        <w:tc>
          <w:tcPr>
            <w:tcW w:w="552" w:type="pct"/>
          </w:tcPr>
          <w:p w:rsidR="00EE4BE8" w:rsidRPr="00FF5506" w:rsidRDefault="00EE4BE8" w:rsidP="007E325B"/>
        </w:tc>
        <w:tc>
          <w:tcPr>
            <w:tcW w:w="3685" w:type="pct"/>
          </w:tcPr>
          <w:p w:rsidR="00EE4BE8" w:rsidRPr="00AB7D68" w:rsidRDefault="00EE4BE8" w:rsidP="007E325B">
            <w:r>
              <w:t>Практика речи</w:t>
            </w:r>
          </w:p>
        </w:tc>
        <w:tc>
          <w:tcPr>
            <w:tcW w:w="424" w:type="pct"/>
          </w:tcPr>
          <w:p w:rsidR="00EE4BE8" w:rsidRPr="00FF5506" w:rsidRDefault="00EE4BE8" w:rsidP="007E325B">
            <w:r w:rsidRPr="00FF5506">
              <w:t>1</w:t>
            </w:r>
          </w:p>
        </w:tc>
      </w:tr>
      <w:tr w:rsidR="00EE4BE8" w:rsidRPr="00FF5506" w:rsidTr="0061040F">
        <w:tc>
          <w:tcPr>
            <w:tcW w:w="339" w:type="pct"/>
          </w:tcPr>
          <w:p w:rsidR="00EE4BE8" w:rsidRPr="00FF5506" w:rsidRDefault="00EE4BE8" w:rsidP="007E325B">
            <w:r>
              <w:t>68</w:t>
            </w:r>
          </w:p>
        </w:tc>
        <w:tc>
          <w:tcPr>
            <w:tcW w:w="552" w:type="pct"/>
          </w:tcPr>
          <w:p w:rsidR="00EE4BE8" w:rsidRPr="00FF5506" w:rsidRDefault="00EE4BE8" w:rsidP="007E325B"/>
        </w:tc>
        <w:tc>
          <w:tcPr>
            <w:tcW w:w="3685" w:type="pct"/>
          </w:tcPr>
          <w:p w:rsidR="00EE4BE8" w:rsidRPr="00FF5506" w:rsidRDefault="00EE4BE8" w:rsidP="007E325B">
            <w:r>
              <w:t>Работа с лексикой</w:t>
            </w:r>
          </w:p>
        </w:tc>
        <w:tc>
          <w:tcPr>
            <w:tcW w:w="424" w:type="pct"/>
          </w:tcPr>
          <w:p w:rsidR="00EE4BE8" w:rsidRPr="00FF5506" w:rsidRDefault="00EE4BE8" w:rsidP="007E325B">
            <w:r w:rsidRPr="00FF5506">
              <w:t>1</w:t>
            </w:r>
          </w:p>
        </w:tc>
      </w:tr>
      <w:tr w:rsidR="00EE4BE8" w:rsidRPr="00FF5506" w:rsidTr="0061040F">
        <w:tc>
          <w:tcPr>
            <w:tcW w:w="339" w:type="pct"/>
          </w:tcPr>
          <w:p w:rsidR="00EE4BE8" w:rsidRPr="00FF5506" w:rsidRDefault="00EE4BE8" w:rsidP="007E325B">
            <w:r>
              <w:t>69</w:t>
            </w:r>
          </w:p>
        </w:tc>
        <w:tc>
          <w:tcPr>
            <w:tcW w:w="552" w:type="pct"/>
          </w:tcPr>
          <w:p w:rsidR="00EE4BE8" w:rsidRPr="00FF5506" w:rsidRDefault="00EE4BE8" w:rsidP="007E325B"/>
        </w:tc>
        <w:tc>
          <w:tcPr>
            <w:tcW w:w="3685" w:type="pct"/>
          </w:tcPr>
          <w:p w:rsidR="00EE4BE8" w:rsidRPr="00CC32E3" w:rsidRDefault="00EE4BE8" w:rsidP="007E325B">
            <w:pPr>
              <w:rPr>
                <w:lang w:val="en-US"/>
              </w:rPr>
            </w:pPr>
            <w:r>
              <w:t xml:space="preserve">Приставка </w:t>
            </w:r>
            <w:r w:rsidRPr="00CC32E3">
              <w:rPr>
                <w:lang w:val="en-US"/>
              </w:rPr>
              <w:t>self-</w:t>
            </w:r>
          </w:p>
        </w:tc>
        <w:tc>
          <w:tcPr>
            <w:tcW w:w="424" w:type="pct"/>
          </w:tcPr>
          <w:p w:rsidR="00EE4BE8" w:rsidRPr="00FF5506" w:rsidRDefault="00EE4BE8" w:rsidP="007E325B">
            <w:r w:rsidRPr="00FF5506">
              <w:t>1</w:t>
            </w:r>
          </w:p>
        </w:tc>
      </w:tr>
      <w:tr w:rsidR="00EE4BE8" w:rsidRPr="00FF5506" w:rsidTr="0061040F">
        <w:tc>
          <w:tcPr>
            <w:tcW w:w="339" w:type="pct"/>
          </w:tcPr>
          <w:p w:rsidR="00EE4BE8" w:rsidRPr="00FF5506" w:rsidRDefault="00EE4BE8" w:rsidP="007E325B">
            <w:r>
              <w:t>70</w:t>
            </w:r>
          </w:p>
        </w:tc>
        <w:tc>
          <w:tcPr>
            <w:tcW w:w="552" w:type="pct"/>
          </w:tcPr>
          <w:p w:rsidR="00EE4BE8" w:rsidRPr="00FF5506" w:rsidRDefault="00EE4BE8" w:rsidP="007E325B"/>
        </w:tc>
        <w:tc>
          <w:tcPr>
            <w:tcW w:w="3685" w:type="pct"/>
          </w:tcPr>
          <w:p w:rsidR="00EE4BE8" w:rsidRPr="000A54A0" w:rsidRDefault="00EE4BE8" w:rsidP="007E325B">
            <w:r>
              <w:t>Слова-синонимы</w:t>
            </w:r>
          </w:p>
        </w:tc>
        <w:tc>
          <w:tcPr>
            <w:tcW w:w="424" w:type="pct"/>
          </w:tcPr>
          <w:p w:rsidR="00EE4BE8" w:rsidRPr="00FF5506" w:rsidRDefault="00EE4BE8" w:rsidP="007E325B">
            <w:r w:rsidRPr="00FF5506">
              <w:t>1</w:t>
            </w:r>
          </w:p>
        </w:tc>
      </w:tr>
      <w:tr w:rsidR="00EE4BE8" w:rsidRPr="00FF5506" w:rsidTr="0061040F">
        <w:tc>
          <w:tcPr>
            <w:tcW w:w="339" w:type="pct"/>
          </w:tcPr>
          <w:p w:rsidR="00EE4BE8" w:rsidRPr="00FF5506" w:rsidRDefault="00EE4BE8" w:rsidP="007E325B">
            <w:r>
              <w:t>71</w:t>
            </w:r>
          </w:p>
        </w:tc>
        <w:tc>
          <w:tcPr>
            <w:tcW w:w="552" w:type="pct"/>
          </w:tcPr>
          <w:p w:rsidR="00EE4BE8" w:rsidRPr="00FF5506" w:rsidRDefault="00EE4BE8" w:rsidP="007E325B"/>
        </w:tc>
        <w:tc>
          <w:tcPr>
            <w:tcW w:w="3685" w:type="pct"/>
          </w:tcPr>
          <w:p w:rsidR="00EE4BE8" w:rsidRPr="00FF5506" w:rsidRDefault="00EE4BE8" w:rsidP="007E325B">
            <w:r>
              <w:t>Стиль «рэп». Монологическая речь</w:t>
            </w:r>
          </w:p>
        </w:tc>
        <w:tc>
          <w:tcPr>
            <w:tcW w:w="424" w:type="pct"/>
          </w:tcPr>
          <w:p w:rsidR="00EE4BE8" w:rsidRPr="00FF5506" w:rsidRDefault="00EE4BE8" w:rsidP="007E325B">
            <w:r w:rsidRPr="00FF5506">
              <w:t>1</w:t>
            </w:r>
          </w:p>
        </w:tc>
      </w:tr>
      <w:tr w:rsidR="00EE4BE8" w:rsidRPr="00FF5506" w:rsidTr="0061040F">
        <w:tc>
          <w:tcPr>
            <w:tcW w:w="339" w:type="pct"/>
          </w:tcPr>
          <w:p w:rsidR="00EE4BE8" w:rsidRPr="00FF5506" w:rsidRDefault="00EE4BE8" w:rsidP="007E325B">
            <w:r>
              <w:t>72</w:t>
            </w:r>
          </w:p>
        </w:tc>
        <w:tc>
          <w:tcPr>
            <w:tcW w:w="552" w:type="pct"/>
          </w:tcPr>
          <w:p w:rsidR="00EE4BE8" w:rsidRPr="00FF5506" w:rsidRDefault="00EE4BE8" w:rsidP="007E325B"/>
        </w:tc>
        <w:tc>
          <w:tcPr>
            <w:tcW w:w="3685" w:type="pct"/>
          </w:tcPr>
          <w:p w:rsidR="00EE4BE8" w:rsidRPr="00FF5506" w:rsidRDefault="00EE4BE8" w:rsidP="007E325B">
            <w:r>
              <w:t>Практика речи</w:t>
            </w:r>
          </w:p>
        </w:tc>
        <w:tc>
          <w:tcPr>
            <w:tcW w:w="424" w:type="pct"/>
          </w:tcPr>
          <w:p w:rsidR="00EE4BE8" w:rsidRPr="00FF5506" w:rsidRDefault="00EE4BE8" w:rsidP="007E325B">
            <w:r w:rsidRPr="00FF5506">
              <w:t>1</w:t>
            </w:r>
          </w:p>
        </w:tc>
      </w:tr>
      <w:tr w:rsidR="00EE4BE8" w:rsidRPr="00FF5506" w:rsidTr="0061040F">
        <w:tc>
          <w:tcPr>
            <w:tcW w:w="339" w:type="pct"/>
          </w:tcPr>
          <w:p w:rsidR="00EE4BE8" w:rsidRPr="00FF5506" w:rsidRDefault="00EE4BE8" w:rsidP="007E325B">
            <w:r>
              <w:t>73</w:t>
            </w:r>
          </w:p>
        </w:tc>
        <w:tc>
          <w:tcPr>
            <w:tcW w:w="552" w:type="pct"/>
          </w:tcPr>
          <w:p w:rsidR="00EE4BE8" w:rsidRPr="00FF5506" w:rsidRDefault="00EE4BE8" w:rsidP="007E325B"/>
        </w:tc>
        <w:tc>
          <w:tcPr>
            <w:tcW w:w="3685" w:type="pct"/>
          </w:tcPr>
          <w:p w:rsidR="00EE4BE8" w:rsidRPr="00FF5506" w:rsidRDefault="00EE4BE8" w:rsidP="007E325B">
            <w:r>
              <w:t>Написание личного письма</w:t>
            </w:r>
          </w:p>
        </w:tc>
        <w:tc>
          <w:tcPr>
            <w:tcW w:w="424" w:type="pct"/>
          </w:tcPr>
          <w:p w:rsidR="00EE4BE8" w:rsidRPr="00FF5506" w:rsidRDefault="00EE4BE8" w:rsidP="007E325B">
            <w:r w:rsidRPr="00FF5506">
              <w:t>1</w:t>
            </w:r>
          </w:p>
        </w:tc>
      </w:tr>
      <w:tr w:rsidR="00EE4BE8" w:rsidRPr="00FF5506" w:rsidTr="0061040F">
        <w:tc>
          <w:tcPr>
            <w:tcW w:w="339" w:type="pct"/>
          </w:tcPr>
          <w:p w:rsidR="00EE4BE8" w:rsidRPr="00FF5506" w:rsidRDefault="00EE4BE8" w:rsidP="007E325B">
            <w:r>
              <w:t>74</w:t>
            </w:r>
          </w:p>
        </w:tc>
        <w:tc>
          <w:tcPr>
            <w:tcW w:w="552" w:type="pct"/>
          </w:tcPr>
          <w:p w:rsidR="00EE4BE8" w:rsidRPr="00FF5506" w:rsidRDefault="00EE4BE8" w:rsidP="007E325B"/>
        </w:tc>
        <w:tc>
          <w:tcPr>
            <w:tcW w:w="3685" w:type="pct"/>
          </w:tcPr>
          <w:p w:rsidR="00EE4BE8" w:rsidRPr="00AD2A07" w:rsidRDefault="00EE4BE8" w:rsidP="007E325B">
            <w:r>
              <w:t>Ознакомительное чтение. Откровения Джорджа Майкса</w:t>
            </w:r>
          </w:p>
        </w:tc>
        <w:tc>
          <w:tcPr>
            <w:tcW w:w="424" w:type="pct"/>
          </w:tcPr>
          <w:p w:rsidR="00EE4BE8" w:rsidRPr="00FF5506" w:rsidRDefault="00EE4BE8" w:rsidP="007E325B">
            <w:r w:rsidRPr="00FF5506">
              <w:t>1</w:t>
            </w:r>
          </w:p>
        </w:tc>
      </w:tr>
      <w:tr w:rsidR="00EE4BE8" w:rsidRPr="00FF5506" w:rsidTr="0061040F">
        <w:tc>
          <w:tcPr>
            <w:tcW w:w="339" w:type="pct"/>
          </w:tcPr>
          <w:p w:rsidR="00EE4BE8" w:rsidRPr="00FF5506" w:rsidRDefault="00EE4BE8" w:rsidP="007E325B">
            <w:r>
              <w:t>75</w:t>
            </w:r>
          </w:p>
        </w:tc>
        <w:tc>
          <w:tcPr>
            <w:tcW w:w="552" w:type="pct"/>
          </w:tcPr>
          <w:p w:rsidR="00EE4BE8" w:rsidRPr="00FF5506" w:rsidRDefault="00EE4BE8" w:rsidP="007E325B"/>
        </w:tc>
        <w:tc>
          <w:tcPr>
            <w:tcW w:w="3685" w:type="pct"/>
          </w:tcPr>
          <w:p w:rsidR="00EE4BE8" w:rsidRPr="00AD2A07" w:rsidRDefault="00EE4BE8" w:rsidP="007E325B">
            <w:r>
              <w:t xml:space="preserve">Язык общения молодёжи - </w:t>
            </w:r>
            <w:r w:rsidRPr="00CC32E3">
              <w:rPr>
                <w:lang w:val="en-US"/>
              </w:rPr>
              <w:t>webglish</w:t>
            </w:r>
          </w:p>
        </w:tc>
        <w:tc>
          <w:tcPr>
            <w:tcW w:w="424" w:type="pct"/>
          </w:tcPr>
          <w:p w:rsidR="00EE4BE8" w:rsidRPr="00FF5506" w:rsidRDefault="00EE4BE8" w:rsidP="007E325B">
            <w:r w:rsidRPr="00FF5506">
              <w:t>1</w:t>
            </w:r>
          </w:p>
        </w:tc>
      </w:tr>
      <w:tr w:rsidR="00EE4BE8" w:rsidRPr="00FF5506" w:rsidTr="0061040F">
        <w:tc>
          <w:tcPr>
            <w:tcW w:w="339" w:type="pct"/>
          </w:tcPr>
          <w:p w:rsidR="00EE4BE8" w:rsidRPr="00FF5506" w:rsidRDefault="00EE4BE8" w:rsidP="007E325B">
            <w:r>
              <w:t>76</w:t>
            </w:r>
          </w:p>
        </w:tc>
        <w:tc>
          <w:tcPr>
            <w:tcW w:w="552" w:type="pct"/>
          </w:tcPr>
          <w:p w:rsidR="00EE4BE8" w:rsidRPr="00FF5506" w:rsidRDefault="00EE4BE8" w:rsidP="007E325B"/>
        </w:tc>
        <w:tc>
          <w:tcPr>
            <w:tcW w:w="3685" w:type="pct"/>
          </w:tcPr>
          <w:p w:rsidR="00EE4BE8" w:rsidRPr="00FF5506" w:rsidRDefault="00EE4BE8" w:rsidP="007E325B">
            <w:r>
              <w:t>Повторение</w:t>
            </w:r>
          </w:p>
        </w:tc>
        <w:tc>
          <w:tcPr>
            <w:tcW w:w="424" w:type="pct"/>
          </w:tcPr>
          <w:p w:rsidR="00EE4BE8" w:rsidRPr="00FF5506" w:rsidRDefault="00EE4BE8" w:rsidP="007E325B">
            <w:r w:rsidRPr="00FF5506">
              <w:t>1</w:t>
            </w:r>
          </w:p>
        </w:tc>
      </w:tr>
      <w:tr w:rsidR="00EE4BE8" w:rsidRPr="00FF5506" w:rsidTr="0061040F">
        <w:tc>
          <w:tcPr>
            <w:tcW w:w="339" w:type="pct"/>
          </w:tcPr>
          <w:p w:rsidR="00EE4BE8" w:rsidRPr="00FF5506" w:rsidRDefault="00EE4BE8" w:rsidP="007E325B">
            <w:r>
              <w:t>77</w:t>
            </w:r>
          </w:p>
        </w:tc>
        <w:tc>
          <w:tcPr>
            <w:tcW w:w="552" w:type="pct"/>
          </w:tcPr>
          <w:p w:rsidR="00EE4BE8" w:rsidRPr="00FF5506" w:rsidRDefault="00EE4BE8" w:rsidP="007E325B"/>
        </w:tc>
        <w:tc>
          <w:tcPr>
            <w:tcW w:w="3685" w:type="pct"/>
          </w:tcPr>
          <w:p w:rsidR="00EE4BE8" w:rsidRPr="00FF5506" w:rsidRDefault="00EE4BE8" w:rsidP="007E325B">
            <w:r>
              <w:t>Контрольная работа по теме «Подросток и его мир»</w:t>
            </w:r>
          </w:p>
        </w:tc>
        <w:tc>
          <w:tcPr>
            <w:tcW w:w="424" w:type="pct"/>
          </w:tcPr>
          <w:p w:rsidR="00EE4BE8" w:rsidRPr="00FF5506" w:rsidRDefault="00EE4BE8" w:rsidP="007E325B">
            <w:r w:rsidRPr="00FF5506">
              <w:t>1</w:t>
            </w:r>
          </w:p>
        </w:tc>
      </w:tr>
      <w:tr w:rsidR="00EE4BE8" w:rsidRPr="00FF5506" w:rsidTr="0061040F">
        <w:tc>
          <w:tcPr>
            <w:tcW w:w="339" w:type="pct"/>
          </w:tcPr>
          <w:p w:rsidR="00EE4BE8" w:rsidRPr="00FF5506" w:rsidRDefault="00EE4BE8" w:rsidP="007E325B">
            <w:r>
              <w:t>78</w:t>
            </w:r>
          </w:p>
        </w:tc>
        <w:tc>
          <w:tcPr>
            <w:tcW w:w="552" w:type="pct"/>
          </w:tcPr>
          <w:p w:rsidR="00EE4BE8" w:rsidRPr="00FF5506" w:rsidRDefault="00EE4BE8" w:rsidP="007E325B"/>
        </w:tc>
        <w:tc>
          <w:tcPr>
            <w:tcW w:w="3685" w:type="pct"/>
          </w:tcPr>
          <w:p w:rsidR="00EE4BE8" w:rsidRPr="00FF5506" w:rsidRDefault="00EE4BE8" w:rsidP="007E325B">
            <w:r>
              <w:t>Урок презентации проектов</w:t>
            </w:r>
          </w:p>
        </w:tc>
        <w:tc>
          <w:tcPr>
            <w:tcW w:w="424" w:type="pct"/>
          </w:tcPr>
          <w:p w:rsidR="00EE4BE8" w:rsidRPr="00FF5506" w:rsidRDefault="00EE4BE8" w:rsidP="007E325B">
            <w:r w:rsidRPr="00FF5506">
              <w:t>1</w:t>
            </w:r>
          </w:p>
        </w:tc>
      </w:tr>
      <w:tr w:rsidR="00EE4BE8" w:rsidRPr="00FF5506" w:rsidTr="0061040F">
        <w:tc>
          <w:tcPr>
            <w:tcW w:w="339" w:type="pct"/>
          </w:tcPr>
          <w:p w:rsidR="00EE4BE8" w:rsidRPr="00FF5506" w:rsidRDefault="00EE4BE8" w:rsidP="007E325B">
            <w:r>
              <w:t>79</w:t>
            </w:r>
          </w:p>
        </w:tc>
        <w:tc>
          <w:tcPr>
            <w:tcW w:w="552" w:type="pct"/>
          </w:tcPr>
          <w:p w:rsidR="00EE4BE8" w:rsidRPr="00FF5506" w:rsidRDefault="00EE4BE8" w:rsidP="007E325B"/>
        </w:tc>
        <w:tc>
          <w:tcPr>
            <w:tcW w:w="3685" w:type="pct"/>
          </w:tcPr>
          <w:p w:rsidR="00EE4BE8" w:rsidRPr="00CC32E3" w:rsidRDefault="00EE4BE8" w:rsidP="007E325B">
            <w:pPr>
              <w:rPr>
                <w:b/>
              </w:rPr>
            </w:pPr>
            <w:r w:rsidRPr="00CC32E3">
              <w:rPr>
                <w:b/>
                <w:lang w:val="en-US"/>
              </w:rPr>
              <w:t>IV</w:t>
            </w:r>
            <w:r w:rsidRPr="00CC32E3">
              <w:rPr>
                <w:b/>
              </w:rPr>
              <w:t xml:space="preserve"> четверть. </w:t>
            </w:r>
            <w:r w:rsidRPr="00CC32E3">
              <w:rPr>
                <w:b/>
                <w:sz w:val="22"/>
                <w:szCs w:val="22"/>
              </w:rPr>
              <w:t>Семья в жизни человека.</w:t>
            </w:r>
            <w:r w:rsidRPr="00CC32E3">
              <w:rPr>
                <w:sz w:val="22"/>
                <w:szCs w:val="22"/>
              </w:rPr>
              <w:t xml:space="preserve"> Введение в тему</w:t>
            </w:r>
          </w:p>
          <w:p w:rsidR="00EE4BE8" w:rsidRPr="00FF5506" w:rsidRDefault="00EE4BE8" w:rsidP="007E325B"/>
        </w:tc>
        <w:tc>
          <w:tcPr>
            <w:tcW w:w="424" w:type="pct"/>
          </w:tcPr>
          <w:p w:rsidR="00EE4BE8" w:rsidRPr="00FF5506" w:rsidRDefault="00EE4BE8" w:rsidP="007E325B">
            <w:r w:rsidRPr="00FF5506">
              <w:t>1</w:t>
            </w:r>
          </w:p>
        </w:tc>
      </w:tr>
      <w:tr w:rsidR="00EE4BE8" w:rsidRPr="00FF5506" w:rsidTr="0061040F">
        <w:tc>
          <w:tcPr>
            <w:tcW w:w="339" w:type="pct"/>
          </w:tcPr>
          <w:p w:rsidR="00EE4BE8" w:rsidRPr="00FF5506" w:rsidRDefault="00EE4BE8" w:rsidP="007E325B">
            <w:r>
              <w:t>80</w:t>
            </w:r>
          </w:p>
        </w:tc>
        <w:tc>
          <w:tcPr>
            <w:tcW w:w="552" w:type="pct"/>
          </w:tcPr>
          <w:p w:rsidR="00EE4BE8" w:rsidRPr="00FF5506" w:rsidRDefault="00EE4BE8" w:rsidP="007E325B"/>
        </w:tc>
        <w:tc>
          <w:tcPr>
            <w:tcW w:w="3685" w:type="pct"/>
          </w:tcPr>
          <w:p w:rsidR="00EE4BE8" w:rsidRPr="00FF5506" w:rsidRDefault="00EE4BE8" w:rsidP="007E325B">
            <w:r>
              <w:t>Аудирование текста «Идеальная семья»</w:t>
            </w:r>
          </w:p>
        </w:tc>
        <w:tc>
          <w:tcPr>
            <w:tcW w:w="424" w:type="pct"/>
          </w:tcPr>
          <w:p w:rsidR="00EE4BE8" w:rsidRPr="00FF5506" w:rsidRDefault="00EE4BE8" w:rsidP="007E325B">
            <w:r w:rsidRPr="00FF5506">
              <w:t>1</w:t>
            </w:r>
          </w:p>
        </w:tc>
      </w:tr>
      <w:tr w:rsidR="00EE4BE8" w:rsidRPr="00FF5506" w:rsidTr="0061040F">
        <w:trPr>
          <w:trHeight w:val="291"/>
        </w:trPr>
        <w:tc>
          <w:tcPr>
            <w:tcW w:w="339" w:type="pct"/>
          </w:tcPr>
          <w:p w:rsidR="00EE4BE8" w:rsidRPr="00FF5506" w:rsidRDefault="00EE4BE8" w:rsidP="007E325B">
            <w:r>
              <w:t>81</w:t>
            </w:r>
          </w:p>
        </w:tc>
        <w:tc>
          <w:tcPr>
            <w:tcW w:w="552" w:type="pct"/>
          </w:tcPr>
          <w:p w:rsidR="00EE4BE8" w:rsidRPr="00FF5506" w:rsidRDefault="00EE4BE8" w:rsidP="007E325B"/>
        </w:tc>
        <w:tc>
          <w:tcPr>
            <w:tcW w:w="3685" w:type="pct"/>
          </w:tcPr>
          <w:p w:rsidR="00EE4BE8" w:rsidRPr="00FF5506" w:rsidRDefault="00EE4BE8" w:rsidP="007E325B">
            <w:r>
              <w:t>Чтение в формате ЕГЭ</w:t>
            </w:r>
          </w:p>
        </w:tc>
        <w:tc>
          <w:tcPr>
            <w:tcW w:w="424" w:type="pct"/>
          </w:tcPr>
          <w:p w:rsidR="00EE4BE8" w:rsidRPr="00FF5506" w:rsidRDefault="00EE4BE8" w:rsidP="007E325B">
            <w:r w:rsidRPr="00FF5506">
              <w:t>1</w:t>
            </w:r>
          </w:p>
        </w:tc>
      </w:tr>
      <w:tr w:rsidR="00EE4BE8" w:rsidRPr="00FF5506" w:rsidTr="0061040F">
        <w:tc>
          <w:tcPr>
            <w:tcW w:w="339" w:type="pct"/>
          </w:tcPr>
          <w:p w:rsidR="00EE4BE8" w:rsidRPr="00FF5506" w:rsidRDefault="00EE4BE8" w:rsidP="007E325B">
            <w:r>
              <w:t>82</w:t>
            </w:r>
          </w:p>
        </w:tc>
        <w:tc>
          <w:tcPr>
            <w:tcW w:w="552" w:type="pct"/>
          </w:tcPr>
          <w:p w:rsidR="00EE4BE8" w:rsidRPr="00FF5506" w:rsidRDefault="00EE4BE8" w:rsidP="007E325B"/>
        </w:tc>
        <w:tc>
          <w:tcPr>
            <w:tcW w:w="3685" w:type="pct"/>
          </w:tcPr>
          <w:p w:rsidR="00EE4BE8" w:rsidRPr="00FF5506" w:rsidRDefault="00EE4BE8" w:rsidP="007E325B">
            <w:r>
              <w:t>Урок чтения. «Его трудный сын»</w:t>
            </w:r>
          </w:p>
        </w:tc>
        <w:tc>
          <w:tcPr>
            <w:tcW w:w="424" w:type="pct"/>
          </w:tcPr>
          <w:p w:rsidR="00EE4BE8" w:rsidRPr="00FF5506" w:rsidRDefault="00EE4BE8" w:rsidP="007E325B">
            <w:r w:rsidRPr="00FF5506">
              <w:t>1</w:t>
            </w:r>
          </w:p>
        </w:tc>
      </w:tr>
      <w:tr w:rsidR="00EE4BE8" w:rsidRPr="00FF5506" w:rsidTr="0061040F">
        <w:tc>
          <w:tcPr>
            <w:tcW w:w="339" w:type="pct"/>
          </w:tcPr>
          <w:p w:rsidR="00EE4BE8" w:rsidRPr="00FF5506" w:rsidRDefault="00EE4BE8" w:rsidP="007E325B">
            <w:r>
              <w:t>83</w:t>
            </w:r>
          </w:p>
        </w:tc>
        <w:tc>
          <w:tcPr>
            <w:tcW w:w="552" w:type="pct"/>
          </w:tcPr>
          <w:p w:rsidR="00EE4BE8" w:rsidRPr="00FF5506" w:rsidRDefault="00EE4BE8" w:rsidP="007E325B"/>
        </w:tc>
        <w:tc>
          <w:tcPr>
            <w:tcW w:w="3685" w:type="pct"/>
          </w:tcPr>
          <w:p w:rsidR="00EE4BE8" w:rsidRPr="00FF5506" w:rsidRDefault="00EE4BE8" w:rsidP="007E325B">
            <w:r>
              <w:t>Чтение текста «Разводы, которые могут спасти семьи»</w:t>
            </w:r>
          </w:p>
        </w:tc>
        <w:tc>
          <w:tcPr>
            <w:tcW w:w="424" w:type="pct"/>
          </w:tcPr>
          <w:p w:rsidR="00EE4BE8" w:rsidRPr="00FF5506" w:rsidRDefault="00EE4BE8" w:rsidP="007E325B">
            <w:r w:rsidRPr="00FF5506">
              <w:t>1</w:t>
            </w:r>
          </w:p>
        </w:tc>
      </w:tr>
      <w:tr w:rsidR="00EE4BE8" w:rsidRPr="00FF5506" w:rsidTr="0061040F">
        <w:tc>
          <w:tcPr>
            <w:tcW w:w="339" w:type="pct"/>
          </w:tcPr>
          <w:p w:rsidR="00EE4BE8" w:rsidRPr="00FF5506" w:rsidRDefault="00EE4BE8" w:rsidP="007E325B">
            <w:r>
              <w:t>84</w:t>
            </w:r>
          </w:p>
        </w:tc>
        <w:tc>
          <w:tcPr>
            <w:tcW w:w="552" w:type="pct"/>
          </w:tcPr>
          <w:p w:rsidR="00EE4BE8" w:rsidRPr="00FF5506" w:rsidRDefault="00EE4BE8" w:rsidP="007E325B"/>
        </w:tc>
        <w:tc>
          <w:tcPr>
            <w:tcW w:w="3685" w:type="pct"/>
          </w:tcPr>
          <w:p w:rsidR="00EE4BE8" w:rsidRPr="00FF5506" w:rsidRDefault="00EE4BE8" w:rsidP="007E325B">
            <w:r>
              <w:t>Обзорные упражнения по грамматике.</w:t>
            </w:r>
          </w:p>
        </w:tc>
        <w:tc>
          <w:tcPr>
            <w:tcW w:w="424" w:type="pct"/>
          </w:tcPr>
          <w:p w:rsidR="00EE4BE8" w:rsidRPr="00FF5506" w:rsidRDefault="00EE4BE8" w:rsidP="007E325B">
            <w:r w:rsidRPr="00FF5506">
              <w:t>1</w:t>
            </w:r>
          </w:p>
        </w:tc>
      </w:tr>
      <w:tr w:rsidR="00EE4BE8" w:rsidRPr="00FF5506" w:rsidTr="0061040F">
        <w:tc>
          <w:tcPr>
            <w:tcW w:w="339" w:type="pct"/>
          </w:tcPr>
          <w:p w:rsidR="00EE4BE8" w:rsidRPr="00FF5506" w:rsidRDefault="00EE4BE8" w:rsidP="007E325B">
            <w:r>
              <w:t>85</w:t>
            </w:r>
          </w:p>
        </w:tc>
        <w:tc>
          <w:tcPr>
            <w:tcW w:w="552" w:type="pct"/>
          </w:tcPr>
          <w:p w:rsidR="00EE4BE8" w:rsidRPr="00FF5506" w:rsidRDefault="00EE4BE8" w:rsidP="007E325B"/>
        </w:tc>
        <w:tc>
          <w:tcPr>
            <w:tcW w:w="3685" w:type="pct"/>
          </w:tcPr>
          <w:p w:rsidR="00EE4BE8" w:rsidRPr="00FF5506" w:rsidRDefault="00EE4BE8" w:rsidP="007E325B">
            <w:r>
              <w:t>Пассивный залог</w:t>
            </w:r>
          </w:p>
        </w:tc>
        <w:tc>
          <w:tcPr>
            <w:tcW w:w="424" w:type="pct"/>
          </w:tcPr>
          <w:p w:rsidR="00EE4BE8" w:rsidRPr="00FF5506" w:rsidRDefault="00EE4BE8" w:rsidP="007E325B">
            <w:r w:rsidRPr="00FF5506">
              <w:t>1</w:t>
            </w:r>
          </w:p>
        </w:tc>
      </w:tr>
      <w:tr w:rsidR="00EE4BE8" w:rsidRPr="00FF5506" w:rsidTr="0061040F">
        <w:tc>
          <w:tcPr>
            <w:tcW w:w="339" w:type="pct"/>
          </w:tcPr>
          <w:p w:rsidR="00EE4BE8" w:rsidRPr="00FF5506" w:rsidRDefault="00EE4BE8" w:rsidP="007E325B">
            <w:r>
              <w:t>86</w:t>
            </w:r>
          </w:p>
        </w:tc>
        <w:tc>
          <w:tcPr>
            <w:tcW w:w="552" w:type="pct"/>
          </w:tcPr>
          <w:p w:rsidR="00EE4BE8" w:rsidRPr="00FF5506" w:rsidRDefault="00EE4BE8" w:rsidP="007E325B"/>
        </w:tc>
        <w:tc>
          <w:tcPr>
            <w:tcW w:w="3685" w:type="pct"/>
          </w:tcPr>
          <w:p w:rsidR="00EE4BE8" w:rsidRPr="0045747C" w:rsidRDefault="00EE4BE8" w:rsidP="007E325B">
            <w:r w:rsidRPr="00CC32E3">
              <w:rPr>
                <w:lang w:val="en-US"/>
              </w:rPr>
              <w:t>Perfect</w:t>
            </w:r>
            <w:r w:rsidRPr="0045747C">
              <w:t xml:space="preserve"> </w:t>
            </w:r>
            <w:r>
              <w:t>и</w:t>
            </w:r>
            <w:r w:rsidRPr="0045747C">
              <w:t xml:space="preserve"> </w:t>
            </w:r>
            <w:r w:rsidRPr="00CC32E3">
              <w:rPr>
                <w:lang w:val="en-US"/>
              </w:rPr>
              <w:t>Progressive</w:t>
            </w:r>
            <w:r w:rsidRPr="0045747C">
              <w:t xml:space="preserve"> </w:t>
            </w:r>
            <w:r w:rsidRPr="00CC32E3">
              <w:rPr>
                <w:lang w:val="en-US"/>
              </w:rPr>
              <w:t>Infinitives</w:t>
            </w:r>
            <w:r>
              <w:t xml:space="preserve"> в структурах пассивного залога</w:t>
            </w:r>
          </w:p>
        </w:tc>
        <w:tc>
          <w:tcPr>
            <w:tcW w:w="424" w:type="pct"/>
          </w:tcPr>
          <w:p w:rsidR="00EE4BE8" w:rsidRPr="00FF5506" w:rsidRDefault="00EE4BE8" w:rsidP="007E325B">
            <w:r w:rsidRPr="00FF5506">
              <w:t>1</w:t>
            </w:r>
          </w:p>
        </w:tc>
      </w:tr>
      <w:tr w:rsidR="00EE4BE8" w:rsidRPr="00FF5506" w:rsidTr="0061040F">
        <w:tc>
          <w:tcPr>
            <w:tcW w:w="339" w:type="pct"/>
          </w:tcPr>
          <w:p w:rsidR="00EE4BE8" w:rsidRPr="00FF5506" w:rsidRDefault="00EE4BE8" w:rsidP="007E325B">
            <w:r>
              <w:t>87</w:t>
            </w:r>
          </w:p>
        </w:tc>
        <w:tc>
          <w:tcPr>
            <w:tcW w:w="552" w:type="pct"/>
          </w:tcPr>
          <w:p w:rsidR="00EE4BE8" w:rsidRPr="00FF5506" w:rsidRDefault="00EE4BE8" w:rsidP="007E325B"/>
        </w:tc>
        <w:tc>
          <w:tcPr>
            <w:tcW w:w="3685" w:type="pct"/>
          </w:tcPr>
          <w:p w:rsidR="00EE4BE8" w:rsidRPr="00FF5506" w:rsidRDefault="00EE4BE8" w:rsidP="007E325B">
            <w:r>
              <w:t>Артикли. Обзорные упражнения</w:t>
            </w:r>
          </w:p>
        </w:tc>
        <w:tc>
          <w:tcPr>
            <w:tcW w:w="424" w:type="pct"/>
          </w:tcPr>
          <w:p w:rsidR="00EE4BE8" w:rsidRPr="00FF5506" w:rsidRDefault="00EE4BE8" w:rsidP="007E325B">
            <w:r w:rsidRPr="00FF5506">
              <w:t>1</w:t>
            </w:r>
          </w:p>
        </w:tc>
      </w:tr>
      <w:tr w:rsidR="00EE4BE8" w:rsidRPr="00FF5506" w:rsidTr="0061040F">
        <w:tc>
          <w:tcPr>
            <w:tcW w:w="339" w:type="pct"/>
          </w:tcPr>
          <w:p w:rsidR="00EE4BE8" w:rsidRPr="00FF5506" w:rsidRDefault="00EE4BE8" w:rsidP="007E325B">
            <w:r>
              <w:t>88</w:t>
            </w:r>
          </w:p>
        </w:tc>
        <w:tc>
          <w:tcPr>
            <w:tcW w:w="552" w:type="pct"/>
          </w:tcPr>
          <w:p w:rsidR="00EE4BE8" w:rsidRPr="00FF5506" w:rsidRDefault="00EE4BE8" w:rsidP="007E325B"/>
        </w:tc>
        <w:tc>
          <w:tcPr>
            <w:tcW w:w="3685" w:type="pct"/>
          </w:tcPr>
          <w:p w:rsidR="00EE4BE8" w:rsidRPr="00FF5506" w:rsidRDefault="00EE4BE8" w:rsidP="007E325B">
            <w:r>
              <w:t>Артикли с географическими названиями</w:t>
            </w:r>
          </w:p>
        </w:tc>
        <w:tc>
          <w:tcPr>
            <w:tcW w:w="424" w:type="pct"/>
          </w:tcPr>
          <w:p w:rsidR="00EE4BE8" w:rsidRPr="00FF5506" w:rsidRDefault="00EE4BE8" w:rsidP="007E325B">
            <w:r w:rsidRPr="00FF5506">
              <w:t>1</w:t>
            </w:r>
          </w:p>
        </w:tc>
      </w:tr>
      <w:tr w:rsidR="00EE4BE8" w:rsidRPr="00FF5506" w:rsidTr="0061040F">
        <w:tc>
          <w:tcPr>
            <w:tcW w:w="339" w:type="pct"/>
          </w:tcPr>
          <w:p w:rsidR="00EE4BE8" w:rsidRPr="00FF5506" w:rsidRDefault="00EE4BE8" w:rsidP="007E325B">
            <w:r>
              <w:t>89</w:t>
            </w:r>
          </w:p>
        </w:tc>
        <w:tc>
          <w:tcPr>
            <w:tcW w:w="552" w:type="pct"/>
          </w:tcPr>
          <w:p w:rsidR="00EE4BE8" w:rsidRPr="00FF5506" w:rsidRDefault="00EE4BE8" w:rsidP="007E325B"/>
        </w:tc>
        <w:tc>
          <w:tcPr>
            <w:tcW w:w="3685" w:type="pct"/>
          </w:tcPr>
          <w:p w:rsidR="00EE4BE8" w:rsidRPr="00FF5506" w:rsidRDefault="00EE4BE8" w:rsidP="007E325B">
            <w:r>
              <w:t>Артикли в словосочетаниях</w:t>
            </w:r>
          </w:p>
        </w:tc>
        <w:tc>
          <w:tcPr>
            <w:tcW w:w="424" w:type="pct"/>
          </w:tcPr>
          <w:p w:rsidR="00EE4BE8" w:rsidRPr="00FF5506" w:rsidRDefault="00EE4BE8" w:rsidP="007E325B">
            <w:r w:rsidRPr="00FF5506">
              <w:t>1</w:t>
            </w:r>
          </w:p>
        </w:tc>
      </w:tr>
      <w:tr w:rsidR="00EE4BE8" w:rsidRPr="00FF5506" w:rsidTr="0061040F">
        <w:tc>
          <w:tcPr>
            <w:tcW w:w="339" w:type="pct"/>
          </w:tcPr>
          <w:p w:rsidR="00EE4BE8" w:rsidRPr="00FF5506" w:rsidRDefault="00EE4BE8" w:rsidP="007E325B">
            <w:r>
              <w:t>90</w:t>
            </w:r>
          </w:p>
        </w:tc>
        <w:tc>
          <w:tcPr>
            <w:tcW w:w="552" w:type="pct"/>
          </w:tcPr>
          <w:p w:rsidR="00EE4BE8" w:rsidRPr="00FF5506" w:rsidRDefault="00EE4BE8" w:rsidP="007E325B"/>
        </w:tc>
        <w:tc>
          <w:tcPr>
            <w:tcW w:w="3685" w:type="pct"/>
          </w:tcPr>
          <w:p w:rsidR="00EE4BE8" w:rsidRPr="00FF5506" w:rsidRDefault="00EE4BE8" w:rsidP="007E325B">
            <w:r>
              <w:t>Предлоги с глаголами. Обзорные упражнения</w:t>
            </w:r>
          </w:p>
        </w:tc>
        <w:tc>
          <w:tcPr>
            <w:tcW w:w="424" w:type="pct"/>
          </w:tcPr>
          <w:p w:rsidR="00EE4BE8" w:rsidRPr="00FF5506" w:rsidRDefault="00EE4BE8" w:rsidP="007E325B">
            <w:r w:rsidRPr="00FF5506">
              <w:t>1</w:t>
            </w:r>
          </w:p>
        </w:tc>
      </w:tr>
      <w:tr w:rsidR="00EE4BE8" w:rsidRPr="00FF5506" w:rsidTr="0061040F">
        <w:tc>
          <w:tcPr>
            <w:tcW w:w="339" w:type="pct"/>
          </w:tcPr>
          <w:p w:rsidR="00EE4BE8" w:rsidRPr="00FF5506" w:rsidRDefault="00EE4BE8" w:rsidP="007E325B">
            <w:r>
              <w:t>91</w:t>
            </w:r>
          </w:p>
        </w:tc>
        <w:tc>
          <w:tcPr>
            <w:tcW w:w="552" w:type="pct"/>
          </w:tcPr>
          <w:p w:rsidR="00EE4BE8" w:rsidRPr="00FF5506" w:rsidRDefault="00EE4BE8" w:rsidP="007E325B"/>
        </w:tc>
        <w:tc>
          <w:tcPr>
            <w:tcW w:w="3685" w:type="pct"/>
          </w:tcPr>
          <w:p w:rsidR="00EE4BE8" w:rsidRPr="00FF5506" w:rsidRDefault="00EE4BE8" w:rsidP="007E325B">
            <w:r>
              <w:t>Работа слексикой</w:t>
            </w:r>
          </w:p>
        </w:tc>
        <w:tc>
          <w:tcPr>
            <w:tcW w:w="424" w:type="pct"/>
          </w:tcPr>
          <w:p w:rsidR="00EE4BE8" w:rsidRPr="00FF5506" w:rsidRDefault="00EE4BE8" w:rsidP="007E325B">
            <w:r w:rsidRPr="00FF5506">
              <w:t>1</w:t>
            </w:r>
          </w:p>
        </w:tc>
      </w:tr>
      <w:tr w:rsidR="00EE4BE8" w:rsidRPr="00FF5506" w:rsidTr="0061040F">
        <w:tc>
          <w:tcPr>
            <w:tcW w:w="339" w:type="pct"/>
          </w:tcPr>
          <w:p w:rsidR="00EE4BE8" w:rsidRPr="00FF5506" w:rsidRDefault="00EE4BE8" w:rsidP="007E325B">
            <w:r>
              <w:t>92</w:t>
            </w:r>
          </w:p>
        </w:tc>
        <w:tc>
          <w:tcPr>
            <w:tcW w:w="552" w:type="pct"/>
          </w:tcPr>
          <w:p w:rsidR="00EE4BE8" w:rsidRPr="00FF5506" w:rsidRDefault="00EE4BE8" w:rsidP="007E325B"/>
        </w:tc>
        <w:tc>
          <w:tcPr>
            <w:tcW w:w="3685" w:type="pct"/>
          </w:tcPr>
          <w:p w:rsidR="00EE4BE8" w:rsidRPr="0045747C" w:rsidRDefault="00EE4BE8" w:rsidP="007E325B">
            <w:r>
              <w:t xml:space="preserve">Фразовый глагол  </w:t>
            </w:r>
            <w:r w:rsidRPr="00CC32E3">
              <w:rPr>
                <w:lang w:val="en-US"/>
              </w:rPr>
              <w:t>to put</w:t>
            </w:r>
          </w:p>
        </w:tc>
        <w:tc>
          <w:tcPr>
            <w:tcW w:w="424" w:type="pct"/>
          </w:tcPr>
          <w:p w:rsidR="00EE4BE8" w:rsidRPr="00FF5506" w:rsidRDefault="00EE4BE8" w:rsidP="007E325B">
            <w:r w:rsidRPr="00FF5506">
              <w:t>1</w:t>
            </w:r>
          </w:p>
        </w:tc>
      </w:tr>
      <w:tr w:rsidR="00EE4BE8" w:rsidRPr="00FF5506" w:rsidTr="0061040F">
        <w:tc>
          <w:tcPr>
            <w:tcW w:w="339" w:type="pct"/>
          </w:tcPr>
          <w:p w:rsidR="00EE4BE8" w:rsidRPr="00FF5506" w:rsidRDefault="00EE4BE8" w:rsidP="007E325B">
            <w:r>
              <w:t>93</w:t>
            </w:r>
          </w:p>
        </w:tc>
        <w:tc>
          <w:tcPr>
            <w:tcW w:w="552" w:type="pct"/>
          </w:tcPr>
          <w:p w:rsidR="00EE4BE8" w:rsidRPr="00FF5506" w:rsidRDefault="00EE4BE8" w:rsidP="007E325B"/>
        </w:tc>
        <w:tc>
          <w:tcPr>
            <w:tcW w:w="3685" w:type="pct"/>
          </w:tcPr>
          <w:p w:rsidR="00EE4BE8" w:rsidRPr="00FF5506" w:rsidRDefault="00EE4BE8" w:rsidP="007E325B">
            <w:r>
              <w:t>Семантизация новой лексики</w:t>
            </w:r>
          </w:p>
        </w:tc>
        <w:tc>
          <w:tcPr>
            <w:tcW w:w="424" w:type="pct"/>
          </w:tcPr>
          <w:p w:rsidR="00EE4BE8" w:rsidRPr="00FF5506" w:rsidRDefault="00EE4BE8" w:rsidP="007E325B">
            <w:r w:rsidRPr="00FF5506">
              <w:t>1</w:t>
            </w:r>
          </w:p>
        </w:tc>
      </w:tr>
      <w:tr w:rsidR="00EE4BE8" w:rsidRPr="00FF5506" w:rsidTr="0061040F">
        <w:tc>
          <w:tcPr>
            <w:tcW w:w="339" w:type="pct"/>
          </w:tcPr>
          <w:p w:rsidR="00EE4BE8" w:rsidRPr="00FF5506" w:rsidRDefault="00EE4BE8" w:rsidP="007E325B">
            <w:r>
              <w:t>94</w:t>
            </w:r>
          </w:p>
        </w:tc>
        <w:tc>
          <w:tcPr>
            <w:tcW w:w="552" w:type="pct"/>
          </w:tcPr>
          <w:p w:rsidR="00EE4BE8" w:rsidRPr="00FF5506" w:rsidRDefault="00EE4BE8" w:rsidP="007E325B"/>
        </w:tc>
        <w:tc>
          <w:tcPr>
            <w:tcW w:w="3685" w:type="pct"/>
          </w:tcPr>
          <w:p w:rsidR="00EE4BE8" w:rsidRPr="00CC32E3" w:rsidRDefault="00EE4BE8" w:rsidP="007E325B">
            <w:pPr>
              <w:rPr>
                <w:lang w:val="en-US"/>
              </w:rPr>
            </w:pPr>
            <w:r>
              <w:t xml:space="preserve">Идиомы со словом </w:t>
            </w:r>
            <w:r w:rsidRPr="00CC32E3">
              <w:rPr>
                <w:lang w:val="en-US"/>
              </w:rPr>
              <w:t>head</w:t>
            </w:r>
          </w:p>
        </w:tc>
        <w:tc>
          <w:tcPr>
            <w:tcW w:w="424" w:type="pct"/>
          </w:tcPr>
          <w:p w:rsidR="00EE4BE8" w:rsidRPr="00FF5506" w:rsidRDefault="00EE4BE8" w:rsidP="007E325B">
            <w:r w:rsidRPr="00FF5506">
              <w:t>1</w:t>
            </w:r>
          </w:p>
        </w:tc>
      </w:tr>
      <w:tr w:rsidR="00EE4BE8" w:rsidRPr="00FF5506" w:rsidTr="0061040F">
        <w:tc>
          <w:tcPr>
            <w:tcW w:w="339" w:type="pct"/>
          </w:tcPr>
          <w:p w:rsidR="00EE4BE8" w:rsidRPr="00FF5506" w:rsidRDefault="00EE4BE8" w:rsidP="007E325B">
            <w:r>
              <w:t>95</w:t>
            </w:r>
          </w:p>
        </w:tc>
        <w:tc>
          <w:tcPr>
            <w:tcW w:w="552" w:type="pct"/>
          </w:tcPr>
          <w:p w:rsidR="00EE4BE8" w:rsidRPr="00FF5506" w:rsidRDefault="00EE4BE8" w:rsidP="007E325B"/>
        </w:tc>
        <w:tc>
          <w:tcPr>
            <w:tcW w:w="3685" w:type="pct"/>
          </w:tcPr>
          <w:p w:rsidR="00EE4BE8" w:rsidRPr="00FF5506" w:rsidRDefault="00EE4BE8" w:rsidP="007E325B">
            <w:r>
              <w:t>Практика речи</w:t>
            </w:r>
          </w:p>
        </w:tc>
        <w:tc>
          <w:tcPr>
            <w:tcW w:w="424" w:type="pct"/>
          </w:tcPr>
          <w:p w:rsidR="00EE4BE8" w:rsidRPr="00FF5506" w:rsidRDefault="00EE4BE8" w:rsidP="007E325B">
            <w:r w:rsidRPr="00FF5506">
              <w:t>1</w:t>
            </w:r>
          </w:p>
        </w:tc>
      </w:tr>
      <w:tr w:rsidR="00EE4BE8" w:rsidRPr="00FF5506" w:rsidTr="0061040F">
        <w:tc>
          <w:tcPr>
            <w:tcW w:w="339" w:type="pct"/>
          </w:tcPr>
          <w:p w:rsidR="00EE4BE8" w:rsidRPr="00FF5506" w:rsidRDefault="00EE4BE8" w:rsidP="007E325B">
            <w:r>
              <w:t>96</w:t>
            </w:r>
          </w:p>
        </w:tc>
        <w:tc>
          <w:tcPr>
            <w:tcW w:w="552" w:type="pct"/>
          </w:tcPr>
          <w:p w:rsidR="00EE4BE8" w:rsidRPr="00FF5506" w:rsidRDefault="00EE4BE8" w:rsidP="007E325B"/>
        </w:tc>
        <w:tc>
          <w:tcPr>
            <w:tcW w:w="3685" w:type="pct"/>
          </w:tcPr>
          <w:p w:rsidR="00EE4BE8" w:rsidRPr="00FF5506" w:rsidRDefault="00EE4BE8" w:rsidP="007E325B">
            <w:r w:rsidRPr="00FF5506">
              <w:t xml:space="preserve"> </w:t>
            </w:r>
            <w:r>
              <w:t>Урок чтения</w:t>
            </w:r>
          </w:p>
        </w:tc>
        <w:tc>
          <w:tcPr>
            <w:tcW w:w="424" w:type="pct"/>
          </w:tcPr>
          <w:p w:rsidR="00EE4BE8" w:rsidRPr="00FF5506" w:rsidRDefault="00EE4BE8" w:rsidP="007E325B">
            <w:r w:rsidRPr="00FF5506">
              <w:t>1</w:t>
            </w:r>
          </w:p>
        </w:tc>
      </w:tr>
      <w:tr w:rsidR="00EE4BE8" w:rsidRPr="00FF5506" w:rsidTr="0061040F">
        <w:tc>
          <w:tcPr>
            <w:tcW w:w="339" w:type="pct"/>
          </w:tcPr>
          <w:p w:rsidR="00EE4BE8" w:rsidRPr="00FF5506" w:rsidRDefault="00EE4BE8" w:rsidP="007E325B">
            <w:r>
              <w:t>97</w:t>
            </w:r>
          </w:p>
        </w:tc>
        <w:tc>
          <w:tcPr>
            <w:tcW w:w="552" w:type="pct"/>
          </w:tcPr>
          <w:p w:rsidR="00EE4BE8" w:rsidRPr="00FF5506" w:rsidRDefault="00EE4BE8" w:rsidP="007E325B"/>
        </w:tc>
        <w:tc>
          <w:tcPr>
            <w:tcW w:w="3685" w:type="pct"/>
          </w:tcPr>
          <w:p w:rsidR="00EE4BE8" w:rsidRPr="00FF5506" w:rsidRDefault="00EE4BE8" w:rsidP="007E325B">
            <w:r>
              <w:t>Практика речи на основе прочитанного.</w:t>
            </w:r>
          </w:p>
        </w:tc>
        <w:tc>
          <w:tcPr>
            <w:tcW w:w="424" w:type="pct"/>
          </w:tcPr>
          <w:p w:rsidR="00EE4BE8" w:rsidRPr="00FF5506" w:rsidRDefault="00EE4BE8" w:rsidP="007E325B">
            <w:r w:rsidRPr="00FF5506">
              <w:t>1</w:t>
            </w:r>
          </w:p>
        </w:tc>
      </w:tr>
      <w:tr w:rsidR="00EE4BE8" w:rsidRPr="00FF5506" w:rsidTr="0061040F">
        <w:tc>
          <w:tcPr>
            <w:tcW w:w="339" w:type="pct"/>
          </w:tcPr>
          <w:p w:rsidR="00EE4BE8" w:rsidRPr="00FF5506" w:rsidRDefault="00EE4BE8" w:rsidP="007E325B">
            <w:r>
              <w:t>98</w:t>
            </w:r>
          </w:p>
        </w:tc>
        <w:tc>
          <w:tcPr>
            <w:tcW w:w="552" w:type="pct"/>
          </w:tcPr>
          <w:p w:rsidR="00EE4BE8" w:rsidRPr="00FF5506" w:rsidRDefault="00EE4BE8" w:rsidP="007E325B"/>
        </w:tc>
        <w:tc>
          <w:tcPr>
            <w:tcW w:w="3685" w:type="pct"/>
          </w:tcPr>
          <w:p w:rsidR="00EE4BE8" w:rsidRPr="00FF5506" w:rsidRDefault="00EE4BE8" w:rsidP="007E325B">
            <w:r>
              <w:t>Семейное родство</w:t>
            </w:r>
          </w:p>
        </w:tc>
        <w:tc>
          <w:tcPr>
            <w:tcW w:w="424" w:type="pct"/>
          </w:tcPr>
          <w:p w:rsidR="00EE4BE8" w:rsidRPr="00FF5506" w:rsidRDefault="00EE4BE8" w:rsidP="007E325B">
            <w:r w:rsidRPr="00FF5506">
              <w:t>1</w:t>
            </w:r>
          </w:p>
        </w:tc>
      </w:tr>
      <w:tr w:rsidR="00EE4BE8" w:rsidRPr="00FF5506" w:rsidTr="0061040F">
        <w:tc>
          <w:tcPr>
            <w:tcW w:w="339" w:type="pct"/>
          </w:tcPr>
          <w:p w:rsidR="00EE4BE8" w:rsidRPr="00FF5506" w:rsidRDefault="00EE4BE8" w:rsidP="007E325B">
            <w:r>
              <w:t>99</w:t>
            </w:r>
          </w:p>
        </w:tc>
        <w:tc>
          <w:tcPr>
            <w:tcW w:w="552" w:type="pct"/>
          </w:tcPr>
          <w:p w:rsidR="00EE4BE8" w:rsidRPr="00FF5506" w:rsidRDefault="00EE4BE8" w:rsidP="007E325B"/>
        </w:tc>
        <w:tc>
          <w:tcPr>
            <w:tcW w:w="3685" w:type="pct"/>
          </w:tcPr>
          <w:p w:rsidR="00EE4BE8" w:rsidRPr="00FF5506" w:rsidRDefault="00EE4BE8" w:rsidP="007E325B">
            <w:r>
              <w:t>Люди, которые влияют на нашу жизнь</w:t>
            </w:r>
          </w:p>
        </w:tc>
        <w:tc>
          <w:tcPr>
            <w:tcW w:w="424" w:type="pct"/>
          </w:tcPr>
          <w:p w:rsidR="00EE4BE8" w:rsidRPr="00FF5506" w:rsidRDefault="00EE4BE8" w:rsidP="007E325B">
            <w:r w:rsidRPr="00FF5506">
              <w:t>1</w:t>
            </w:r>
          </w:p>
        </w:tc>
      </w:tr>
      <w:tr w:rsidR="00EE4BE8" w:rsidRPr="00FF5506" w:rsidTr="0061040F">
        <w:tc>
          <w:tcPr>
            <w:tcW w:w="339" w:type="pct"/>
          </w:tcPr>
          <w:p w:rsidR="00EE4BE8" w:rsidRPr="00FF5506" w:rsidRDefault="00EE4BE8" w:rsidP="007E325B">
            <w:r>
              <w:t>100</w:t>
            </w:r>
          </w:p>
        </w:tc>
        <w:tc>
          <w:tcPr>
            <w:tcW w:w="552" w:type="pct"/>
          </w:tcPr>
          <w:p w:rsidR="00EE4BE8" w:rsidRPr="00FF5506" w:rsidRDefault="00EE4BE8" w:rsidP="007E325B"/>
        </w:tc>
        <w:tc>
          <w:tcPr>
            <w:tcW w:w="3685" w:type="pct"/>
          </w:tcPr>
          <w:p w:rsidR="00EE4BE8" w:rsidRPr="00FF5506" w:rsidRDefault="00EE4BE8" w:rsidP="007E325B">
            <w:r>
              <w:t>Написание личного письма</w:t>
            </w:r>
          </w:p>
        </w:tc>
        <w:tc>
          <w:tcPr>
            <w:tcW w:w="424" w:type="pct"/>
          </w:tcPr>
          <w:p w:rsidR="00EE4BE8" w:rsidRPr="00FF5506" w:rsidRDefault="00EE4BE8" w:rsidP="007E325B">
            <w:r w:rsidRPr="00FF5506">
              <w:t>1</w:t>
            </w:r>
          </w:p>
        </w:tc>
      </w:tr>
      <w:tr w:rsidR="00EE4BE8" w:rsidRPr="00FF5506" w:rsidTr="0061040F">
        <w:tc>
          <w:tcPr>
            <w:tcW w:w="339" w:type="pct"/>
          </w:tcPr>
          <w:p w:rsidR="00EE4BE8" w:rsidRPr="00FF5506" w:rsidRDefault="00EE4BE8" w:rsidP="007E325B">
            <w:r>
              <w:t>101</w:t>
            </w:r>
          </w:p>
        </w:tc>
        <w:tc>
          <w:tcPr>
            <w:tcW w:w="552" w:type="pct"/>
          </w:tcPr>
          <w:p w:rsidR="00EE4BE8" w:rsidRPr="00FF5506" w:rsidRDefault="00EE4BE8" w:rsidP="007E325B"/>
        </w:tc>
        <w:tc>
          <w:tcPr>
            <w:tcW w:w="3685" w:type="pct"/>
          </w:tcPr>
          <w:p w:rsidR="00EE4BE8" w:rsidRPr="00FF5506" w:rsidRDefault="00EE4BE8" w:rsidP="007E325B">
            <w:r>
              <w:t>Контрольная работа по теме «Семья в жизни человека»</w:t>
            </w:r>
          </w:p>
        </w:tc>
        <w:tc>
          <w:tcPr>
            <w:tcW w:w="424" w:type="pct"/>
          </w:tcPr>
          <w:p w:rsidR="00EE4BE8" w:rsidRPr="00FF5506" w:rsidRDefault="00EE4BE8" w:rsidP="007E325B">
            <w:r w:rsidRPr="00FF5506">
              <w:t>1</w:t>
            </w:r>
          </w:p>
        </w:tc>
      </w:tr>
      <w:tr w:rsidR="00EE4BE8" w:rsidRPr="00FF5506" w:rsidTr="0061040F">
        <w:tc>
          <w:tcPr>
            <w:tcW w:w="339" w:type="pct"/>
          </w:tcPr>
          <w:p w:rsidR="00EE4BE8" w:rsidRPr="00FF5506" w:rsidRDefault="00EE4BE8" w:rsidP="007E325B">
            <w:r>
              <w:t>102</w:t>
            </w:r>
          </w:p>
        </w:tc>
        <w:tc>
          <w:tcPr>
            <w:tcW w:w="552" w:type="pct"/>
          </w:tcPr>
          <w:p w:rsidR="00EE4BE8" w:rsidRPr="00FF5506" w:rsidRDefault="00EE4BE8" w:rsidP="007E325B"/>
        </w:tc>
        <w:tc>
          <w:tcPr>
            <w:tcW w:w="3685" w:type="pct"/>
          </w:tcPr>
          <w:p w:rsidR="00EE4BE8" w:rsidRPr="00FF5506" w:rsidRDefault="00EE4BE8" w:rsidP="007E325B">
            <w:r>
              <w:t>Повторение</w:t>
            </w:r>
          </w:p>
        </w:tc>
        <w:tc>
          <w:tcPr>
            <w:tcW w:w="424" w:type="pct"/>
          </w:tcPr>
          <w:p w:rsidR="00EE4BE8" w:rsidRPr="00FF5506" w:rsidRDefault="00EE4BE8" w:rsidP="007E325B">
            <w:r w:rsidRPr="00FF5506">
              <w:t>1</w:t>
            </w:r>
          </w:p>
        </w:tc>
      </w:tr>
      <w:tr w:rsidR="00EE4BE8" w:rsidRPr="00FF5506" w:rsidTr="0061040F">
        <w:tc>
          <w:tcPr>
            <w:tcW w:w="339" w:type="pct"/>
          </w:tcPr>
          <w:p w:rsidR="00EE4BE8" w:rsidRPr="00FF5506" w:rsidRDefault="00EE4BE8" w:rsidP="007E325B"/>
        </w:tc>
        <w:tc>
          <w:tcPr>
            <w:tcW w:w="552" w:type="pct"/>
          </w:tcPr>
          <w:p w:rsidR="00EE4BE8" w:rsidRPr="00FF5506" w:rsidRDefault="00EE4BE8" w:rsidP="007E325B"/>
        </w:tc>
        <w:tc>
          <w:tcPr>
            <w:tcW w:w="3685" w:type="pct"/>
          </w:tcPr>
          <w:p w:rsidR="00EE4BE8" w:rsidRDefault="00EE4BE8" w:rsidP="007E325B">
            <w:r>
              <w:t>Итого:</w:t>
            </w:r>
          </w:p>
        </w:tc>
        <w:tc>
          <w:tcPr>
            <w:tcW w:w="424" w:type="pct"/>
          </w:tcPr>
          <w:p w:rsidR="00EE4BE8" w:rsidRPr="00FF5506" w:rsidRDefault="00EE4BE8" w:rsidP="007E325B">
            <w:r>
              <w:t>102</w:t>
            </w:r>
          </w:p>
        </w:tc>
      </w:tr>
    </w:tbl>
    <w:p w:rsidR="00EE4BE8" w:rsidRDefault="00EE4BE8" w:rsidP="0094130A"/>
    <w:sectPr w:rsidR="00EE4BE8" w:rsidSect="00427260">
      <w:footerReference w:type="default" r:id="rId7"/>
      <w:pgSz w:w="11906" w:h="16838"/>
      <w:pgMar w:top="1134" w:right="1701" w:bottom="1134" w:left="1418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4BE8" w:rsidRDefault="00EE4BE8" w:rsidP="00383251">
      <w:r>
        <w:separator/>
      </w:r>
    </w:p>
  </w:endnote>
  <w:endnote w:type="continuationSeparator" w:id="0">
    <w:p w:rsidR="00EE4BE8" w:rsidRDefault="00EE4BE8" w:rsidP="003832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BE8" w:rsidRDefault="00EE4BE8">
    <w:pPr>
      <w:pStyle w:val="Footer"/>
      <w:jc w:val="center"/>
    </w:pPr>
    <w:fldSimple w:instr=" PAGE   \* MERGEFORMAT ">
      <w:r>
        <w:rPr>
          <w:noProof/>
        </w:rPr>
        <w:t>4</w:t>
      </w:r>
    </w:fldSimple>
  </w:p>
  <w:p w:rsidR="00EE4BE8" w:rsidRDefault="00EE4BE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4BE8" w:rsidRDefault="00EE4BE8" w:rsidP="00383251">
      <w:r>
        <w:separator/>
      </w:r>
    </w:p>
  </w:footnote>
  <w:footnote w:type="continuationSeparator" w:id="0">
    <w:p w:rsidR="00EE4BE8" w:rsidRDefault="00EE4BE8" w:rsidP="0038325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DAA6A29C"/>
    <w:lvl w:ilvl="0">
      <w:numFmt w:val="bullet"/>
      <w:lvlText w:val="*"/>
      <w:lvlJc w:val="left"/>
    </w:lvl>
  </w:abstractNum>
  <w:abstractNum w:abstractNumId="1">
    <w:nsid w:val="003F1C30"/>
    <w:multiLevelType w:val="hybridMultilevel"/>
    <w:tmpl w:val="E076CE3C"/>
    <w:lvl w:ilvl="0" w:tplc="8CA40D5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099B2663"/>
    <w:multiLevelType w:val="hybridMultilevel"/>
    <w:tmpl w:val="400EEC8A"/>
    <w:lvl w:ilvl="0" w:tplc="1378672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">
    <w:nsid w:val="0F9043C8"/>
    <w:multiLevelType w:val="hybridMultilevel"/>
    <w:tmpl w:val="99225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D53B9D"/>
    <w:multiLevelType w:val="hybridMultilevel"/>
    <w:tmpl w:val="D62625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6794667"/>
    <w:multiLevelType w:val="hybridMultilevel"/>
    <w:tmpl w:val="A0601DCE"/>
    <w:lvl w:ilvl="0" w:tplc="D706B48E">
      <w:start w:val="1"/>
      <w:numFmt w:val="decimal"/>
      <w:lvlText w:val="%1."/>
      <w:lvlJc w:val="left"/>
      <w:pPr>
        <w:ind w:left="54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6">
    <w:nsid w:val="17734105"/>
    <w:multiLevelType w:val="hybridMultilevel"/>
    <w:tmpl w:val="1F44F842"/>
    <w:lvl w:ilvl="0" w:tplc="DAA6A29C">
      <w:numFmt w:val="bullet"/>
      <w:lvlText w:val="•"/>
      <w:lvlJc w:val="left"/>
      <w:pPr>
        <w:ind w:left="108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A100C38"/>
    <w:multiLevelType w:val="hybridMultilevel"/>
    <w:tmpl w:val="097E6B96"/>
    <w:lvl w:ilvl="0" w:tplc="DAA6A29C"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2D3C73"/>
    <w:multiLevelType w:val="hybridMultilevel"/>
    <w:tmpl w:val="DD72E9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06A2A06"/>
    <w:multiLevelType w:val="hybridMultilevel"/>
    <w:tmpl w:val="BA9ED85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25D108F9"/>
    <w:multiLevelType w:val="hybridMultilevel"/>
    <w:tmpl w:val="B91A8DF4"/>
    <w:lvl w:ilvl="0" w:tplc="E074819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EEB3571"/>
    <w:multiLevelType w:val="hybridMultilevel"/>
    <w:tmpl w:val="D61C93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F517888"/>
    <w:multiLevelType w:val="hybridMultilevel"/>
    <w:tmpl w:val="72DE23E4"/>
    <w:lvl w:ilvl="0" w:tplc="DAA6A29C">
      <w:numFmt w:val="bullet"/>
      <w:lvlText w:val="•"/>
      <w:lvlJc w:val="left"/>
      <w:pPr>
        <w:ind w:left="95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7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3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9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10" w:hanging="360"/>
      </w:pPr>
      <w:rPr>
        <w:rFonts w:ascii="Wingdings" w:hAnsi="Wingdings" w:hint="default"/>
      </w:rPr>
    </w:lvl>
  </w:abstractNum>
  <w:abstractNum w:abstractNumId="13">
    <w:nsid w:val="34374CBC"/>
    <w:multiLevelType w:val="hybridMultilevel"/>
    <w:tmpl w:val="83F6FF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986070C"/>
    <w:multiLevelType w:val="hybridMultilevel"/>
    <w:tmpl w:val="EB0601E8"/>
    <w:lvl w:ilvl="0" w:tplc="E074819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5">
    <w:nsid w:val="39C2159A"/>
    <w:multiLevelType w:val="hybridMultilevel"/>
    <w:tmpl w:val="9A1EDCEA"/>
    <w:lvl w:ilvl="0" w:tplc="92E843C8">
      <w:start w:val="4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6">
    <w:nsid w:val="3D2E3F98"/>
    <w:multiLevelType w:val="hybridMultilevel"/>
    <w:tmpl w:val="5DA86426"/>
    <w:lvl w:ilvl="0" w:tplc="C592EF98">
      <w:start w:val="4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7">
    <w:nsid w:val="3EE87FCC"/>
    <w:multiLevelType w:val="hybridMultilevel"/>
    <w:tmpl w:val="006A5880"/>
    <w:lvl w:ilvl="0" w:tplc="DAA6A29C">
      <w:numFmt w:val="bullet"/>
      <w:lvlText w:val="•"/>
      <w:lvlJc w:val="left"/>
      <w:pPr>
        <w:ind w:left="95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7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3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9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10" w:hanging="360"/>
      </w:pPr>
      <w:rPr>
        <w:rFonts w:ascii="Wingdings" w:hAnsi="Wingdings" w:hint="default"/>
      </w:rPr>
    </w:lvl>
  </w:abstractNum>
  <w:abstractNum w:abstractNumId="18">
    <w:nsid w:val="4048394E"/>
    <w:multiLevelType w:val="hybridMultilevel"/>
    <w:tmpl w:val="18B656DA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41DD744E"/>
    <w:multiLevelType w:val="hybridMultilevel"/>
    <w:tmpl w:val="33780524"/>
    <w:lvl w:ilvl="0" w:tplc="DAA6A29C">
      <w:numFmt w:val="bullet"/>
      <w:lvlText w:val="•"/>
      <w:lvlJc w:val="left"/>
      <w:pPr>
        <w:ind w:left="1334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5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4" w:hanging="360"/>
      </w:pPr>
      <w:rPr>
        <w:rFonts w:ascii="Wingdings" w:hAnsi="Wingdings" w:hint="default"/>
      </w:rPr>
    </w:lvl>
  </w:abstractNum>
  <w:abstractNum w:abstractNumId="20">
    <w:nsid w:val="4FAC363A"/>
    <w:multiLevelType w:val="hybridMultilevel"/>
    <w:tmpl w:val="089CAD6C"/>
    <w:lvl w:ilvl="0" w:tplc="DAA6A29C"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FCC06EE"/>
    <w:multiLevelType w:val="hybridMultilevel"/>
    <w:tmpl w:val="F530D522"/>
    <w:lvl w:ilvl="0" w:tplc="DAA6A29C">
      <w:numFmt w:val="bullet"/>
      <w:lvlText w:val="•"/>
      <w:lvlJc w:val="left"/>
      <w:pPr>
        <w:ind w:left="1032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5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</w:abstractNum>
  <w:abstractNum w:abstractNumId="22">
    <w:nsid w:val="5125452C"/>
    <w:multiLevelType w:val="hybridMultilevel"/>
    <w:tmpl w:val="78E08F22"/>
    <w:lvl w:ilvl="0" w:tplc="251AA28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3">
    <w:nsid w:val="545D2B20"/>
    <w:multiLevelType w:val="hybridMultilevel"/>
    <w:tmpl w:val="6CDA614C"/>
    <w:lvl w:ilvl="0" w:tplc="DAA6A29C">
      <w:numFmt w:val="bullet"/>
      <w:lvlText w:val="•"/>
      <w:lvlJc w:val="left"/>
      <w:pPr>
        <w:ind w:left="1018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3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9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5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78" w:hanging="360"/>
      </w:pPr>
      <w:rPr>
        <w:rFonts w:ascii="Wingdings" w:hAnsi="Wingdings" w:hint="default"/>
      </w:rPr>
    </w:lvl>
  </w:abstractNum>
  <w:abstractNum w:abstractNumId="24">
    <w:nsid w:val="556842C4"/>
    <w:multiLevelType w:val="hybridMultilevel"/>
    <w:tmpl w:val="22382F9C"/>
    <w:lvl w:ilvl="0" w:tplc="DAA6A29C"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05C00C4"/>
    <w:multiLevelType w:val="hybridMultilevel"/>
    <w:tmpl w:val="11205080"/>
    <w:lvl w:ilvl="0" w:tplc="A2EE0E68">
      <w:start w:val="1"/>
      <w:numFmt w:val="decimal"/>
      <w:lvlText w:val="%1."/>
      <w:lvlJc w:val="left"/>
      <w:pPr>
        <w:tabs>
          <w:tab w:val="num" w:pos="1635"/>
        </w:tabs>
        <w:ind w:left="1635" w:hanging="1095"/>
      </w:pPr>
      <w:rPr>
        <w:rFonts w:cs="Times New Roman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26">
    <w:nsid w:val="6681242A"/>
    <w:multiLevelType w:val="hybridMultilevel"/>
    <w:tmpl w:val="24B8F69C"/>
    <w:lvl w:ilvl="0" w:tplc="DAA6A29C"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81B23B9"/>
    <w:multiLevelType w:val="hybridMultilevel"/>
    <w:tmpl w:val="52B09114"/>
    <w:lvl w:ilvl="0" w:tplc="2D34997A">
      <w:start w:val="1"/>
      <w:numFmt w:val="decimal"/>
      <w:lvlText w:val="%1."/>
      <w:lvlJc w:val="left"/>
      <w:pPr>
        <w:tabs>
          <w:tab w:val="num" w:pos="1350"/>
        </w:tabs>
        <w:ind w:left="1350" w:hanging="8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28">
    <w:nsid w:val="6E365F38"/>
    <w:multiLevelType w:val="hybridMultilevel"/>
    <w:tmpl w:val="67E88A86"/>
    <w:lvl w:ilvl="0" w:tplc="DAA6A29C"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03438FD"/>
    <w:multiLevelType w:val="hybridMultilevel"/>
    <w:tmpl w:val="E5AA53DC"/>
    <w:lvl w:ilvl="0" w:tplc="DAA6A29C">
      <w:numFmt w:val="bullet"/>
      <w:lvlText w:val="•"/>
      <w:lvlJc w:val="left"/>
      <w:pPr>
        <w:ind w:left="78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0">
    <w:nsid w:val="74D26B34"/>
    <w:multiLevelType w:val="hybridMultilevel"/>
    <w:tmpl w:val="F2CAC290"/>
    <w:lvl w:ilvl="0" w:tplc="DAA6A29C">
      <w:numFmt w:val="bullet"/>
      <w:lvlText w:val="•"/>
      <w:lvlJc w:val="left"/>
      <w:pPr>
        <w:ind w:left="765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1">
    <w:nsid w:val="796733B7"/>
    <w:multiLevelType w:val="hybridMultilevel"/>
    <w:tmpl w:val="51349E22"/>
    <w:lvl w:ilvl="0" w:tplc="DAA6A29C"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E9035AC"/>
    <w:multiLevelType w:val="hybridMultilevel"/>
    <w:tmpl w:val="6D82B528"/>
    <w:lvl w:ilvl="0" w:tplc="E074819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7EA30DF2"/>
    <w:multiLevelType w:val="hybridMultilevel"/>
    <w:tmpl w:val="05DAF5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F582835"/>
    <w:multiLevelType w:val="hybridMultilevel"/>
    <w:tmpl w:val="531CE414"/>
    <w:lvl w:ilvl="0" w:tplc="DAA6A29C">
      <w:numFmt w:val="bullet"/>
      <w:lvlText w:val="•"/>
      <w:lvlJc w:val="left"/>
      <w:pPr>
        <w:ind w:left="95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7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3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9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1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2"/>
  </w:num>
  <w:num w:numId="3">
    <w:abstractNumId w:val="14"/>
  </w:num>
  <w:num w:numId="4">
    <w:abstractNumId w:val="9"/>
  </w:num>
  <w:num w:numId="5">
    <w:abstractNumId w:val="16"/>
  </w:num>
  <w:num w:numId="6">
    <w:abstractNumId w:val="0"/>
    <w:lvlOverride w:ilvl="0">
      <w:lvl w:ilvl="0">
        <w:numFmt w:val="bullet"/>
        <w:lvlText w:val="•"/>
        <w:legacy w:legacy="1" w:legacySpace="0" w:legacyIndent="144"/>
        <w:lvlJc w:val="left"/>
        <w:rPr>
          <w:rFonts w:ascii="Times New Roman" w:hAnsi="Times New Roman" w:hint="default"/>
        </w:rPr>
      </w:lvl>
    </w:lvlOverride>
  </w:num>
  <w:num w:numId="7">
    <w:abstractNumId w:val="7"/>
  </w:num>
  <w:num w:numId="8">
    <w:abstractNumId w:val="20"/>
  </w:num>
  <w:num w:numId="9">
    <w:abstractNumId w:val="6"/>
  </w:num>
  <w:num w:numId="10">
    <w:abstractNumId w:val="19"/>
  </w:num>
  <w:num w:numId="11">
    <w:abstractNumId w:val="24"/>
  </w:num>
  <w:num w:numId="12">
    <w:abstractNumId w:val="31"/>
  </w:num>
  <w:num w:numId="13">
    <w:abstractNumId w:val="26"/>
  </w:num>
  <w:num w:numId="14">
    <w:abstractNumId w:val="28"/>
  </w:num>
  <w:num w:numId="15">
    <w:abstractNumId w:val="30"/>
  </w:num>
  <w:num w:numId="16">
    <w:abstractNumId w:val="29"/>
  </w:num>
  <w:num w:numId="17">
    <w:abstractNumId w:val="12"/>
  </w:num>
  <w:num w:numId="18">
    <w:abstractNumId w:val="34"/>
  </w:num>
  <w:num w:numId="19">
    <w:abstractNumId w:val="17"/>
  </w:num>
  <w:num w:numId="20">
    <w:abstractNumId w:val="21"/>
  </w:num>
  <w:num w:numId="21">
    <w:abstractNumId w:val="23"/>
  </w:num>
  <w:num w:numId="22">
    <w:abstractNumId w:val="0"/>
    <w:lvlOverride w:ilvl="0">
      <w:lvl w:ilvl="0">
        <w:numFmt w:val="bullet"/>
        <w:lvlText w:val="•"/>
        <w:legacy w:legacy="1" w:legacySpace="0" w:legacyIndent="221"/>
        <w:lvlJc w:val="left"/>
        <w:rPr>
          <w:rFonts w:ascii="Times New Roman" w:hAnsi="Times New Roman" w:hint="default"/>
        </w:rPr>
      </w:lvl>
    </w:lvlOverride>
  </w:num>
  <w:num w:numId="23">
    <w:abstractNumId w:val="10"/>
  </w:num>
  <w:num w:numId="24">
    <w:abstractNumId w:val="15"/>
  </w:num>
  <w:num w:numId="25">
    <w:abstractNumId w:val="32"/>
  </w:num>
  <w:num w:numId="26">
    <w:abstractNumId w:val="5"/>
  </w:num>
  <w:num w:numId="27">
    <w:abstractNumId w:val="13"/>
  </w:num>
  <w:num w:numId="28">
    <w:abstractNumId w:val="11"/>
  </w:num>
  <w:num w:numId="29">
    <w:abstractNumId w:val="4"/>
  </w:num>
  <w:num w:numId="30">
    <w:abstractNumId w:val="3"/>
  </w:num>
  <w:num w:numId="31">
    <w:abstractNumId w:val="8"/>
  </w:num>
  <w:num w:numId="32">
    <w:abstractNumId w:val="33"/>
  </w:num>
  <w:num w:numId="33">
    <w:abstractNumId w:val="27"/>
  </w:num>
  <w:num w:numId="34">
    <w:abstractNumId w:val="25"/>
  </w:num>
  <w:num w:numId="35">
    <w:abstractNumId w:val="2"/>
  </w:num>
  <w:num w:numId="36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F1B19"/>
    <w:rsid w:val="000002AA"/>
    <w:rsid w:val="00092259"/>
    <w:rsid w:val="000A54A0"/>
    <w:rsid w:val="00105236"/>
    <w:rsid w:val="00114AF1"/>
    <w:rsid w:val="00125CA8"/>
    <w:rsid w:val="001315C8"/>
    <w:rsid w:val="00144377"/>
    <w:rsid w:val="00153087"/>
    <w:rsid w:val="00237D8F"/>
    <w:rsid w:val="00280E9C"/>
    <w:rsid w:val="002B5D38"/>
    <w:rsid w:val="002E62F8"/>
    <w:rsid w:val="00363BCE"/>
    <w:rsid w:val="00383251"/>
    <w:rsid w:val="003A3DB1"/>
    <w:rsid w:val="003F7521"/>
    <w:rsid w:val="00416C45"/>
    <w:rsid w:val="004175AA"/>
    <w:rsid w:val="00423D1E"/>
    <w:rsid w:val="00427260"/>
    <w:rsid w:val="00455B58"/>
    <w:rsid w:val="0045747C"/>
    <w:rsid w:val="004D21AD"/>
    <w:rsid w:val="00582A3A"/>
    <w:rsid w:val="00583980"/>
    <w:rsid w:val="00585F71"/>
    <w:rsid w:val="005E372B"/>
    <w:rsid w:val="005F1F4B"/>
    <w:rsid w:val="005F54B2"/>
    <w:rsid w:val="0061040F"/>
    <w:rsid w:val="00665F79"/>
    <w:rsid w:val="006C7539"/>
    <w:rsid w:val="00733280"/>
    <w:rsid w:val="007B555C"/>
    <w:rsid w:val="007E325B"/>
    <w:rsid w:val="00827AF0"/>
    <w:rsid w:val="00885A85"/>
    <w:rsid w:val="008C55EF"/>
    <w:rsid w:val="008D71B9"/>
    <w:rsid w:val="008F0533"/>
    <w:rsid w:val="009202F7"/>
    <w:rsid w:val="009410C8"/>
    <w:rsid w:val="0094130A"/>
    <w:rsid w:val="0095159F"/>
    <w:rsid w:val="00983CAD"/>
    <w:rsid w:val="00AB53BE"/>
    <w:rsid w:val="00AB7D68"/>
    <w:rsid w:val="00AD2A07"/>
    <w:rsid w:val="00AF6E4E"/>
    <w:rsid w:val="00B15DAC"/>
    <w:rsid w:val="00B452D7"/>
    <w:rsid w:val="00B7556A"/>
    <w:rsid w:val="00BA5101"/>
    <w:rsid w:val="00BE540B"/>
    <w:rsid w:val="00C855A2"/>
    <w:rsid w:val="00CC32E3"/>
    <w:rsid w:val="00D62EB7"/>
    <w:rsid w:val="00D86B83"/>
    <w:rsid w:val="00DA673B"/>
    <w:rsid w:val="00E04494"/>
    <w:rsid w:val="00E3597C"/>
    <w:rsid w:val="00E603BD"/>
    <w:rsid w:val="00E70B02"/>
    <w:rsid w:val="00E83A96"/>
    <w:rsid w:val="00E91496"/>
    <w:rsid w:val="00EE4BE8"/>
    <w:rsid w:val="00F3008B"/>
    <w:rsid w:val="00FE1CCC"/>
    <w:rsid w:val="00FF1B19"/>
    <w:rsid w:val="00FF55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1B19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FF1B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andard">
    <w:name w:val="Standard"/>
    <w:uiPriority w:val="99"/>
    <w:rsid w:val="00FF1B19"/>
    <w:pPr>
      <w:suppressAutoHyphens/>
    </w:pPr>
    <w:rPr>
      <w:rFonts w:ascii="Times New Roman" w:eastAsia="Arial Unicode MS" w:hAnsi="Times New Roman" w:cs="Tahoma"/>
      <w:kern w:val="16"/>
      <w:sz w:val="24"/>
      <w:szCs w:val="24"/>
    </w:rPr>
  </w:style>
  <w:style w:type="paragraph" w:customStyle="1" w:styleId="1">
    <w:name w:val="Абзац списка1"/>
    <w:basedOn w:val="Normal"/>
    <w:uiPriority w:val="99"/>
    <w:rsid w:val="00FF1B19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NoSpacing">
    <w:name w:val="No Spacing"/>
    <w:uiPriority w:val="99"/>
    <w:qFormat/>
    <w:rsid w:val="009202F7"/>
    <w:rPr>
      <w:rFonts w:ascii="Times New Roman" w:hAnsi="Times New Roman"/>
      <w:sz w:val="24"/>
      <w:lang w:eastAsia="en-US"/>
    </w:rPr>
  </w:style>
  <w:style w:type="table" w:styleId="TableGrid">
    <w:name w:val="Table Grid"/>
    <w:basedOn w:val="TableNormal"/>
    <w:uiPriority w:val="99"/>
    <w:rsid w:val="0094130A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1">
    <w:name w:val="c1"/>
    <w:basedOn w:val="Normal"/>
    <w:uiPriority w:val="99"/>
    <w:rsid w:val="00983CAD"/>
    <w:pPr>
      <w:spacing w:before="100" w:beforeAutospacing="1" w:after="100" w:afterAutospacing="1"/>
    </w:pPr>
  </w:style>
  <w:style w:type="character" w:customStyle="1" w:styleId="c3">
    <w:name w:val="c3"/>
    <w:basedOn w:val="DefaultParagraphFont"/>
    <w:uiPriority w:val="99"/>
    <w:rsid w:val="00983CAD"/>
    <w:rPr>
      <w:rFonts w:cs="Times New Roman"/>
    </w:rPr>
  </w:style>
  <w:style w:type="paragraph" w:customStyle="1" w:styleId="c0">
    <w:name w:val="c0"/>
    <w:basedOn w:val="Normal"/>
    <w:uiPriority w:val="99"/>
    <w:rsid w:val="004175AA"/>
    <w:pPr>
      <w:spacing w:before="100" w:beforeAutospacing="1" w:after="100" w:afterAutospacing="1"/>
    </w:pPr>
    <w:rPr>
      <w:rFonts w:eastAsia="Calibri"/>
    </w:rPr>
  </w:style>
  <w:style w:type="character" w:customStyle="1" w:styleId="c11">
    <w:name w:val="c11"/>
    <w:basedOn w:val="DefaultParagraphFont"/>
    <w:uiPriority w:val="99"/>
    <w:rsid w:val="004175AA"/>
    <w:rPr>
      <w:rFonts w:cs="Times New Roman"/>
    </w:rPr>
  </w:style>
  <w:style w:type="character" w:customStyle="1" w:styleId="c8">
    <w:name w:val="c8"/>
    <w:basedOn w:val="DefaultParagraphFont"/>
    <w:uiPriority w:val="99"/>
    <w:rsid w:val="004175AA"/>
    <w:rPr>
      <w:rFonts w:cs="Times New Roman"/>
    </w:rPr>
  </w:style>
  <w:style w:type="character" w:customStyle="1" w:styleId="c15">
    <w:name w:val="c15"/>
    <w:basedOn w:val="DefaultParagraphFont"/>
    <w:uiPriority w:val="99"/>
    <w:rsid w:val="004175AA"/>
    <w:rPr>
      <w:rFonts w:cs="Times New Roman"/>
    </w:rPr>
  </w:style>
  <w:style w:type="character" w:customStyle="1" w:styleId="c17">
    <w:name w:val="c17"/>
    <w:basedOn w:val="DefaultParagraphFont"/>
    <w:uiPriority w:val="99"/>
    <w:rsid w:val="004175AA"/>
    <w:rPr>
      <w:rFonts w:cs="Times New Roman"/>
    </w:rPr>
  </w:style>
  <w:style w:type="character" w:styleId="LineNumber">
    <w:name w:val="line number"/>
    <w:basedOn w:val="DefaultParagraphFont"/>
    <w:uiPriority w:val="99"/>
    <w:semiHidden/>
    <w:rsid w:val="004175AA"/>
    <w:rPr>
      <w:rFonts w:cs="Times New Roman"/>
    </w:rPr>
  </w:style>
  <w:style w:type="paragraph" w:styleId="Header">
    <w:name w:val="header"/>
    <w:basedOn w:val="Normal"/>
    <w:link w:val="HeaderChar"/>
    <w:uiPriority w:val="99"/>
    <w:semiHidden/>
    <w:rsid w:val="00383251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383251"/>
    <w:rPr>
      <w:rFonts w:ascii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FooterChar"/>
    <w:uiPriority w:val="99"/>
    <w:rsid w:val="00383251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383251"/>
    <w:rPr>
      <w:rFonts w:ascii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7E32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E325B"/>
    <w:rPr>
      <w:rFonts w:ascii="Tahoma" w:hAnsi="Tahoma" w:cs="Tahoma"/>
      <w:sz w:val="16"/>
      <w:szCs w:val="16"/>
      <w:lang w:eastAsia="ru-RU"/>
    </w:rPr>
  </w:style>
  <w:style w:type="paragraph" w:customStyle="1" w:styleId="2">
    <w:name w:val="Абзац списка2"/>
    <w:basedOn w:val="Normal"/>
    <w:uiPriority w:val="99"/>
    <w:rsid w:val="007E325B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character" w:customStyle="1" w:styleId="FontStyle18">
    <w:name w:val="Font Style18"/>
    <w:uiPriority w:val="99"/>
    <w:rsid w:val="007E325B"/>
    <w:rPr>
      <w:rFonts w:ascii="Arial Unicode MS" w:eastAsia="Arial Unicode MS" w:hAnsi="Arial Unicode MS"/>
      <w:sz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133</TotalTime>
  <Pages>3</Pages>
  <Words>568</Words>
  <Characters>3243</Characters>
  <Application>Microsoft Office Outlook</Application>
  <DocSecurity>0</DocSecurity>
  <Lines>0</Lines>
  <Paragraphs>0</Paragraphs>
  <ScaleCrop>false</ScaleCrop>
  <Company>CtrlSoft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Evgeniy</dc:creator>
  <cp:keywords/>
  <dc:description/>
  <cp:lastModifiedBy>ннн</cp:lastModifiedBy>
  <cp:revision>7</cp:revision>
  <dcterms:created xsi:type="dcterms:W3CDTF">2014-07-20T11:27:00Z</dcterms:created>
  <dcterms:modified xsi:type="dcterms:W3CDTF">2019-10-31T10:42:00Z</dcterms:modified>
</cp:coreProperties>
</file>