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23" w:rsidRPr="00C43BD8" w:rsidRDefault="00113123" w:rsidP="002B3500">
      <w:pPr>
        <w:pStyle w:val="Heading1"/>
        <w:jc w:val="center"/>
        <w:rPr>
          <w:sz w:val="28"/>
          <w:szCs w:val="28"/>
        </w:rPr>
      </w:pPr>
      <w:bookmarkStart w:id="0" w:name="_Toc459237263"/>
      <w:r w:rsidRPr="00C43BD8">
        <w:rPr>
          <w:sz w:val="28"/>
          <w:szCs w:val="28"/>
        </w:rPr>
        <w:t>РАБОЧАЯ ПРОГРАММА ПО ВНЕУРОЧНОЙ ДЕЯТЕЛЬНОСТИ</w:t>
      </w:r>
    </w:p>
    <w:p w:rsidR="00113123" w:rsidRPr="00C43BD8" w:rsidRDefault="00113123" w:rsidP="002B3500">
      <w:pPr>
        <w:pStyle w:val="Heading1"/>
        <w:jc w:val="center"/>
        <w:rPr>
          <w:sz w:val="28"/>
          <w:szCs w:val="28"/>
        </w:rPr>
      </w:pPr>
      <w:r w:rsidRPr="00C43BD8">
        <w:rPr>
          <w:sz w:val="28"/>
          <w:szCs w:val="28"/>
        </w:rPr>
        <w:t xml:space="preserve"> КЛАССНЫЙ ЧАС «СЕМЬЯ, ШКОЛА, СТРАНА»</w:t>
      </w:r>
    </w:p>
    <w:p w:rsidR="00113123" w:rsidRPr="00C43BD8" w:rsidRDefault="00113123" w:rsidP="00F66835">
      <w:pPr>
        <w:pStyle w:val="Heading1"/>
        <w:jc w:val="center"/>
        <w:rPr>
          <w:sz w:val="28"/>
          <w:szCs w:val="28"/>
        </w:rPr>
      </w:pPr>
    </w:p>
    <w:p w:rsidR="00113123" w:rsidRPr="00C43BD8" w:rsidRDefault="00113123" w:rsidP="00C43BD8">
      <w:pPr>
        <w:pStyle w:val="Heading1"/>
        <w:ind w:left="360"/>
        <w:rPr>
          <w:sz w:val="28"/>
          <w:szCs w:val="28"/>
        </w:rPr>
      </w:pPr>
      <w:r w:rsidRPr="00C43BD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</w:t>
      </w:r>
      <w:r w:rsidRPr="00C43BD8">
        <w:rPr>
          <w:sz w:val="28"/>
          <w:szCs w:val="28"/>
        </w:rPr>
        <w:t xml:space="preserve"> 1.Пояснительная записка</w:t>
      </w:r>
      <w:bookmarkEnd w:id="0"/>
    </w:p>
    <w:p w:rsidR="00113123" w:rsidRPr="00C43BD8" w:rsidRDefault="00113123" w:rsidP="002B3500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C43BD8">
        <w:rPr>
          <w:rFonts w:ascii="Times New Roman" w:hAnsi="Times New Roman"/>
          <w:i/>
          <w:sz w:val="28"/>
          <w:szCs w:val="28"/>
        </w:rPr>
        <w:t xml:space="preserve">Рабочая программа внеурочной деятельности </w:t>
      </w:r>
      <w:r w:rsidRPr="00C43BD8">
        <w:rPr>
          <w:rFonts w:ascii="Times New Roman" w:hAnsi="Times New Roman"/>
          <w:b/>
          <w:i/>
          <w:sz w:val="28"/>
          <w:szCs w:val="28"/>
        </w:rPr>
        <w:t>по социальному направлению</w:t>
      </w:r>
      <w:r w:rsidRPr="00C43BD8">
        <w:rPr>
          <w:rFonts w:ascii="Times New Roman" w:hAnsi="Times New Roman"/>
          <w:b/>
          <w:sz w:val="28"/>
          <w:szCs w:val="28"/>
        </w:rPr>
        <w:t xml:space="preserve"> – </w:t>
      </w:r>
      <w:r w:rsidRPr="00C43BD8">
        <w:rPr>
          <w:rFonts w:ascii="Times New Roman" w:hAnsi="Times New Roman"/>
          <w:b/>
          <w:i/>
          <w:sz w:val="28"/>
          <w:szCs w:val="28"/>
        </w:rPr>
        <w:t>классный час «Семья, школа, страна»</w:t>
      </w:r>
      <w:r w:rsidRPr="00C43BD8">
        <w:rPr>
          <w:rFonts w:ascii="Times New Roman" w:hAnsi="Times New Roman"/>
          <w:sz w:val="28"/>
          <w:szCs w:val="28"/>
        </w:rPr>
        <w:t xml:space="preserve"> </w:t>
      </w:r>
      <w:r w:rsidRPr="00C43BD8">
        <w:rPr>
          <w:rFonts w:ascii="Times New Roman" w:hAnsi="Times New Roman"/>
          <w:i/>
          <w:sz w:val="28"/>
          <w:szCs w:val="28"/>
        </w:rPr>
        <w:t xml:space="preserve">(вариант 1, 3 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 </w:t>
      </w:r>
    </w:p>
    <w:p w:rsidR="00113123" w:rsidRPr="00C43BD8" w:rsidRDefault="00113123" w:rsidP="007251B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b/>
          <w:i/>
          <w:sz w:val="28"/>
          <w:szCs w:val="28"/>
        </w:rPr>
        <w:t>Цель</w:t>
      </w:r>
      <w:r w:rsidRPr="00C43BD8">
        <w:rPr>
          <w:rFonts w:ascii="Times New Roman" w:hAnsi="Times New Roman"/>
          <w:b/>
          <w:sz w:val="28"/>
          <w:szCs w:val="28"/>
        </w:rPr>
        <w:t xml:space="preserve">: </w:t>
      </w:r>
      <w:r w:rsidRPr="00C43BD8">
        <w:rPr>
          <w:rFonts w:ascii="Times New Roman" w:hAnsi="Times New Roman"/>
          <w:sz w:val="28"/>
          <w:szCs w:val="28"/>
        </w:rPr>
        <w:t xml:space="preserve"> формирование у каждого обучающегося необходимого запаса знаний; навыков и умений, которые позволяют ему уверенно начинать самостоятельную жизнь после окончания школы, успешно адаптироваться в ней и интегрироваться в социуме.</w:t>
      </w:r>
    </w:p>
    <w:p w:rsidR="00113123" w:rsidRPr="00C43BD8" w:rsidRDefault="00113123" w:rsidP="007251B3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3BD8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113123" w:rsidRPr="00C43BD8" w:rsidRDefault="00113123" w:rsidP="007251B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43BD8">
        <w:rPr>
          <w:rFonts w:ascii="Times New Roman" w:hAnsi="Times New Roman"/>
          <w:b w:val="0"/>
          <w:bCs w:val="0"/>
          <w:color w:val="auto"/>
          <w:sz w:val="28"/>
          <w:szCs w:val="28"/>
        </w:rPr>
        <w:t>формирование и развитие общественно значимых знаний, умений, навыков, потребностей, мотивов и норм поведения;</w:t>
      </w:r>
    </w:p>
    <w:p w:rsidR="00113123" w:rsidRPr="00C43BD8" w:rsidRDefault="00113123" w:rsidP="007251B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43BD8">
        <w:rPr>
          <w:rFonts w:ascii="Times New Roman" w:hAnsi="Times New Roman"/>
          <w:b w:val="0"/>
          <w:bCs w:val="0"/>
          <w:color w:val="auto"/>
          <w:sz w:val="28"/>
          <w:szCs w:val="28"/>
        </w:rPr>
        <w:t>развитие личности обучающегося в деятельности, управляемой системой мотивов, вхождение его в новую самостоятельную среду (адаптация, индивидуализация, интеграция);</w:t>
      </w:r>
    </w:p>
    <w:p w:rsidR="00113123" w:rsidRPr="00C43BD8" w:rsidRDefault="00113123" w:rsidP="007251B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43BD8">
        <w:rPr>
          <w:rFonts w:ascii="Times New Roman" w:hAnsi="Times New Roman"/>
          <w:b w:val="0"/>
          <w:bCs w:val="0"/>
          <w:color w:val="auto"/>
          <w:sz w:val="28"/>
          <w:szCs w:val="28"/>
        </w:rPr>
        <w:t>формирование благоприятной среды воспитания и обучения с учётом возрастных особенностей личности, укрепление психического, физического и нравственного здоровья.</w:t>
      </w:r>
    </w:p>
    <w:p w:rsidR="00113123" w:rsidRPr="00C43BD8" w:rsidRDefault="00113123" w:rsidP="007251B3">
      <w:pPr>
        <w:pStyle w:val="Heading2"/>
        <w:numPr>
          <w:ilvl w:val="0"/>
          <w:numId w:val="23"/>
        </w:numPr>
        <w:spacing w:before="0"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43BD8">
        <w:rPr>
          <w:rFonts w:ascii="Times New Roman" w:hAnsi="Times New Roman"/>
          <w:b w:val="0"/>
          <w:bCs w:val="0"/>
          <w:color w:val="auto"/>
          <w:sz w:val="28"/>
          <w:szCs w:val="28"/>
        </w:rPr>
        <w:t>стимулирование размышления обучающихся о собственных перспективах личностного и профессионального самоопределения.</w:t>
      </w:r>
    </w:p>
    <w:p w:rsidR="00113123" w:rsidRPr="00C43BD8" w:rsidRDefault="00113123" w:rsidP="007251B3">
      <w:pPr>
        <w:rPr>
          <w:sz w:val="28"/>
          <w:szCs w:val="28"/>
        </w:rPr>
      </w:pPr>
    </w:p>
    <w:p w:rsidR="00113123" w:rsidRPr="00C43BD8" w:rsidRDefault="00113123" w:rsidP="00C43BD8">
      <w:pPr>
        <w:pStyle w:val="Heading2"/>
        <w:spacing w:before="0" w:line="240" w:lineRule="auto"/>
        <w:ind w:left="360"/>
        <w:contextualSpacing/>
        <w:rPr>
          <w:rFonts w:ascii="Times New Roman" w:hAnsi="Times New Roman"/>
          <w:color w:val="auto"/>
          <w:sz w:val="28"/>
          <w:szCs w:val="28"/>
        </w:rPr>
      </w:pPr>
      <w:bookmarkStart w:id="1" w:name="_Toc459317525"/>
      <w:r w:rsidRPr="00C43BD8">
        <w:rPr>
          <w:rFonts w:ascii="Times New Roman" w:hAnsi="Times New Roman"/>
          <w:color w:val="auto"/>
          <w:sz w:val="28"/>
          <w:szCs w:val="28"/>
        </w:rPr>
        <w:t xml:space="preserve">                         2.Общая </w:t>
      </w:r>
      <w:bookmarkEnd w:id="1"/>
      <w:r w:rsidRPr="00C43BD8">
        <w:rPr>
          <w:rFonts w:ascii="Times New Roman" w:hAnsi="Times New Roman"/>
          <w:color w:val="auto"/>
          <w:sz w:val="28"/>
          <w:szCs w:val="28"/>
        </w:rPr>
        <w:t>характеристика внеурочной деятельности</w:t>
      </w:r>
    </w:p>
    <w:p w:rsidR="00113123" w:rsidRPr="00C43BD8" w:rsidRDefault="00113123" w:rsidP="00343D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13123" w:rsidRPr="00C43BD8" w:rsidRDefault="00113123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 xml:space="preserve">Учёными доказано, что значительное влияние на развитие личности оказывает микросреда, она также является одним из важнейших факторов самореализации личности. Социум, как объективная социальная реальность представляет собой совокупность материальных, политических, идеологических и социально – педагогических факторов, непосредственно взаимодействующих с личностью в процессе её жизни, деятельности и общения. Общение в различных сферах микросоциума личности – это не только межличностное взаимодействие, но и определённая система социальных отношений. </w:t>
      </w:r>
    </w:p>
    <w:p w:rsidR="00113123" w:rsidRPr="00C43BD8" w:rsidRDefault="00113123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 xml:space="preserve">Социализация – становление личности – процесс усвоения индивидом образцов поведения, психологических установок,  социальных норм и ценностей, знаний, навыков, позволяющих ему успешно функционировать в данном обществе. </w:t>
      </w:r>
    </w:p>
    <w:p w:rsidR="00113123" w:rsidRPr="00C43BD8" w:rsidRDefault="00113123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ГКОУ СО «Екатеринбургская школа-интернат №12» готовит обучающихся к самостоятельному труду и даёт им определённый объём знаний и умений по ряду предметов школьного курса, а также необходимые нравственные понятия, навыки культурного поведения. Процесс обучения и воспитания, направленный на формирование личности, коррекцию недостатков развития, в конечном счёте, создаёт предпосылки социальной адаптации обучающихся с умственной отсталостью (интеллектуальными нарушениями).</w:t>
      </w:r>
    </w:p>
    <w:p w:rsidR="00113123" w:rsidRPr="00C43BD8" w:rsidRDefault="00113123" w:rsidP="00A125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 xml:space="preserve">Программа классных часов «Семья, школа, страна» направлена на привитие обучающимся с умственной отсталостью (интеллектуальными нарушениями) любви к России, к своему народу, к своей малой родине. Формирование чувства долга перед старшим поколением, семьей, почитание родителей. Кроме того обучающиеся младшей школы учатся осознавать себя как гражданина России. </w:t>
      </w:r>
    </w:p>
    <w:p w:rsidR="00113123" w:rsidRPr="00C43BD8" w:rsidRDefault="00113123" w:rsidP="00516A36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2" w:name="_Toc459237265"/>
    </w:p>
    <w:p w:rsidR="00113123" w:rsidRPr="00C43BD8" w:rsidRDefault="00113123" w:rsidP="00C43BD8">
      <w:pPr>
        <w:pStyle w:val="Heading2"/>
        <w:spacing w:before="0" w:after="240" w:line="240" w:lineRule="auto"/>
        <w:ind w:left="360"/>
        <w:contextualSpacing/>
        <w:rPr>
          <w:rFonts w:ascii="Times New Roman" w:hAnsi="Times New Roman"/>
          <w:color w:val="auto"/>
          <w:sz w:val="28"/>
          <w:szCs w:val="28"/>
        </w:rPr>
      </w:pPr>
      <w:r w:rsidRPr="00C43BD8">
        <w:rPr>
          <w:rFonts w:ascii="Times New Roman" w:hAnsi="Times New Roman"/>
          <w:color w:val="auto"/>
          <w:sz w:val="28"/>
          <w:szCs w:val="28"/>
        </w:rPr>
        <w:t xml:space="preserve">                            3.Место учебного предмета в учебном плане</w:t>
      </w:r>
      <w:bookmarkEnd w:id="2"/>
    </w:p>
    <w:p w:rsidR="00113123" w:rsidRPr="00C43BD8" w:rsidRDefault="00113123" w:rsidP="006F32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43BD8">
        <w:rPr>
          <w:rFonts w:ascii="Times New Roman" w:hAnsi="Times New Roman"/>
          <w:sz w:val="28"/>
          <w:szCs w:val="28"/>
        </w:rPr>
        <w:t xml:space="preserve">Программа классных часов «Семья, школа, страна» </w:t>
      </w:r>
      <w:r w:rsidRPr="00C43BD8">
        <w:rPr>
          <w:rFonts w:ascii="Times New Roman" w:hAnsi="Times New Roman"/>
          <w:sz w:val="28"/>
          <w:szCs w:val="28"/>
          <w:shd w:val="clear" w:color="auto" w:fill="FFFFFF"/>
        </w:rPr>
        <w:t>является компонентом учебного плана части, формируемой участниками образовательных отношений.</w:t>
      </w:r>
    </w:p>
    <w:p w:rsidR="00113123" w:rsidRPr="00C43BD8" w:rsidRDefault="00113123" w:rsidP="006F32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Предполагает равномерное распределение часов по неделям и проведение регулярных еженедельных внеурочных занятий с обучающимися  - 1 час в неделю.</w:t>
      </w:r>
    </w:p>
    <w:p w:rsidR="00113123" w:rsidRPr="00C43BD8" w:rsidRDefault="00113123" w:rsidP="00A356B5">
      <w:pPr>
        <w:pStyle w:val="NormalWeb"/>
        <w:spacing w:before="0" w:beforeAutospacing="0" w:after="0"/>
        <w:ind w:firstLine="709"/>
        <w:jc w:val="both"/>
        <w:rPr>
          <w:spacing w:val="-1"/>
          <w:sz w:val="28"/>
          <w:szCs w:val="28"/>
        </w:rPr>
      </w:pPr>
      <w:r w:rsidRPr="00C43BD8">
        <w:rPr>
          <w:spacing w:val="-1"/>
          <w:sz w:val="28"/>
          <w:szCs w:val="28"/>
        </w:rPr>
        <w:t>Продолжительность</w:t>
      </w:r>
      <w:r w:rsidRPr="00C43BD8">
        <w:rPr>
          <w:spacing w:val="38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учебных</w:t>
      </w:r>
      <w:r w:rsidRPr="00C43BD8">
        <w:rPr>
          <w:spacing w:val="40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занятий</w:t>
      </w:r>
      <w:r w:rsidRPr="00C43BD8">
        <w:rPr>
          <w:spacing w:val="40"/>
          <w:sz w:val="28"/>
          <w:szCs w:val="28"/>
        </w:rPr>
        <w:t xml:space="preserve"> </w:t>
      </w:r>
      <w:r w:rsidRPr="00C43BD8">
        <w:rPr>
          <w:spacing w:val="58"/>
          <w:sz w:val="28"/>
          <w:szCs w:val="28"/>
        </w:rPr>
        <w:t>в третьем</w:t>
      </w:r>
      <w:r w:rsidRPr="00C43BD8">
        <w:rPr>
          <w:spacing w:val="37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классе</w:t>
      </w:r>
      <w:r w:rsidRPr="00C43BD8">
        <w:rPr>
          <w:spacing w:val="40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составляет</w:t>
      </w:r>
      <w:r w:rsidRPr="00C43BD8">
        <w:rPr>
          <w:spacing w:val="35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40</w:t>
      </w:r>
      <w:r w:rsidRPr="00C43BD8">
        <w:rPr>
          <w:spacing w:val="45"/>
          <w:sz w:val="28"/>
          <w:szCs w:val="28"/>
        </w:rPr>
        <w:t xml:space="preserve"> </w:t>
      </w:r>
      <w:r w:rsidRPr="00C43BD8">
        <w:rPr>
          <w:spacing w:val="-1"/>
          <w:sz w:val="28"/>
          <w:szCs w:val="28"/>
        </w:rPr>
        <w:t>минут.</w:t>
      </w:r>
    </w:p>
    <w:p w:rsidR="00113123" w:rsidRPr="00C43BD8" w:rsidRDefault="00113123" w:rsidP="006F32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113123" w:rsidRPr="00C43BD8" w:rsidTr="00BC5C37">
        <w:trPr>
          <w:trHeight w:val="714"/>
        </w:trPr>
        <w:tc>
          <w:tcPr>
            <w:tcW w:w="1668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Внеурочный курс</w:t>
            </w:r>
          </w:p>
        </w:tc>
        <w:tc>
          <w:tcPr>
            <w:tcW w:w="1134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Год</w:t>
            </w:r>
          </w:p>
        </w:tc>
      </w:tr>
      <w:tr w:rsidR="00113123" w:rsidRPr="00C43BD8" w:rsidTr="00BC5C37">
        <w:trPr>
          <w:trHeight w:val="581"/>
        </w:trPr>
        <w:tc>
          <w:tcPr>
            <w:tcW w:w="1668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«Семья, школа, страна»</w:t>
            </w:r>
          </w:p>
        </w:tc>
        <w:tc>
          <w:tcPr>
            <w:tcW w:w="1134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 час</w:t>
            </w:r>
          </w:p>
        </w:tc>
        <w:tc>
          <w:tcPr>
            <w:tcW w:w="1240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34 часа</w:t>
            </w:r>
          </w:p>
        </w:tc>
      </w:tr>
    </w:tbl>
    <w:p w:rsidR="00113123" w:rsidRPr="00C43BD8" w:rsidRDefault="00113123" w:rsidP="00343D8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3123" w:rsidRPr="00C43BD8" w:rsidRDefault="00113123" w:rsidP="00C43BD8">
      <w:pPr>
        <w:pStyle w:val="ListParagraph"/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C43BD8">
        <w:rPr>
          <w:rFonts w:ascii="Times New Roman CYR" w:hAnsi="Times New Roman CYR" w:cs="Times New Roman CYR"/>
          <w:b/>
          <w:sz w:val="28"/>
          <w:szCs w:val="28"/>
        </w:rPr>
        <w:t>4.Планируемые результаты освоения обучающимися программы внеурочного курса</w:t>
      </w:r>
    </w:p>
    <w:p w:rsidR="00113123" w:rsidRPr="00C43BD8" w:rsidRDefault="00113123" w:rsidP="007079F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43BD8">
        <w:rPr>
          <w:rFonts w:ascii="Times New Roman" w:hAnsi="Times New Roman"/>
          <w:color w:val="000000"/>
          <w:sz w:val="28"/>
          <w:szCs w:val="28"/>
        </w:rPr>
        <w:t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В результатах освоения программ внеурочной деятельности ведущее место отдается личностным результатам.</w:t>
      </w:r>
    </w:p>
    <w:p w:rsidR="00113123" w:rsidRPr="00C43BD8" w:rsidRDefault="00113123" w:rsidP="00C43BD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43BD8">
        <w:rPr>
          <w:rFonts w:ascii="Times New Roman" w:hAnsi="Times New Roman"/>
          <w:b/>
          <w:color w:val="000000"/>
          <w:sz w:val="28"/>
          <w:szCs w:val="28"/>
        </w:rPr>
        <w:t>Личностные результаты</w:t>
      </w:r>
      <w:r w:rsidRPr="00C43BD8">
        <w:rPr>
          <w:rFonts w:ascii="Times New Roman" w:hAnsi="Times New Roman"/>
          <w:color w:val="000000"/>
          <w:sz w:val="28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C43BD8">
        <w:rPr>
          <w:rStyle w:val="c1"/>
          <w:sz w:val="28"/>
          <w:szCs w:val="28"/>
        </w:rPr>
        <w:t>–</w:t>
      </w:r>
      <w:r w:rsidRPr="00C43BD8">
        <w:rPr>
          <w:rFonts w:ascii="Times New Roman" w:hAnsi="Times New Roman"/>
          <w:color w:val="000000"/>
          <w:sz w:val="28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113123" w:rsidRPr="00C43BD8" w:rsidRDefault="00113123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осознание себя как ученика, заинтересованного в получении новых знаний;</w:t>
      </w:r>
    </w:p>
    <w:p w:rsidR="00113123" w:rsidRPr="00C43BD8" w:rsidRDefault="00113123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осознание себя как гражданина России и развитие чувства гордости за свою страну;</w:t>
      </w:r>
    </w:p>
    <w:p w:rsidR="00113123" w:rsidRPr="00C43BD8" w:rsidRDefault="00113123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113123" w:rsidRPr="00C43BD8" w:rsidRDefault="00113123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развитие навыков сотрудничества с взрослыми и сверстниками в разных социальных ситуациях.</w:t>
      </w:r>
    </w:p>
    <w:p w:rsidR="00113123" w:rsidRPr="00C43BD8" w:rsidRDefault="00113123" w:rsidP="00E42AF5">
      <w:pPr>
        <w:rPr>
          <w:sz w:val="28"/>
          <w:szCs w:val="28"/>
        </w:rPr>
      </w:pPr>
    </w:p>
    <w:p w:rsidR="00113123" w:rsidRPr="00C43BD8" w:rsidRDefault="00113123" w:rsidP="002B350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C43BD8">
        <w:rPr>
          <w:rFonts w:ascii="Times New Roman" w:hAnsi="Times New Roman"/>
          <w:color w:val="auto"/>
          <w:sz w:val="28"/>
          <w:szCs w:val="28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113123" w:rsidRPr="00C43BD8" w:rsidRDefault="00113123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Формирование базовых учебных действий обучающихся с умственной отсталостью (далее – БУД) реализуется в 3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113123" w:rsidRPr="00C43BD8" w:rsidRDefault="00113123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113123" w:rsidRPr="00C43BD8" w:rsidRDefault="00113123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Задачами формирования и развития БУД являются:</w:t>
      </w:r>
    </w:p>
    <w:p w:rsidR="00113123" w:rsidRPr="00C43BD8" w:rsidRDefault="00113123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формирование мотивационного компонента учебной деятельности;</w:t>
      </w:r>
    </w:p>
    <w:p w:rsidR="00113123" w:rsidRPr="00C43BD8" w:rsidRDefault="00113123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113123" w:rsidRPr="00C43BD8" w:rsidRDefault="00113123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113123" w:rsidRPr="00C43BD8" w:rsidRDefault="00113123" w:rsidP="002B3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Для реализации поставленной цели и соответствующих задач необходимо:</w:t>
      </w:r>
    </w:p>
    <w:p w:rsidR="00113123" w:rsidRPr="00C43BD8" w:rsidRDefault="00113123" w:rsidP="002B350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113123" w:rsidRPr="00C43BD8" w:rsidRDefault="00113123" w:rsidP="002B350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определить связи базовых учебных действий с содержанием учебных предметов.</w:t>
      </w:r>
    </w:p>
    <w:p w:rsidR="00113123" w:rsidRPr="00C43BD8" w:rsidRDefault="00113123" w:rsidP="002B3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3BD8">
        <w:rPr>
          <w:rFonts w:ascii="Times New Roman" w:hAnsi="Times New Roman"/>
          <w:sz w:val="28"/>
          <w:szCs w:val="28"/>
        </w:rPr>
        <w:t>На внеурочной деятельности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5"/>
        <w:gridCol w:w="6586"/>
      </w:tblGrid>
      <w:tr w:rsidR="00113123" w:rsidRPr="00C43BD8" w:rsidTr="00465D7C">
        <w:trPr>
          <w:trHeight w:val="20"/>
        </w:trPr>
        <w:tc>
          <w:tcPr>
            <w:tcW w:w="3018" w:type="dxa"/>
          </w:tcPr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Личностные базовые учебные действия 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C43BD8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  ЛУД)</w:t>
            </w:r>
          </w:p>
          <w:p w:rsidR="00113123" w:rsidRPr="00C43BD8" w:rsidRDefault="00113123" w:rsidP="009D159E">
            <w:pPr>
              <w:spacing w:before="240"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36" w:type="dxa"/>
          </w:tcPr>
          <w:p w:rsidR="00113123" w:rsidRPr="00C43BD8" w:rsidRDefault="00113123" w:rsidP="00C43BD8">
            <w:pPr>
              <w:numPr>
                <w:ilvl w:val="0"/>
                <w:numId w:val="15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осознание себя как ученика, заинтересованного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3BD8">
              <w:rPr>
                <w:rFonts w:ascii="Times New Roman" w:hAnsi="Times New Roman"/>
                <w:sz w:val="28"/>
                <w:szCs w:val="28"/>
              </w:rPr>
              <w:t>посещением школы;</w:t>
            </w:r>
          </w:p>
          <w:p w:rsidR="00113123" w:rsidRPr="00C43BD8" w:rsidRDefault="00113123" w:rsidP="009D159E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113123" w:rsidRPr="00C43BD8" w:rsidRDefault="00113123" w:rsidP="009D159E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113123" w:rsidRPr="00C43BD8" w:rsidTr="00465D7C">
        <w:trPr>
          <w:trHeight w:val="20"/>
        </w:trPr>
        <w:tc>
          <w:tcPr>
            <w:tcW w:w="3018" w:type="dxa"/>
          </w:tcPr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Регулятивные  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C43BD8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  РУД)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13123" w:rsidRPr="00C43BD8" w:rsidRDefault="00113123" w:rsidP="009D159E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113123" w:rsidRPr="00C43BD8" w:rsidRDefault="00113123" w:rsidP="002B3500">
            <w:pPr>
              <w:numPr>
                <w:ilvl w:val="0"/>
                <w:numId w:val="17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входить и выходить из учебного помещения со звонком;</w:t>
            </w:r>
          </w:p>
          <w:p w:rsidR="00113123" w:rsidRPr="00C43BD8" w:rsidRDefault="00113123" w:rsidP="002B3500">
            <w:pPr>
              <w:numPr>
                <w:ilvl w:val="0"/>
                <w:numId w:val="17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адекватно использовать ритуалы школьного поведения (поднимать руку, вставать и выходить из-за парты и т.д.)</w:t>
            </w:r>
          </w:p>
          <w:p w:rsidR="00113123" w:rsidRPr="00C43BD8" w:rsidRDefault="00113123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передвигаться по школе, находить свой класс, другие необходимые помещения;</w:t>
            </w:r>
          </w:p>
          <w:p w:rsidR="00113123" w:rsidRPr="00C43BD8" w:rsidRDefault="00113123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113123" w:rsidRPr="00C43BD8" w:rsidRDefault="00113123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свои действия;</w:t>
            </w:r>
          </w:p>
        </w:tc>
      </w:tr>
      <w:tr w:rsidR="00113123" w:rsidRPr="00C43BD8" w:rsidTr="00465D7C">
        <w:trPr>
          <w:trHeight w:val="20"/>
        </w:trPr>
        <w:tc>
          <w:tcPr>
            <w:tcW w:w="3018" w:type="dxa"/>
          </w:tcPr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Познавательные 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C43BD8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  ПУД)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13123" w:rsidRPr="00C43BD8" w:rsidRDefault="00113123" w:rsidP="009D159E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113123" w:rsidRPr="00C43BD8" w:rsidRDefault="00113123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делать простейшие обобщения, сравнивать, классифицировать на наглядном материале;</w:t>
            </w:r>
          </w:p>
          <w:p w:rsidR="00113123" w:rsidRPr="00C43BD8" w:rsidRDefault="00113123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пользоваться знаками, символами, предметами – заместителями;</w:t>
            </w:r>
          </w:p>
          <w:p w:rsidR="00113123" w:rsidRPr="00C43BD8" w:rsidRDefault="00113123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бумажных, электронных и других носителях) под руководством и с помощью учителя.</w:t>
            </w:r>
          </w:p>
        </w:tc>
      </w:tr>
      <w:tr w:rsidR="00113123" w:rsidRPr="00C43BD8" w:rsidTr="00465D7C">
        <w:trPr>
          <w:trHeight w:val="20"/>
        </w:trPr>
        <w:tc>
          <w:tcPr>
            <w:tcW w:w="3018" w:type="dxa"/>
          </w:tcPr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Коммуникативные 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C43BD8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 xml:space="preserve">  КУД)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13123" w:rsidRPr="00C43BD8" w:rsidRDefault="00113123" w:rsidP="009D159E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113123" w:rsidRPr="00C43BD8" w:rsidRDefault="00113123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вступать в контакт и работать в коллективе (учитель – ученик, ученик – ученик, ученик – класс, учитель - класс);</w:t>
            </w:r>
          </w:p>
          <w:p w:rsidR="00113123" w:rsidRPr="00C43BD8" w:rsidRDefault="00113123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использовать принятые ритуалы социального взаимодействия с одноклассниками и учителем;</w:t>
            </w:r>
          </w:p>
          <w:p w:rsidR="00113123" w:rsidRPr="00C43BD8" w:rsidRDefault="00113123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обращаться за помощью и принимать помощь;</w:t>
            </w:r>
          </w:p>
          <w:p w:rsidR="00113123" w:rsidRPr="00C43BD8" w:rsidRDefault="00113123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слушать и понимать инструкцию к учебному заданию в разных видах деятельности и быту;</w:t>
            </w:r>
          </w:p>
          <w:p w:rsidR="00113123" w:rsidRPr="00C43BD8" w:rsidRDefault="00113123" w:rsidP="009D159E">
            <w:pPr>
              <w:pStyle w:val="Default"/>
              <w:spacing w:line="276" w:lineRule="auto"/>
              <w:ind w:left="-4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113123" w:rsidRPr="00C43BD8" w:rsidRDefault="00113123" w:rsidP="00C43BD8">
      <w:pPr>
        <w:jc w:val="center"/>
        <w:rPr>
          <w:rFonts w:ascii="Times New Roman" w:hAnsi="Times New Roman"/>
          <w:b/>
          <w:sz w:val="28"/>
          <w:szCs w:val="28"/>
        </w:rPr>
      </w:pPr>
      <w:r w:rsidRPr="00C43BD8">
        <w:rPr>
          <w:rFonts w:ascii="Times New Roman" w:hAnsi="Times New Roman"/>
          <w:sz w:val="28"/>
        </w:rPr>
        <w:br w:type="page"/>
      </w:r>
      <w:bookmarkStart w:id="3" w:name="_Toc459237269"/>
      <w:r w:rsidRPr="00C43BD8">
        <w:rPr>
          <w:rFonts w:ascii="Times New Roman" w:hAnsi="Times New Roman"/>
          <w:b/>
          <w:sz w:val="28"/>
          <w:szCs w:val="28"/>
        </w:rPr>
        <w:t>5.Календарно-тематическое планирование</w:t>
      </w:r>
      <w:bookmarkEnd w:id="3"/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4819"/>
        <w:gridCol w:w="1560"/>
        <w:gridCol w:w="2268"/>
      </w:tblGrid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819" w:type="dxa"/>
            <w:vAlign w:val="center"/>
          </w:tcPr>
          <w:p w:rsidR="00113123" w:rsidRPr="00C43BD8" w:rsidRDefault="00113123" w:rsidP="00BC5C3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Раздел программы</w:t>
            </w:r>
          </w:p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560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2268" w:type="dxa"/>
            <w:vAlign w:val="center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113123" w:rsidRPr="00C43BD8" w:rsidTr="00BC5C37">
        <w:tc>
          <w:tcPr>
            <w:tcW w:w="9606" w:type="dxa"/>
            <w:gridSpan w:val="4"/>
          </w:tcPr>
          <w:p w:rsidR="00113123" w:rsidRPr="00C43BD8" w:rsidRDefault="00113123" w:rsidP="00BC5C3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/>
                <w:bCs/>
                <w:sz w:val="28"/>
                <w:szCs w:val="28"/>
              </w:rPr>
              <w:t>Школа (9 часов)</w:t>
            </w: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Я в школе.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Обязанности школьника.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Внешний вид школьника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«Ты» и «Вы» в общении.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По улицам города.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Общение со взрослыми. Общение с младшими.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Я и мои одноклассники.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Профессии в школе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Школа вежливости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606" w:type="dxa"/>
            <w:gridSpan w:val="4"/>
          </w:tcPr>
          <w:p w:rsidR="00113123" w:rsidRPr="00C43BD8" w:rsidRDefault="00113123" w:rsidP="00BC5C3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/>
                <w:bCs/>
                <w:sz w:val="28"/>
                <w:szCs w:val="28"/>
              </w:rPr>
              <w:t>Семья (10 часов)</w:t>
            </w: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меня зовут. Что значит имя моё?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Моя мама – лучшая на свете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Моя семья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C43B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Мой домашний адрес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Бытовые приборы дома.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Учусь помогать старшим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Мы – пешеходы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Если я потерялся?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C43BD8">
              <w:rPr>
                <w:rFonts w:ascii="Times New Roman" w:hAnsi="Times New Roman"/>
                <w:sz w:val="28"/>
                <w:szCs w:val="28"/>
              </w:rPr>
              <w:t xml:space="preserve"> пассажиры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 xml:space="preserve">Новый год – семейный праздник 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rPr>
          <w:trHeight w:val="246"/>
        </w:trPr>
        <w:tc>
          <w:tcPr>
            <w:tcW w:w="9606" w:type="dxa"/>
            <w:gridSpan w:val="4"/>
          </w:tcPr>
          <w:p w:rsidR="00113123" w:rsidRPr="00C43BD8" w:rsidRDefault="00113123" w:rsidP="00BC5C3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Страна </w:t>
            </w:r>
            <w:r w:rsidRPr="00C43B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(15</w:t>
            </w:r>
            <w:r w:rsidRPr="00C43BD8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Мой любимый город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Моя страна – Россия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Мой родной край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Мир без войны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Масленица.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rPr>
          <w:trHeight w:val="214"/>
        </w:trPr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8 марта – мамин праздник!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Русские богатыри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День космонавтики.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Государственный гимн.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Российский триколор.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rPr>
          <w:trHeight w:val="211"/>
        </w:trPr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Что делать, если встречаешь незнакомого человека?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Службы спасения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День Победы.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Береги чужой труд!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959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4819" w:type="dxa"/>
          </w:tcPr>
          <w:p w:rsidR="00113123" w:rsidRPr="00C43BD8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BD8">
              <w:rPr>
                <w:rFonts w:ascii="Times New Roman" w:hAnsi="Times New Roman"/>
                <w:sz w:val="28"/>
                <w:szCs w:val="28"/>
              </w:rPr>
              <w:t>Рисуем каникулы</w:t>
            </w:r>
          </w:p>
        </w:tc>
        <w:tc>
          <w:tcPr>
            <w:tcW w:w="1560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13123" w:rsidRPr="00C43BD8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13123" w:rsidRPr="00C43BD8" w:rsidTr="00BC5C37">
        <w:tc>
          <w:tcPr>
            <w:tcW w:w="5778" w:type="dxa"/>
            <w:gridSpan w:val="2"/>
          </w:tcPr>
          <w:p w:rsidR="00113123" w:rsidRPr="00C43BD8" w:rsidRDefault="00113123" w:rsidP="00BC5C3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3828" w:type="dxa"/>
            <w:gridSpan w:val="2"/>
          </w:tcPr>
          <w:p w:rsidR="00113123" w:rsidRPr="00C43BD8" w:rsidRDefault="00113123" w:rsidP="00BC5C37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3BD8">
              <w:rPr>
                <w:rFonts w:ascii="Times New Roman" w:hAnsi="Times New Roman"/>
                <w:b/>
                <w:bCs/>
                <w:sz w:val="28"/>
                <w:szCs w:val="28"/>
              </w:rPr>
              <w:t>34 часа</w:t>
            </w:r>
          </w:p>
        </w:tc>
      </w:tr>
    </w:tbl>
    <w:p w:rsidR="00113123" w:rsidRPr="002411E2" w:rsidRDefault="00113123" w:rsidP="002411E2">
      <w:pPr>
        <w:sectPr w:rsidR="00113123" w:rsidRPr="002411E2" w:rsidSect="002B3500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4" w:name="_Toc459237270"/>
    </w:p>
    <w:p w:rsidR="00113123" w:rsidRPr="00F66835" w:rsidRDefault="00113123" w:rsidP="002411E2">
      <w:pPr>
        <w:pStyle w:val="Heading1"/>
        <w:contextualSpacing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                         </w:t>
      </w:r>
      <w:r w:rsidRPr="00F66835">
        <w:rPr>
          <w:sz w:val="24"/>
          <w:szCs w:val="28"/>
        </w:rPr>
        <w:t>Содержание программы</w:t>
      </w:r>
      <w:bookmarkEnd w:id="4"/>
    </w:p>
    <w:tbl>
      <w:tblPr>
        <w:tblpPr w:leftFromText="180" w:rightFromText="180" w:vertAnchor="text" w:tblpY="1"/>
        <w:tblOverlap w:val="never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992"/>
        <w:gridCol w:w="1985"/>
        <w:gridCol w:w="708"/>
        <w:gridCol w:w="3827"/>
        <w:gridCol w:w="2977"/>
        <w:gridCol w:w="2977"/>
      </w:tblGrid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№ п</w:t>
            </w:r>
            <w:r w:rsidRPr="00BC5C37"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 w:rsidRPr="00BC5C37"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1985" w:type="dxa"/>
            <w:vAlign w:val="center"/>
          </w:tcPr>
          <w:p w:rsidR="00113123" w:rsidRPr="00BC5C37" w:rsidRDefault="00113123" w:rsidP="00BC5C3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708" w:type="dxa"/>
            <w:vAlign w:val="center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Планируемые результаты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Формы организации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Содержание</w:t>
            </w:r>
          </w:p>
        </w:tc>
      </w:tr>
      <w:tr w:rsidR="00113123" w:rsidRPr="002C392C" w:rsidTr="00BC5C37">
        <w:tc>
          <w:tcPr>
            <w:tcW w:w="14425" w:type="dxa"/>
            <w:gridSpan w:val="7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/>
                <w:bCs/>
                <w:sz w:val="24"/>
                <w:szCs w:val="24"/>
              </w:rPr>
              <w:t>Школа (9 часов)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Я в школе.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Исследуют.</w:t>
            </w:r>
          </w:p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таблицу.</w:t>
            </w:r>
          </w:p>
          <w:p w:rsidR="00113123" w:rsidRPr="00BC5C37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Обязанности школьника.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Внешний вид школьника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Исследуют.</w:t>
            </w:r>
          </w:p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таблицу.</w:t>
            </w:r>
          </w:p>
          <w:p w:rsidR="00113123" w:rsidRPr="00BC5C37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«Ты» и «Вы» в общении.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По улицам города.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окружение.</w:t>
            </w:r>
          </w:p>
        </w:tc>
        <w:tc>
          <w:tcPr>
            <w:tcW w:w="2977" w:type="dxa"/>
          </w:tcPr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 местность около школ</w:t>
            </w:r>
          </w:p>
          <w:p w:rsidR="00113123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схему школ</w:t>
            </w:r>
          </w:p>
          <w:p w:rsidR="00113123" w:rsidRPr="00BC5C37" w:rsidRDefault="00113123" w:rsidP="005547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Общение со взрослыми. Общение с младшими.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Я и мои одноклассники.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Профессии в школе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C5C37">
              <w:rPr>
                <w:rFonts w:ascii="Times New Roman" w:hAnsi="Times New Roman"/>
                <w:sz w:val="20"/>
                <w:szCs w:val="24"/>
              </w:rPr>
              <w:t>Школа вежливости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 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Как меня зовут?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Моя мама – лучшая на свете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 xml:space="preserve">Мой домашний адрес 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Моя семья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Мой режим дня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Наше настроение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Учусь помогать старшим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Я и мои привычки.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Что такое алкоголь?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 xml:space="preserve">Новый год – семейный праздник 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 xml:space="preserve">Рисуем каникулы 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Мой любимый город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Моя страна – Россия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Мой родной край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Мир без войны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Я дома один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rPr>
          <w:trHeight w:val="214"/>
        </w:trPr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8 марта – мамин праздник!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Улица – опасное место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«Как аукнется – так и откликнется».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День космонавтики.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Службы спасения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Я один на улице.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rPr>
          <w:trHeight w:val="211"/>
        </w:trPr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Мы – пешеходы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Мы - пассажиры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Мы пришли в магазин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Pr="00BC5C37" w:rsidRDefault="00113123" w:rsidP="00BC5C3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Береги чужой труд!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  <w:p w:rsidR="00113123" w:rsidRPr="00BC5C37" w:rsidRDefault="00113123" w:rsidP="00BC5C37">
            <w:pPr>
              <w:pStyle w:val="Default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представить важность чужого труда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RPr="002C392C" w:rsidTr="00BC5C37">
        <w:tc>
          <w:tcPr>
            <w:tcW w:w="959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  <w:szCs w:val="20"/>
              </w:rPr>
              <w:t>Рисуем каникулы</w:t>
            </w:r>
          </w:p>
        </w:tc>
        <w:tc>
          <w:tcPr>
            <w:tcW w:w="708" w:type="dxa"/>
          </w:tcPr>
          <w:p w:rsidR="00113123" w:rsidRPr="00BC5C37" w:rsidRDefault="00113123" w:rsidP="00BC5C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C37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113123" w:rsidRPr="00BC5C37" w:rsidRDefault="00113123" w:rsidP="00BC5C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113123" w:rsidRDefault="00113123" w:rsidP="005547A2">
      <w:pPr>
        <w:pStyle w:val="Heading1"/>
        <w:jc w:val="center"/>
        <w:rPr>
          <w:sz w:val="24"/>
          <w:szCs w:val="28"/>
        </w:rPr>
      </w:pPr>
      <w:r>
        <w:rPr>
          <w:sz w:val="24"/>
          <w:szCs w:val="28"/>
        </w:rPr>
        <w:t>Содержание программы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992"/>
        <w:gridCol w:w="1985"/>
        <w:gridCol w:w="708"/>
        <w:gridCol w:w="3828"/>
        <w:gridCol w:w="3827"/>
        <w:gridCol w:w="2977"/>
      </w:tblGrid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992" w:type="dxa"/>
          </w:tcPr>
          <w:p w:rsidR="00113123" w:rsidRDefault="0011312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1985" w:type="dxa"/>
            <w:vAlign w:val="center"/>
          </w:tcPr>
          <w:p w:rsidR="00113123" w:rsidRDefault="0011312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708" w:type="dxa"/>
            <w:vAlign w:val="center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3828" w:type="dxa"/>
            <w:vAlign w:val="center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3827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Планируемые личностные результаты освоения обучающимися программы курса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Виды деятельности обучающихся</w:t>
            </w:r>
          </w:p>
        </w:tc>
      </w:tr>
      <w:tr w:rsidR="00113123" w:rsidTr="005547A2">
        <w:tc>
          <w:tcPr>
            <w:tcW w:w="15276" w:type="dxa"/>
            <w:gridSpan w:val="7"/>
          </w:tcPr>
          <w:p w:rsidR="00113123" w:rsidRDefault="0011312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Школа (9 часов)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Праздник первого звонка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схему.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в обсуждении.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Мой школьный дом.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окружение. 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Как меня зовут?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 в беседе.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Моя семья – моя радость.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 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Правила поведения в школе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окружение. 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 в беседе.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Улицы вокруг школы.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 местность около школ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схему школ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Дорога в школу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сверстниками. 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Составляют схему школы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схему своего пути в школу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Профессии в школе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Школа вежливости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сверстниками. 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проблемные ситуаци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вежливые слов</w:t>
            </w:r>
          </w:p>
        </w:tc>
      </w:tr>
      <w:tr w:rsidR="00113123" w:rsidTr="005547A2">
        <w:tc>
          <w:tcPr>
            <w:tcW w:w="15276" w:type="dxa"/>
            <w:gridSpan w:val="7"/>
          </w:tcPr>
          <w:p w:rsidR="00113123" w:rsidRDefault="0011312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Семья (11 часов)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Что значит имя моё.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Высказывают предположения о том, что такое ФИО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Раскрытие значения имени.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Моя мама – лучшая на свете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и пишут письмо маме.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Мой домашний адрес 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Изучение своего адреса.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Заполнение бланка «Информация обо мне».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Моя семья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Изучение состава семьи.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дерева семьи.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Мой режим дня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Составление режима дня. 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Наше настроение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Изучение настроения людей.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условно-графической схемы «Моё настроение».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Учусь помогать старшим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возможной помощи старшим.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 и мои привычки.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Анализ вредных и полезных привычек.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Заполнение таблицы.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Что такое алкоголь?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Разбор плохих качеств человека.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Новый год – семейный праздник 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Разбор традиций празднования Нового года. 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Рисуем каникулы 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Рисование подарка на новый год.</w:t>
            </w:r>
          </w:p>
        </w:tc>
      </w:tr>
      <w:tr w:rsidR="00113123" w:rsidTr="005547A2">
        <w:trPr>
          <w:trHeight w:val="246"/>
        </w:trPr>
        <w:tc>
          <w:tcPr>
            <w:tcW w:w="15276" w:type="dxa"/>
            <w:gridSpan w:val="7"/>
          </w:tcPr>
          <w:p w:rsidR="00113123" w:rsidRDefault="0011312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Страна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(16 часов)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Мой любимый город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Соотнесение названия города с его символом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Моя страна – Россия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Нахождение символов страны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Прослушивание гимна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Мой родной край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Соотнесение названия города с его символом.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Мир без войны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Просмотр фильма о войне.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«Война это хорошо или плохо?»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 дома один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ситуации «Что делать, если я один дома»</w:t>
            </w:r>
          </w:p>
        </w:tc>
      </w:tr>
      <w:tr w:rsidR="00113123" w:rsidTr="005547A2">
        <w:trPr>
          <w:trHeight w:val="214"/>
        </w:trPr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марта – мамин праздник!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Рисуем подарок для мамы.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Улица – опасное место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правил дорожного движения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Заполнение таблицы «Памятка пешехода.»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«Как аукнется – так и откликнется».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Обсуждениие проблемных ситуаций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День космонавтики.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Службы спасения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правил дорожного движения.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Заполнение таблицы «Службы спасения».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 один на улице.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ситуации «Что делать если я один на улице».</w:t>
            </w:r>
          </w:p>
        </w:tc>
      </w:tr>
      <w:tr w:rsidR="00113123" w:rsidTr="005547A2">
        <w:trPr>
          <w:trHeight w:val="211"/>
        </w:trPr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Мы – пешеходы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Игра «Проведем Незнайку по улице».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Мы - пассажиры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алгоритма поведения в транспорте.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Мы пришли в магазин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113123" w:rsidRDefault="0011312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алгоритма поведения в магазине.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Береги чужой труд!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  <w:p w:rsidR="00113123" w:rsidRDefault="00113123">
            <w:pPr>
              <w:pStyle w:val="Defaul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представить важность чужого труда.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Обсуждение.</w:t>
            </w:r>
          </w:p>
        </w:tc>
      </w:tr>
      <w:tr w:rsidR="00113123" w:rsidTr="005547A2">
        <w:tc>
          <w:tcPr>
            <w:tcW w:w="959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Рисуем каникулы</w:t>
            </w:r>
          </w:p>
        </w:tc>
        <w:tc>
          <w:tcPr>
            <w:tcW w:w="70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13123" w:rsidRDefault="001131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нем.</w:t>
            </w:r>
          </w:p>
        </w:tc>
        <w:tc>
          <w:tcPr>
            <w:tcW w:w="2977" w:type="dxa"/>
          </w:tcPr>
          <w:p w:rsidR="00113123" w:rsidRDefault="001131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Рисование лета.</w:t>
            </w:r>
          </w:p>
        </w:tc>
      </w:tr>
    </w:tbl>
    <w:p w:rsidR="00113123" w:rsidRDefault="00113123" w:rsidP="005547A2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113123" w:rsidRDefault="00113123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113123" w:rsidRDefault="00113123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113123" w:rsidSect="007251B3">
          <w:pgSz w:w="16838" w:h="11906" w:orient="landscape"/>
          <w:pgMar w:top="1702" w:right="1134" w:bottom="1134" w:left="1134" w:header="708" w:footer="708" w:gutter="0"/>
          <w:cols w:space="708"/>
          <w:titlePg/>
          <w:docGrid w:linePitch="360"/>
        </w:sectPr>
      </w:pPr>
    </w:p>
    <w:p w:rsidR="00113123" w:rsidRPr="00F66835" w:rsidRDefault="00113123" w:rsidP="007251B3">
      <w:pPr>
        <w:pStyle w:val="Heading1"/>
        <w:numPr>
          <w:ilvl w:val="0"/>
          <w:numId w:val="27"/>
        </w:numPr>
        <w:contextualSpacing/>
        <w:jc w:val="center"/>
        <w:rPr>
          <w:sz w:val="24"/>
          <w:szCs w:val="28"/>
        </w:rPr>
      </w:pPr>
      <w:bookmarkStart w:id="5" w:name="_Toc459237271"/>
      <w:r w:rsidRPr="00F66835">
        <w:rPr>
          <w:sz w:val="24"/>
          <w:szCs w:val="28"/>
        </w:rPr>
        <w:t>Учебно-методическое и материально-техническое обеспечение</w:t>
      </w:r>
      <w:bookmarkEnd w:id="5"/>
    </w:p>
    <w:p w:rsidR="00113123" w:rsidRPr="00F66835" w:rsidRDefault="00113123" w:rsidP="00F66835">
      <w:pPr>
        <w:pStyle w:val="Heading1"/>
        <w:jc w:val="center"/>
        <w:rPr>
          <w:sz w:val="24"/>
          <w:szCs w:val="28"/>
        </w:rPr>
      </w:pPr>
    </w:p>
    <w:p w:rsidR="00113123" w:rsidRPr="000A2804" w:rsidRDefault="00113123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12E21">
        <w:rPr>
          <w:rFonts w:ascii="Times New Roman" w:hAnsi="Times New Roman"/>
          <w:sz w:val="24"/>
          <w:szCs w:val="24"/>
        </w:rPr>
        <w:t>Ковалько В.И. Здоровь</w:t>
      </w:r>
      <w:r>
        <w:rPr>
          <w:rFonts w:ascii="Times New Roman" w:hAnsi="Times New Roman"/>
          <w:sz w:val="24"/>
          <w:szCs w:val="24"/>
        </w:rPr>
        <w:t>есберегающие технологии. М.:</w:t>
      </w:r>
      <w:r w:rsidRPr="00A12E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«Вако»-</w:t>
      </w:r>
      <w:smartTag w:uri="urn:schemas-microsoft-com:office:smarttags" w:element="metricconverter">
        <w:smartTagPr>
          <w:attr w:name="ProductID" w:val="2004 г"/>
        </w:smartTagPr>
        <w:r w:rsidRPr="00A12E21">
          <w:rPr>
            <w:rFonts w:ascii="Times New Roman" w:hAnsi="Times New Roman"/>
            <w:sz w:val="24"/>
            <w:szCs w:val="24"/>
          </w:rPr>
          <w:t>2004 г</w:t>
        </w:r>
      </w:smartTag>
      <w:r w:rsidRPr="00A12E21">
        <w:rPr>
          <w:rFonts w:ascii="Times New Roman" w:hAnsi="Times New Roman"/>
          <w:sz w:val="24"/>
          <w:szCs w:val="24"/>
        </w:rPr>
        <w:t>.,</w:t>
      </w:r>
    </w:p>
    <w:p w:rsidR="00113123" w:rsidRPr="004D1971" w:rsidRDefault="00113123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Печатные пособия:</w:t>
      </w:r>
    </w:p>
    <w:p w:rsidR="00113123" w:rsidRPr="000A2804" w:rsidRDefault="00113123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 xml:space="preserve">схемы по правилам </w:t>
      </w:r>
      <w:r>
        <w:rPr>
          <w:rFonts w:ascii="Times New Roman" w:hAnsi="Times New Roman"/>
          <w:color w:val="000000"/>
          <w:sz w:val="24"/>
          <w:szCs w:val="28"/>
        </w:rPr>
        <w:t>дорожного движения, безопасности жизни и гигиене</w:t>
      </w:r>
    </w:p>
    <w:p w:rsidR="00113123" w:rsidRDefault="00113123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0A2804">
        <w:rPr>
          <w:rFonts w:ascii="Times New Roman" w:hAnsi="Times New Roman"/>
          <w:color w:val="000000"/>
          <w:sz w:val="24"/>
          <w:szCs w:val="28"/>
        </w:rPr>
        <w:t>б</w:t>
      </w:r>
      <w:r w:rsidRPr="00FA2F7E">
        <w:rPr>
          <w:rFonts w:ascii="Times New Roman" w:hAnsi="Times New Roman"/>
          <w:color w:val="000000"/>
          <w:sz w:val="24"/>
          <w:szCs w:val="28"/>
        </w:rPr>
        <w:t xml:space="preserve">умага А3, А4; </w:t>
      </w:r>
    </w:p>
    <w:p w:rsidR="00113123" w:rsidRDefault="00113123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FA2F7E">
        <w:rPr>
          <w:rFonts w:ascii="Times New Roman" w:hAnsi="Times New Roman"/>
          <w:color w:val="000000"/>
          <w:sz w:val="24"/>
          <w:szCs w:val="28"/>
        </w:rPr>
        <w:t xml:space="preserve">фломастеры; </w:t>
      </w:r>
    </w:p>
    <w:p w:rsidR="00113123" w:rsidRDefault="00113123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предметы личной гигиены (полотенце, зубная щетка, паста, мыло)</w:t>
      </w:r>
    </w:p>
    <w:p w:rsidR="00113123" w:rsidRPr="004D1971" w:rsidRDefault="00113123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предметы быта (кофейники, кувшины, чайный сервиз).</w:t>
      </w:r>
    </w:p>
    <w:p w:rsidR="00113123" w:rsidRPr="004D1971" w:rsidRDefault="00113123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Технические средства обучения – ноутбук, интерактивная доска, телевизор; экранно-звуковые пособия.</w:t>
      </w:r>
    </w:p>
    <w:p w:rsidR="00113123" w:rsidRPr="00FA2F7E" w:rsidRDefault="00113123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 xml:space="preserve">Интернет ресурсы: </w:t>
      </w:r>
      <w:r w:rsidRPr="004D1971">
        <w:rPr>
          <w:rFonts w:ascii="Times New Roman" w:hAnsi="Times New Roman"/>
          <w:color w:val="000000"/>
          <w:sz w:val="24"/>
          <w:szCs w:val="28"/>
          <w:lang w:val="en-US"/>
        </w:rPr>
        <w:t>http</w:t>
      </w:r>
      <w:r w:rsidRPr="004D1971">
        <w:rPr>
          <w:rFonts w:ascii="Times New Roman" w:hAnsi="Times New Roman"/>
          <w:color w:val="000000"/>
          <w:sz w:val="24"/>
          <w:szCs w:val="28"/>
        </w:rPr>
        <w:t>://</w:t>
      </w:r>
      <w:hyperlink r:id="rId9" w:tooltip="На главную" w:history="1"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shd w:val="clear" w:color="auto" w:fill="FFFFFF"/>
            <w:lang w:val="en-US"/>
          </w:rPr>
          <w:t>nsportal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shd w:val="clear" w:color="auto" w:fill="FFFFFF"/>
          </w:rPr>
          <w:t>.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shd w:val="clear" w:color="auto" w:fill="FFFFFF"/>
            <w:lang w:val="en-US"/>
          </w:rPr>
          <w:t>ru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/, </w:t>
      </w:r>
      <w:hyperlink r:id="rId10" w:history="1"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://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infourok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ru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1" w:history="1"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://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www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uchportal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ru</w:t>
        </w:r>
        <w:r w:rsidRPr="004D1971">
          <w:rPr>
            <w:rStyle w:val="Hyperlink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2" w:history="1"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</w:rPr>
          <w:t>://</w:t>
        </w:r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pedsovet</w:t>
        </w:r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</w:rPr>
          <w:t>.</w:t>
        </w:r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  <w:lang w:val="en-US"/>
          </w:rPr>
          <w:t>su</w:t>
        </w:r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3" w:history="1"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</w:rPr>
          <w:t>http://www.proshkolu.ru/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4" w:history="1">
        <w:r w:rsidRPr="00FA2F7E">
          <w:rPr>
            <w:rStyle w:val="Hyperlink"/>
            <w:rFonts w:ascii="Times New Roman" w:hAnsi="Times New Roman"/>
            <w:color w:val="000000"/>
            <w:sz w:val="24"/>
            <w:szCs w:val="28"/>
          </w:rPr>
          <w:t>http://www.myshared.ru/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>.</w:t>
      </w:r>
    </w:p>
    <w:p w:rsidR="00113123" w:rsidRPr="00BA15D7" w:rsidRDefault="00113123" w:rsidP="00BA15D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113123" w:rsidRPr="00BA15D7" w:rsidSect="00BA15D7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123" w:rsidRDefault="00113123" w:rsidP="00507605">
      <w:pPr>
        <w:spacing w:after="0" w:line="240" w:lineRule="auto"/>
      </w:pPr>
      <w:r>
        <w:separator/>
      </w:r>
    </w:p>
  </w:endnote>
  <w:endnote w:type="continuationSeparator" w:id="1">
    <w:p w:rsidR="00113123" w:rsidRDefault="00113123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123" w:rsidRPr="00507605" w:rsidRDefault="00113123" w:rsidP="001C6D71">
    <w:pPr>
      <w:pStyle w:val="Footer"/>
      <w:jc w:val="center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123" w:rsidRDefault="00113123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123" w:rsidRDefault="00113123" w:rsidP="00507605">
      <w:pPr>
        <w:spacing w:after="0" w:line="240" w:lineRule="auto"/>
      </w:pPr>
      <w:r>
        <w:separator/>
      </w:r>
    </w:p>
  </w:footnote>
  <w:footnote w:type="continuationSeparator" w:id="1">
    <w:p w:rsidR="00113123" w:rsidRDefault="00113123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454568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9E5FB6"/>
    <w:multiLevelType w:val="hybridMultilevel"/>
    <w:tmpl w:val="48149BA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058284A"/>
    <w:multiLevelType w:val="hybridMultilevel"/>
    <w:tmpl w:val="CEA2C53E"/>
    <w:lvl w:ilvl="0" w:tplc="BFD292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7026DB3"/>
    <w:multiLevelType w:val="hybridMultilevel"/>
    <w:tmpl w:val="48DEB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F45185"/>
    <w:multiLevelType w:val="hybridMultilevel"/>
    <w:tmpl w:val="46BC16A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26DC4"/>
    <w:multiLevelType w:val="hybridMultilevel"/>
    <w:tmpl w:val="77940F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492F51B8"/>
    <w:multiLevelType w:val="hybridMultilevel"/>
    <w:tmpl w:val="F05C8946"/>
    <w:lvl w:ilvl="0" w:tplc="E2347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BA2869"/>
    <w:multiLevelType w:val="hybridMultilevel"/>
    <w:tmpl w:val="2058204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A4320A"/>
    <w:multiLevelType w:val="hybridMultilevel"/>
    <w:tmpl w:val="F050C5E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5548F6"/>
    <w:multiLevelType w:val="hybridMultilevel"/>
    <w:tmpl w:val="AA3C751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681F50"/>
    <w:multiLevelType w:val="hybridMultilevel"/>
    <w:tmpl w:val="06985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B27BC1"/>
    <w:multiLevelType w:val="hybridMultilevel"/>
    <w:tmpl w:val="D8F4A6C0"/>
    <w:lvl w:ilvl="0" w:tplc="BCFE16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19"/>
  </w:num>
  <w:num w:numId="4">
    <w:abstractNumId w:val="17"/>
  </w:num>
  <w:num w:numId="5">
    <w:abstractNumId w:val="12"/>
  </w:num>
  <w:num w:numId="6">
    <w:abstractNumId w:val="10"/>
  </w:num>
  <w:num w:numId="7">
    <w:abstractNumId w:val="20"/>
  </w:num>
  <w:num w:numId="8">
    <w:abstractNumId w:val="22"/>
  </w:num>
  <w:num w:numId="9">
    <w:abstractNumId w:val="4"/>
  </w:num>
  <w:num w:numId="10">
    <w:abstractNumId w:val="6"/>
  </w:num>
  <w:num w:numId="11">
    <w:abstractNumId w:val="7"/>
  </w:num>
  <w:num w:numId="12">
    <w:abstractNumId w:val="23"/>
  </w:num>
  <w:num w:numId="13">
    <w:abstractNumId w:val="8"/>
  </w:num>
  <w:num w:numId="14">
    <w:abstractNumId w:val="1"/>
  </w:num>
  <w:num w:numId="15">
    <w:abstractNumId w:val="9"/>
  </w:num>
  <w:num w:numId="16">
    <w:abstractNumId w:val="24"/>
  </w:num>
  <w:num w:numId="17">
    <w:abstractNumId w:val="18"/>
  </w:num>
  <w:num w:numId="18">
    <w:abstractNumId w:val="14"/>
  </w:num>
  <w:num w:numId="19">
    <w:abstractNumId w:val="16"/>
  </w:num>
  <w:num w:numId="20">
    <w:abstractNumId w:val="2"/>
  </w:num>
  <w:num w:numId="21">
    <w:abstractNumId w:val="15"/>
  </w:num>
  <w:num w:numId="22">
    <w:abstractNumId w:val="11"/>
  </w:num>
  <w:num w:numId="23">
    <w:abstractNumId w:val="3"/>
  </w:num>
  <w:num w:numId="24">
    <w:abstractNumId w:val="13"/>
  </w:num>
  <w:num w:numId="25">
    <w:abstractNumId w:val="5"/>
  </w:num>
  <w:num w:numId="26">
    <w:abstractNumId w:val="21"/>
  </w:num>
  <w:num w:numId="27">
    <w:abstractNumId w:val="2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775B"/>
    <w:rsid w:val="00032F60"/>
    <w:rsid w:val="00044F70"/>
    <w:rsid w:val="000471B2"/>
    <w:rsid w:val="000507C6"/>
    <w:rsid w:val="00080BC6"/>
    <w:rsid w:val="000A2804"/>
    <w:rsid w:val="000B27EC"/>
    <w:rsid w:val="000B57F2"/>
    <w:rsid w:val="000B5E81"/>
    <w:rsid w:val="000C6D4C"/>
    <w:rsid w:val="000D1D19"/>
    <w:rsid w:val="000E64EA"/>
    <w:rsid w:val="000E766F"/>
    <w:rsid w:val="000E7BD7"/>
    <w:rsid w:val="000F32E1"/>
    <w:rsid w:val="000F3468"/>
    <w:rsid w:val="000F3EA9"/>
    <w:rsid w:val="0010154F"/>
    <w:rsid w:val="00113123"/>
    <w:rsid w:val="0011668D"/>
    <w:rsid w:val="00121EDE"/>
    <w:rsid w:val="00122246"/>
    <w:rsid w:val="0012714D"/>
    <w:rsid w:val="00171C73"/>
    <w:rsid w:val="001904B9"/>
    <w:rsid w:val="0019609B"/>
    <w:rsid w:val="001C6D71"/>
    <w:rsid w:val="001E61D5"/>
    <w:rsid w:val="001E67C6"/>
    <w:rsid w:val="001F1F81"/>
    <w:rsid w:val="001F1F89"/>
    <w:rsid w:val="001F2E20"/>
    <w:rsid w:val="001F37A7"/>
    <w:rsid w:val="002120B7"/>
    <w:rsid w:val="00234457"/>
    <w:rsid w:val="00240D90"/>
    <w:rsid w:val="002411E2"/>
    <w:rsid w:val="00243141"/>
    <w:rsid w:val="0025016C"/>
    <w:rsid w:val="00253025"/>
    <w:rsid w:val="00257770"/>
    <w:rsid w:val="0027361B"/>
    <w:rsid w:val="00274189"/>
    <w:rsid w:val="0029243E"/>
    <w:rsid w:val="00292B7A"/>
    <w:rsid w:val="0029411A"/>
    <w:rsid w:val="002A4835"/>
    <w:rsid w:val="002A7606"/>
    <w:rsid w:val="002B3500"/>
    <w:rsid w:val="002C080D"/>
    <w:rsid w:val="002C23CD"/>
    <w:rsid w:val="002C392C"/>
    <w:rsid w:val="002C3AB9"/>
    <w:rsid w:val="002D4FF7"/>
    <w:rsid w:val="002E1D58"/>
    <w:rsid w:val="002F2AE3"/>
    <w:rsid w:val="002F3975"/>
    <w:rsid w:val="003070BB"/>
    <w:rsid w:val="003112A4"/>
    <w:rsid w:val="003231C6"/>
    <w:rsid w:val="003231F1"/>
    <w:rsid w:val="003273DB"/>
    <w:rsid w:val="003275F7"/>
    <w:rsid w:val="00336C39"/>
    <w:rsid w:val="00341A96"/>
    <w:rsid w:val="00343D8F"/>
    <w:rsid w:val="00345456"/>
    <w:rsid w:val="00346B55"/>
    <w:rsid w:val="00355B08"/>
    <w:rsid w:val="003664A0"/>
    <w:rsid w:val="0037182E"/>
    <w:rsid w:val="00387482"/>
    <w:rsid w:val="003A005E"/>
    <w:rsid w:val="003B5C52"/>
    <w:rsid w:val="003D231F"/>
    <w:rsid w:val="003E3BCB"/>
    <w:rsid w:val="003F3003"/>
    <w:rsid w:val="00415A89"/>
    <w:rsid w:val="00424C61"/>
    <w:rsid w:val="00430644"/>
    <w:rsid w:val="00431A79"/>
    <w:rsid w:val="00445635"/>
    <w:rsid w:val="0045012A"/>
    <w:rsid w:val="004504D0"/>
    <w:rsid w:val="0046019D"/>
    <w:rsid w:val="00463B44"/>
    <w:rsid w:val="00465D7C"/>
    <w:rsid w:val="00483276"/>
    <w:rsid w:val="00484BDE"/>
    <w:rsid w:val="004B2FD7"/>
    <w:rsid w:val="004C1F16"/>
    <w:rsid w:val="004C2E11"/>
    <w:rsid w:val="004C3B22"/>
    <w:rsid w:val="004D1971"/>
    <w:rsid w:val="00507605"/>
    <w:rsid w:val="00516A36"/>
    <w:rsid w:val="00532075"/>
    <w:rsid w:val="005347D2"/>
    <w:rsid w:val="005370B4"/>
    <w:rsid w:val="005547A2"/>
    <w:rsid w:val="00556C5C"/>
    <w:rsid w:val="005578C0"/>
    <w:rsid w:val="00562B4B"/>
    <w:rsid w:val="00577225"/>
    <w:rsid w:val="00593BB4"/>
    <w:rsid w:val="005A002E"/>
    <w:rsid w:val="005C2432"/>
    <w:rsid w:val="005D160B"/>
    <w:rsid w:val="005F07A9"/>
    <w:rsid w:val="00602F75"/>
    <w:rsid w:val="00606CA3"/>
    <w:rsid w:val="00607133"/>
    <w:rsid w:val="0061363A"/>
    <w:rsid w:val="00617980"/>
    <w:rsid w:val="00620F2C"/>
    <w:rsid w:val="006250A5"/>
    <w:rsid w:val="00625FD3"/>
    <w:rsid w:val="00626310"/>
    <w:rsid w:val="0065133E"/>
    <w:rsid w:val="00660AD4"/>
    <w:rsid w:val="0068213C"/>
    <w:rsid w:val="00683340"/>
    <w:rsid w:val="006D7C68"/>
    <w:rsid w:val="006F3207"/>
    <w:rsid w:val="006F3C22"/>
    <w:rsid w:val="007079FF"/>
    <w:rsid w:val="00710C64"/>
    <w:rsid w:val="00712056"/>
    <w:rsid w:val="00722FB6"/>
    <w:rsid w:val="007251B3"/>
    <w:rsid w:val="007326AB"/>
    <w:rsid w:val="00735D01"/>
    <w:rsid w:val="007365D2"/>
    <w:rsid w:val="00754732"/>
    <w:rsid w:val="0076150F"/>
    <w:rsid w:val="00780861"/>
    <w:rsid w:val="007A1A78"/>
    <w:rsid w:val="007B36C9"/>
    <w:rsid w:val="007C7EA1"/>
    <w:rsid w:val="007E303E"/>
    <w:rsid w:val="00813AFB"/>
    <w:rsid w:val="0082260B"/>
    <w:rsid w:val="008445AF"/>
    <w:rsid w:val="00852DE3"/>
    <w:rsid w:val="00855082"/>
    <w:rsid w:val="008630FA"/>
    <w:rsid w:val="00892128"/>
    <w:rsid w:val="008A01F0"/>
    <w:rsid w:val="008A555F"/>
    <w:rsid w:val="008C02EE"/>
    <w:rsid w:val="008C1B63"/>
    <w:rsid w:val="008C1CC3"/>
    <w:rsid w:val="008D5543"/>
    <w:rsid w:val="008D63F4"/>
    <w:rsid w:val="008D69A2"/>
    <w:rsid w:val="008F21C3"/>
    <w:rsid w:val="008F5FB2"/>
    <w:rsid w:val="008F6C5A"/>
    <w:rsid w:val="00903636"/>
    <w:rsid w:val="00937A38"/>
    <w:rsid w:val="00953AA0"/>
    <w:rsid w:val="00954212"/>
    <w:rsid w:val="0095472F"/>
    <w:rsid w:val="0095513A"/>
    <w:rsid w:val="00963F6A"/>
    <w:rsid w:val="00980E22"/>
    <w:rsid w:val="00981311"/>
    <w:rsid w:val="00990CBD"/>
    <w:rsid w:val="009A1B3D"/>
    <w:rsid w:val="009A203F"/>
    <w:rsid w:val="009A5184"/>
    <w:rsid w:val="009B4D63"/>
    <w:rsid w:val="009B7C32"/>
    <w:rsid w:val="009C326F"/>
    <w:rsid w:val="009C458F"/>
    <w:rsid w:val="009D159E"/>
    <w:rsid w:val="009D644C"/>
    <w:rsid w:val="009F384C"/>
    <w:rsid w:val="00A12589"/>
    <w:rsid w:val="00A12E21"/>
    <w:rsid w:val="00A356B5"/>
    <w:rsid w:val="00A438F4"/>
    <w:rsid w:val="00A44229"/>
    <w:rsid w:val="00A6693A"/>
    <w:rsid w:val="00A7122F"/>
    <w:rsid w:val="00A76BDA"/>
    <w:rsid w:val="00A8208A"/>
    <w:rsid w:val="00A93F03"/>
    <w:rsid w:val="00A9460E"/>
    <w:rsid w:val="00A9600D"/>
    <w:rsid w:val="00A96F60"/>
    <w:rsid w:val="00AA7797"/>
    <w:rsid w:val="00AC5F66"/>
    <w:rsid w:val="00AE2F14"/>
    <w:rsid w:val="00AF4F7A"/>
    <w:rsid w:val="00B673C0"/>
    <w:rsid w:val="00B71734"/>
    <w:rsid w:val="00B91174"/>
    <w:rsid w:val="00BA15D7"/>
    <w:rsid w:val="00BA52F9"/>
    <w:rsid w:val="00BC5C37"/>
    <w:rsid w:val="00BD6300"/>
    <w:rsid w:val="00BE2D10"/>
    <w:rsid w:val="00C035D3"/>
    <w:rsid w:val="00C30B00"/>
    <w:rsid w:val="00C321F1"/>
    <w:rsid w:val="00C43BD8"/>
    <w:rsid w:val="00C519F6"/>
    <w:rsid w:val="00C52B23"/>
    <w:rsid w:val="00C535B3"/>
    <w:rsid w:val="00C5404C"/>
    <w:rsid w:val="00C5623E"/>
    <w:rsid w:val="00C70C17"/>
    <w:rsid w:val="00C716F4"/>
    <w:rsid w:val="00C72F4B"/>
    <w:rsid w:val="00C76F7B"/>
    <w:rsid w:val="00C771BD"/>
    <w:rsid w:val="00C81693"/>
    <w:rsid w:val="00C85BFE"/>
    <w:rsid w:val="00C85D63"/>
    <w:rsid w:val="00CA0179"/>
    <w:rsid w:val="00CB4AFD"/>
    <w:rsid w:val="00CF5FED"/>
    <w:rsid w:val="00D055AB"/>
    <w:rsid w:val="00D127B7"/>
    <w:rsid w:val="00D152E5"/>
    <w:rsid w:val="00D34FB4"/>
    <w:rsid w:val="00D4740C"/>
    <w:rsid w:val="00D77428"/>
    <w:rsid w:val="00D903F6"/>
    <w:rsid w:val="00DC2C65"/>
    <w:rsid w:val="00DD2049"/>
    <w:rsid w:val="00DD772F"/>
    <w:rsid w:val="00DE7D7A"/>
    <w:rsid w:val="00E07F0D"/>
    <w:rsid w:val="00E150A2"/>
    <w:rsid w:val="00E42AF5"/>
    <w:rsid w:val="00E52E73"/>
    <w:rsid w:val="00E80AE6"/>
    <w:rsid w:val="00E82C51"/>
    <w:rsid w:val="00E837BE"/>
    <w:rsid w:val="00E92B44"/>
    <w:rsid w:val="00E970E3"/>
    <w:rsid w:val="00E97CF9"/>
    <w:rsid w:val="00EA35C8"/>
    <w:rsid w:val="00EB0E83"/>
    <w:rsid w:val="00EC6CAD"/>
    <w:rsid w:val="00EE217B"/>
    <w:rsid w:val="00EE2BB5"/>
    <w:rsid w:val="00EF1401"/>
    <w:rsid w:val="00F119FA"/>
    <w:rsid w:val="00F14376"/>
    <w:rsid w:val="00F17A19"/>
    <w:rsid w:val="00F21D35"/>
    <w:rsid w:val="00F371E4"/>
    <w:rsid w:val="00F43D2C"/>
    <w:rsid w:val="00F51679"/>
    <w:rsid w:val="00F60FD2"/>
    <w:rsid w:val="00F66835"/>
    <w:rsid w:val="00FA054F"/>
    <w:rsid w:val="00FA2776"/>
    <w:rsid w:val="00FA2F7E"/>
    <w:rsid w:val="00FA7B7D"/>
    <w:rsid w:val="00FD15B2"/>
    <w:rsid w:val="00FD4027"/>
    <w:rsid w:val="00FD4B5A"/>
    <w:rsid w:val="00FE0319"/>
    <w:rsid w:val="00FE339E"/>
    <w:rsid w:val="00FF01AB"/>
    <w:rsid w:val="00FF5820"/>
    <w:rsid w:val="00FF61C2"/>
    <w:rsid w:val="00FF6AC2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93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www.proshkolu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pedsovet.s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chportal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infouro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sportal.ru/" TargetMode="External"/><Relationship Id="rId14" Type="http://schemas.openxmlformats.org/officeDocument/2006/relationships/hyperlink" Target="http://www.myshare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602</TotalTime>
  <Pages>13</Pages>
  <Words>3782</Words>
  <Characters>21560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63</cp:revision>
  <cp:lastPrinted>2019-10-20T17:27:00Z</cp:lastPrinted>
  <dcterms:created xsi:type="dcterms:W3CDTF">2016-08-17T17:49:00Z</dcterms:created>
  <dcterms:modified xsi:type="dcterms:W3CDTF">2020-10-11T17:09:00Z</dcterms:modified>
</cp:coreProperties>
</file>