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D2" w:rsidRPr="002D52E2" w:rsidRDefault="00A07AD2" w:rsidP="00C368D6">
      <w:pPr>
        <w:jc w:val="center"/>
        <w:rPr>
          <w:b/>
          <w:bCs/>
          <w:caps/>
          <w:sz w:val="28"/>
          <w:szCs w:val="28"/>
        </w:rPr>
      </w:pPr>
      <w:r w:rsidRPr="002D52E2">
        <w:rPr>
          <w:b/>
          <w:bCs/>
          <w:caps/>
          <w:sz w:val="28"/>
          <w:szCs w:val="28"/>
        </w:rPr>
        <w:t>Министерство образования Московской области</w:t>
      </w:r>
    </w:p>
    <w:p w:rsidR="00A07AD2" w:rsidRPr="002D52E2" w:rsidRDefault="00A07AD2" w:rsidP="00C368D6">
      <w:pPr>
        <w:suppressAutoHyphens/>
        <w:jc w:val="center"/>
        <w:rPr>
          <w:b/>
          <w:bCs/>
          <w:caps/>
          <w:sz w:val="28"/>
          <w:szCs w:val="28"/>
        </w:rPr>
      </w:pPr>
      <w:r w:rsidRPr="002D52E2">
        <w:rPr>
          <w:b/>
          <w:bCs/>
          <w:caps/>
          <w:sz w:val="28"/>
          <w:szCs w:val="28"/>
        </w:rPr>
        <w:t>ГОСУДАРСТВЕННОЕ БЮДЖЕТНОЕ профессиональное ОБРАЗОВАТЕЛЬНОЕ УЧРЕЖДЕНИЕ  МОСКОВСКОЙ ОБЛАСТИ</w:t>
      </w:r>
    </w:p>
    <w:p w:rsidR="00A07AD2" w:rsidRPr="002D52E2" w:rsidRDefault="00A07AD2" w:rsidP="00C368D6">
      <w:pPr>
        <w:suppressAutoHyphens/>
        <w:jc w:val="center"/>
        <w:rPr>
          <w:b/>
          <w:bCs/>
          <w:caps/>
          <w:sz w:val="28"/>
          <w:szCs w:val="28"/>
        </w:rPr>
      </w:pPr>
      <w:r w:rsidRPr="002D52E2">
        <w:rPr>
          <w:b/>
          <w:bCs/>
          <w:caps/>
          <w:sz w:val="28"/>
          <w:szCs w:val="28"/>
        </w:rPr>
        <w:t xml:space="preserve">  «Орехово - Зуевский техникум» </w:t>
      </w:r>
    </w:p>
    <w:p w:rsidR="00A07AD2" w:rsidRPr="00234A16" w:rsidRDefault="00A07AD2" w:rsidP="00C36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bCs/>
          <w:caps/>
        </w:rPr>
      </w:pPr>
    </w:p>
    <w:p w:rsidR="00A07AD2" w:rsidRPr="00234A16" w:rsidRDefault="00A07AD2" w:rsidP="00C368D6"/>
    <w:p w:rsidR="00A07AD2" w:rsidRPr="002D52E2" w:rsidRDefault="00A07AD2" w:rsidP="00C368D6">
      <w:pPr>
        <w:ind w:left="5245"/>
        <w:jc w:val="right"/>
        <w:rPr>
          <w:sz w:val="28"/>
          <w:szCs w:val="28"/>
        </w:rPr>
      </w:pPr>
      <w:r w:rsidRPr="002D52E2">
        <w:rPr>
          <w:sz w:val="28"/>
          <w:szCs w:val="28"/>
        </w:rPr>
        <w:t>УТВЕРЖДАЮ</w:t>
      </w:r>
    </w:p>
    <w:p w:rsidR="00A07AD2" w:rsidRPr="002D52E2" w:rsidRDefault="00A07AD2" w:rsidP="00C368D6">
      <w:pPr>
        <w:ind w:left="5245"/>
        <w:jc w:val="right"/>
        <w:rPr>
          <w:sz w:val="28"/>
          <w:szCs w:val="28"/>
        </w:rPr>
      </w:pPr>
      <w:r w:rsidRPr="002D52E2">
        <w:rPr>
          <w:sz w:val="28"/>
          <w:szCs w:val="28"/>
        </w:rPr>
        <w:t>Зам. директора по МР</w:t>
      </w:r>
    </w:p>
    <w:p w:rsidR="00A07AD2" w:rsidRPr="002D52E2" w:rsidRDefault="00A07AD2" w:rsidP="00C368D6">
      <w:pPr>
        <w:ind w:left="5245"/>
        <w:jc w:val="right"/>
        <w:rPr>
          <w:sz w:val="28"/>
          <w:szCs w:val="28"/>
        </w:rPr>
      </w:pPr>
      <w:r w:rsidRPr="002D52E2">
        <w:rPr>
          <w:sz w:val="28"/>
          <w:szCs w:val="28"/>
        </w:rPr>
        <w:t>_____________ Е.Б.Купцова</w:t>
      </w:r>
    </w:p>
    <w:p w:rsidR="00A07AD2" w:rsidRPr="002D52E2" w:rsidRDefault="00A07AD2" w:rsidP="00C368D6">
      <w:pPr>
        <w:ind w:left="5245"/>
        <w:jc w:val="right"/>
        <w:rPr>
          <w:sz w:val="28"/>
          <w:szCs w:val="28"/>
        </w:rPr>
      </w:pPr>
      <w:r w:rsidRPr="002D52E2">
        <w:rPr>
          <w:sz w:val="28"/>
          <w:szCs w:val="28"/>
        </w:rPr>
        <w:t>«____» ____________ 20___ г.</w:t>
      </w:r>
    </w:p>
    <w:p w:rsidR="00A07AD2" w:rsidRDefault="00A07AD2" w:rsidP="00C368D6">
      <w:pPr>
        <w:rPr>
          <w:b/>
          <w:bCs/>
          <w:caps/>
        </w:rPr>
      </w:pPr>
    </w:p>
    <w:p w:rsidR="00A07AD2" w:rsidRDefault="00A07AD2" w:rsidP="00C368D6">
      <w:pPr>
        <w:rPr>
          <w:b/>
          <w:bCs/>
          <w:caps/>
        </w:rPr>
      </w:pPr>
    </w:p>
    <w:p w:rsidR="00A07AD2" w:rsidRPr="00234A16" w:rsidRDefault="00A07AD2" w:rsidP="00C368D6">
      <w:pPr>
        <w:rPr>
          <w:b/>
          <w:bCs/>
          <w:caps/>
        </w:rPr>
      </w:pPr>
    </w:p>
    <w:p w:rsidR="00A07AD2" w:rsidRPr="00234A16" w:rsidRDefault="00A07AD2" w:rsidP="00C368D6">
      <w:pPr>
        <w:jc w:val="center"/>
        <w:rPr>
          <w:b/>
          <w:bCs/>
          <w:caps/>
        </w:rPr>
      </w:pPr>
    </w:p>
    <w:p w:rsidR="00A07AD2" w:rsidRPr="002D52E2" w:rsidRDefault="00A07AD2" w:rsidP="00C368D6">
      <w:pPr>
        <w:jc w:val="center"/>
        <w:rPr>
          <w:b/>
          <w:bCs/>
          <w:caps/>
          <w:sz w:val="28"/>
          <w:szCs w:val="28"/>
        </w:rPr>
      </w:pPr>
      <w:r w:rsidRPr="002D52E2">
        <w:rPr>
          <w:b/>
          <w:bCs/>
          <w:caps/>
          <w:sz w:val="28"/>
          <w:szCs w:val="28"/>
        </w:rPr>
        <w:t>Методическая разработка</w:t>
      </w:r>
    </w:p>
    <w:p w:rsidR="00A07AD2" w:rsidRPr="002D52E2" w:rsidRDefault="00A07AD2" w:rsidP="00C368D6">
      <w:pPr>
        <w:jc w:val="center"/>
        <w:rPr>
          <w:b/>
          <w:bCs/>
          <w:caps/>
          <w:sz w:val="28"/>
          <w:szCs w:val="28"/>
        </w:rPr>
      </w:pPr>
    </w:p>
    <w:p w:rsidR="00A07AD2" w:rsidRPr="002D52E2" w:rsidRDefault="00A07AD2" w:rsidP="00C368D6">
      <w:pPr>
        <w:jc w:val="center"/>
        <w:rPr>
          <w:b/>
          <w:bCs/>
          <w:caps/>
          <w:sz w:val="28"/>
          <w:szCs w:val="28"/>
        </w:rPr>
      </w:pPr>
      <w:r w:rsidRPr="002D52E2">
        <w:rPr>
          <w:b/>
          <w:bCs/>
          <w:caps/>
          <w:sz w:val="28"/>
          <w:szCs w:val="28"/>
        </w:rPr>
        <w:t xml:space="preserve">открытого урока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A07AD2" w:rsidRPr="00234A16">
        <w:tc>
          <w:tcPr>
            <w:tcW w:w="9571" w:type="dxa"/>
            <w:tcBorders>
              <w:left w:val="nil"/>
              <w:right w:val="nil"/>
            </w:tcBorders>
          </w:tcPr>
          <w:p w:rsidR="00A07AD2" w:rsidRPr="00F4071D" w:rsidRDefault="00A07AD2" w:rsidP="00F4071D">
            <w:pPr>
              <w:jc w:val="center"/>
              <w:rPr>
                <w:caps/>
                <w:vertAlign w:val="superscript"/>
              </w:rPr>
            </w:pPr>
            <w:r w:rsidRPr="00F4071D">
              <w:rPr>
                <w:caps/>
                <w:vertAlign w:val="superscript"/>
              </w:rPr>
              <w:t>(открытого урока, внеклассного мероприятия)</w:t>
            </w:r>
          </w:p>
          <w:p w:rsidR="00A07AD2" w:rsidRPr="00F4071D" w:rsidRDefault="00A07AD2" w:rsidP="00F4071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F4071D">
              <w:rPr>
                <w:b/>
                <w:bCs/>
                <w:caps/>
                <w:sz w:val="28"/>
                <w:szCs w:val="28"/>
              </w:rPr>
              <w:t xml:space="preserve">по </w:t>
            </w:r>
            <w:r>
              <w:rPr>
                <w:b/>
                <w:bCs/>
                <w:caps/>
                <w:sz w:val="28"/>
                <w:szCs w:val="28"/>
              </w:rPr>
              <w:t>БД. 06 Основы безопасности жизнедеятельности</w:t>
            </w:r>
          </w:p>
          <w:p w:rsidR="00A07AD2" w:rsidRPr="00F4071D" w:rsidRDefault="00A07AD2" w:rsidP="00F4071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  <w:tr w:rsidR="00A07AD2" w:rsidRPr="00234A16">
        <w:tc>
          <w:tcPr>
            <w:tcW w:w="9571" w:type="dxa"/>
            <w:tcBorders>
              <w:left w:val="nil"/>
              <w:right w:val="nil"/>
            </w:tcBorders>
          </w:tcPr>
          <w:p w:rsidR="00A07AD2" w:rsidRPr="00F4071D" w:rsidRDefault="00A07AD2" w:rsidP="00F4071D">
            <w:pPr>
              <w:jc w:val="center"/>
              <w:rPr>
                <w:caps/>
                <w:vertAlign w:val="superscript"/>
              </w:rPr>
            </w:pPr>
            <w:r w:rsidRPr="00F4071D">
              <w:rPr>
                <w:caps/>
                <w:vertAlign w:val="superscript"/>
              </w:rPr>
              <w:t>(по учебной дисциплине, ПМ, МДК)</w:t>
            </w:r>
          </w:p>
          <w:p w:rsidR="00A07AD2" w:rsidRPr="00F4071D" w:rsidRDefault="00A07AD2" w:rsidP="00F4071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  <w:r w:rsidRPr="00F4071D">
              <w:rPr>
                <w:b/>
                <w:bCs/>
                <w:caps/>
                <w:sz w:val="28"/>
                <w:szCs w:val="28"/>
              </w:rPr>
              <w:t>«</w:t>
            </w:r>
            <w:r>
              <w:rPr>
                <w:b/>
                <w:bCs/>
                <w:caps/>
                <w:sz w:val="28"/>
                <w:szCs w:val="28"/>
              </w:rPr>
              <w:t>Водные ресурсы России</w:t>
            </w:r>
            <w:r w:rsidRPr="00F4071D">
              <w:rPr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A07AD2" w:rsidRPr="00234A16">
        <w:tc>
          <w:tcPr>
            <w:tcW w:w="9571" w:type="dxa"/>
            <w:tcBorders>
              <w:left w:val="nil"/>
              <w:right w:val="nil"/>
            </w:tcBorders>
          </w:tcPr>
          <w:p w:rsidR="00A07AD2" w:rsidRPr="00F4071D" w:rsidRDefault="00A07AD2" w:rsidP="00F4071D">
            <w:pPr>
              <w:jc w:val="center"/>
              <w:rPr>
                <w:b/>
                <w:bCs/>
                <w:caps/>
                <w:vertAlign w:val="superscript"/>
              </w:rPr>
            </w:pPr>
            <w:r w:rsidRPr="00F4071D">
              <w:rPr>
                <w:b/>
                <w:bCs/>
                <w:caps/>
                <w:vertAlign w:val="superscript"/>
              </w:rPr>
              <w:t>(тема)</w:t>
            </w:r>
          </w:p>
          <w:p w:rsidR="00A07AD2" w:rsidRPr="00F4071D" w:rsidRDefault="00A07AD2" w:rsidP="00F4071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  <w:r>
              <w:rPr>
                <w:b/>
                <w:bCs/>
                <w:caps/>
                <w:sz w:val="28"/>
                <w:szCs w:val="28"/>
              </w:rPr>
              <w:t>43</w:t>
            </w:r>
            <w:r w:rsidRPr="00F4071D">
              <w:rPr>
                <w:b/>
                <w:bCs/>
                <w:caps/>
                <w:sz w:val="28"/>
                <w:szCs w:val="28"/>
              </w:rPr>
              <w:t>.0</w:t>
            </w:r>
            <w:r>
              <w:rPr>
                <w:b/>
                <w:bCs/>
                <w:caps/>
                <w:sz w:val="28"/>
                <w:szCs w:val="28"/>
              </w:rPr>
              <w:t>2</w:t>
            </w:r>
            <w:r w:rsidRPr="00F4071D">
              <w:rPr>
                <w:b/>
                <w:bCs/>
                <w:caps/>
                <w:sz w:val="28"/>
                <w:szCs w:val="28"/>
              </w:rPr>
              <w:t>.</w:t>
            </w:r>
            <w:r>
              <w:rPr>
                <w:b/>
                <w:bCs/>
                <w:caps/>
                <w:sz w:val="28"/>
                <w:szCs w:val="28"/>
              </w:rPr>
              <w:t>15</w:t>
            </w:r>
          </w:p>
          <w:p w:rsidR="00A07AD2" w:rsidRPr="00F4071D" w:rsidRDefault="00A07AD2" w:rsidP="00F4071D">
            <w:pPr>
              <w:ind w:right="-143"/>
              <w:jc w:val="center"/>
              <w:rPr>
                <w:b/>
                <w:bCs/>
                <w:caps/>
              </w:rPr>
            </w:pPr>
            <w:r w:rsidRPr="00F4071D">
              <w:rPr>
                <w:b/>
                <w:bCs/>
                <w:caps/>
                <w:sz w:val="28"/>
                <w:szCs w:val="28"/>
              </w:rPr>
              <w:t>«</w:t>
            </w:r>
            <w:r>
              <w:rPr>
                <w:b/>
                <w:bCs/>
                <w:caps/>
                <w:sz w:val="28"/>
                <w:szCs w:val="28"/>
              </w:rPr>
              <w:t>ПОВАРСКОЕ И КОНДИТЕРСКОЕ ДЕЛО</w:t>
            </w:r>
            <w:r w:rsidRPr="00F4071D">
              <w:rPr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A07AD2" w:rsidRPr="00234A16">
        <w:tc>
          <w:tcPr>
            <w:tcW w:w="9571" w:type="dxa"/>
            <w:tcBorders>
              <w:left w:val="nil"/>
              <w:bottom w:val="nil"/>
              <w:right w:val="nil"/>
            </w:tcBorders>
          </w:tcPr>
          <w:p w:rsidR="00A07AD2" w:rsidRPr="00F4071D" w:rsidRDefault="00A07AD2" w:rsidP="00F4071D">
            <w:pPr>
              <w:jc w:val="center"/>
              <w:rPr>
                <w:caps/>
                <w:vertAlign w:val="superscript"/>
              </w:rPr>
            </w:pPr>
            <w:r w:rsidRPr="00F4071D">
              <w:rPr>
                <w:caps/>
                <w:vertAlign w:val="superscript"/>
              </w:rPr>
              <w:t>(профессия, специальность)</w:t>
            </w:r>
          </w:p>
          <w:p w:rsidR="00A07AD2" w:rsidRPr="00F4071D" w:rsidRDefault="00A07AD2" w:rsidP="00F4071D">
            <w:pPr>
              <w:jc w:val="center"/>
              <w:rPr>
                <w:b/>
                <w:bCs/>
                <w:caps/>
              </w:rPr>
            </w:pPr>
          </w:p>
        </w:tc>
      </w:tr>
    </w:tbl>
    <w:p w:rsidR="00A07AD2" w:rsidRPr="00234A16" w:rsidRDefault="00A07AD2" w:rsidP="00C368D6">
      <w:pPr>
        <w:jc w:val="center"/>
        <w:rPr>
          <w:b/>
          <w:bCs/>
          <w:caps/>
        </w:rPr>
      </w:pPr>
    </w:p>
    <w:p w:rsidR="00A07AD2" w:rsidRPr="00234A16" w:rsidRDefault="00A07AD2" w:rsidP="00C36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</w:p>
    <w:p w:rsidR="00A07AD2" w:rsidRPr="00234A16" w:rsidRDefault="00A07AD2" w:rsidP="00C368D6">
      <w:pPr>
        <w:rPr>
          <w:b/>
          <w:bCs/>
        </w:rPr>
      </w:pPr>
      <w:r w:rsidRPr="00234A16">
        <w:rPr>
          <w:b/>
          <w:bCs/>
        </w:rPr>
        <w:t>Разработал(а):</w:t>
      </w:r>
    </w:p>
    <w:p w:rsidR="00A07AD2" w:rsidRPr="00AF4411" w:rsidRDefault="00A07AD2" w:rsidP="00AF4411">
      <w:pPr>
        <w:rPr>
          <w:u w:val="single"/>
        </w:rPr>
      </w:pPr>
      <w:r>
        <w:rPr>
          <w:sz w:val="28"/>
          <w:szCs w:val="28"/>
          <w:u w:val="single"/>
        </w:rPr>
        <w:t>Доброва Н.С.</w:t>
      </w:r>
      <w:r>
        <w:rPr>
          <w:u w:val="single"/>
        </w:rPr>
        <w:t xml:space="preserve"> преподаватель ОБЖ</w:t>
      </w:r>
    </w:p>
    <w:p w:rsidR="00A07AD2" w:rsidRPr="00234A16" w:rsidRDefault="00A07AD2" w:rsidP="00C368D6">
      <w:pPr>
        <w:tabs>
          <w:tab w:val="left" w:pos="1843"/>
        </w:tabs>
        <w:rPr>
          <w:b/>
          <w:bCs/>
          <w:caps/>
          <w:sz w:val="16"/>
          <w:szCs w:val="16"/>
          <w:vertAlign w:val="superscript"/>
        </w:rPr>
      </w:pPr>
    </w:p>
    <w:p w:rsidR="00A07AD2" w:rsidRPr="00234A16" w:rsidRDefault="00A07AD2" w:rsidP="00C368D6">
      <w:pPr>
        <w:rPr>
          <w:b/>
          <w:bCs/>
        </w:rPr>
      </w:pPr>
      <w:r w:rsidRPr="00234A16">
        <w:rPr>
          <w:b/>
          <w:bCs/>
        </w:rPr>
        <w:t>Дата проведения урока:</w:t>
      </w:r>
    </w:p>
    <w:p w:rsidR="00A07AD2" w:rsidRPr="00234A16" w:rsidRDefault="00A07AD2" w:rsidP="00C368D6">
      <w:r w:rsidRPr="00234A16">
        <w:rPr>
          <w:b/>
          <w:bCs/>
        </w:rPr>
        <w:t>_____</w:t>
      </w:r>
      <w:r>
        <w:rPr>
          <w:u w:val="single"/>
        </w:rPr>
        <w:t>12.04.2022</w:t>
      </w:r>
      <w:r w:rsidRPr="00234A16">
        <w:rPr>
          <w:u w:val="single"/>
        </w:rPr>
        <w:t xml:space="preserve"> год.</w:t>
      </w:r>
      <w:r w:rsidRPr="00234A16">
        <w:rPr>
          <w:b/>
          <w:bCs/>
        </w:rPr>
        <w:t>______</w:t>
      </w:r>
    </w:p>
    <w:p w:rsidR="00A07AD2" w:rsidRPr="00234A16" w:rsidRDefault="00A07AD2" w:rsidP="00C368D6">
      <w:pPr>
        <w:rPr>
          <w:b/>
          <w:bCs/>
        </w:rPr>
      </w:pPr>
      <w:r w:rsidRPr="00234A16">
        <w:rPr>
          <w:b/>
          <w:bCs/>
        </w:rPr>
        <w:t>Группа _____</w:t>
      </w:r>
      <w:r>
        <w:rPr>
          <w:u w:val="single"/>
        </w:rPr>
        <w:t>18</w:t>
      </w:r>
      <w:r w:rsidRPr="00234A16">
        <w:rPr>
          <w:b/>
          <w:bCs/>
        </w:rPr>
        <w:t>_____</w:t>
      </w:r>
    </w:p>
    <w:p w:rsidR="00A07AD2" w:rsidRPr="00234A16" w:rsidRDefault="00A07AD2" w:rsidP="00C368D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Default="00A07AD2" w:rsidP="00C368D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Pr="00234A16" w:rsidRDefault="00A07AD2" w:rsidP="00C368D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Pr="00234A16" w:rsidRDefault="00A07AD2" w:rsidP="00C368D6">
      <w:pPr>
        <w:jc w:val="both"/>
      </w:pPr>
      <w:r w:rsidRPr="00234A16">
        <w:t>РАССМОТРЕНА И ОДОБРЕНА</w:t>
      </w:r>
    </w:p>
    <w:p w:rsidR="00A07AD2" w:rsidRPr="00234A16" w:rsidRDefault="00A07AD2" w:rsidP="00C368D6">
      <w:r w:rsidRPr="00234A16">
        <w:t xml:space="preserve">на заседании ЦК преподавателей </w:t>
      </w:r>
    </w:p>
    <w:p w:rsidR="00A07AD2" w:rsidRPr="00234A16" w:rsidRDefault="00A07AD2" w:rsidP="00C368D6">
      <w:r>
        <w:t>общеобразовательного</w:t>
      </w:r>
      <w:r w:rsidRPr="00234A16">
        <w:t xml:space="preserve"> цикла </w:t>
      </w:r>
    </w:p>
    <w:p w:rsidR="00A07AD2" w:rsidRPr="00234A16" w:rsidRDefault="00A07AD2" w:rsidP="00C368D6">
      <w:r w:rsidRPr="00234A16">
        <w:t>Председатель ЦК __</w:t>
      </w:r>
      <w:r>
        <w:t>_________________ Доброва Н.С.</w:t>
      </w:r>
    </w:p>
    <w:p w:rsidR="00A07AD2" w:rsidRPr="00234A16" w:rsidRDefault="00A07AD2" w:rsidP="00C368D6">
      <w:r w:rsidRPr="00234A16">
        <w:t>«______» _____________ 20_____ г.</w:t>
      </w:r>
    </w:p>
    <w:p w:rsidR="00A07AD2" w:rsidRPr="00234A16" w:rsidRDefault="00A07AD2" w:rsidP="00C368D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Default="00A07AD2" w:rsidP="00C368D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Default="00A07AD2" w:rsidP="00C368D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Default="00A07AD2" w:rsidP="00C368D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AD2" w:rsidRPr="00240A4A" w:rsidRDefault="00A07AD2" w:rsidP="007908E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smartTag w:uri="urn:schemas-microsoft-com:office:smarttags" w:element="metricconverter">
        <w:smartTagPr>
          <w:attr w:name="ProductID" w:val="2022 г"/>
        </w:smartTagPr>
        <w:r w:rsidRPr="0000206C">
          <w:rPr>
            <w:rFonts w:ascii="Times New Roman" w:hAnsi="Times New Roman" w:cs="Times New Roman"/>
            <w:b/>
            <w:bCs/>
            <w:sz w:val="28"/>
            <w:szCs w:val="28"/>
          </w:rPr>
          <w:t>20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t>22</w:t>
        </w:r>
        <w:r w:rsidRPr="0000206C">
          <w:rPr>
            <w:rFonts w:ascii="Times New Roman" w:hAnsi="Times New Roman" w:cs="Times New Roman"/>
            <w:b/>
            <w:bCs/>
            <w:sz w:val="28"/>
            <w:szCs w:val="28"/>
          </w:rPr>
          <w:t xml:space="preserve"> г</w:t>
        </w:r>
      </w:smartTag>
      <w:r w:rsidRPr="0000206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07AD2" w:rsidRDefault="00A07AD2" w:rsidP="0029424E">
      <w:pPr>
        <w:shd w:val="clear" w:color="auto" w:fill="FFFFFF"/>
        <w:tabs>
          <w:tab w:val="left" w:pos="540"/>
          <w:tab w:val="left" w:pos="9666"/>
        </w:tabs>
        <w:spacing w:before="115"/>
        <w:ind w:right="-54"/>
        <w:jc w:val="center"/>
        <w:rPr>
          <w:b/>
          <w:bCs/>
          <w:color w:val="000000"/>
          <w:spacing w:val="-4"/>
          <w:sz w:val="36"/>
          <w:szCs w:val="36"/>
        </w:rPr>
      </w:pPr>
      <w:r>
        <w:rPr>
          <w:b/>
          <w:bCs/>
          <w:color w:val="000000"/>
          <w:spacing w:val="-4"/>
          <w:sz w:val="36"/>
          <w:szCs w:val="36"/>
        </w:rPr>
        <w:t>Содержание</w:t>
      </w:r>
    </w:p>
    <w:p w:rsidR="00A07AD2" w:rsidRDefault="00A07AD2" w:rsidP="0029424E">
      <w:pPr>
        <w:shd w:val="clear" w:color="auto" w:fill="FFFFFF"/>
        <w:tabs>
          <w:tab w:val="left" w:pos="540"/>
          <w:tab w:val="left" w:pos="9666"/>
        </w:tabs>
        <w:spacing w:before="115"/>
        <w:ind w:right="-54"/>
        <w:jc w:val="both"/>
        <w:rPr>
          <w:b/>
          <w:bCs/>
          <w:color w:val="000000"/>
          <w:spacing w:val="-4"/>
          <w:sz w:val="32"/>
          <w:szCs w:val="32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666"/>
        </w:tabs>
        <w:spacing w:before="115"/>
        <w:ind w:right="-54"/>
        <w:jc w:val="both"/>
        <w:rPr>
          <w:b/>
          <w:bCs/>
          <w:color w:val="000000"/>
          <w:spacing w:val="-4"/>
          <w:sz w:val="32"/>
          <w:szCs w:val="32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</w:tabs>
        <w:spacing w:line="480" w:lineRule="auto"/>
        <w:ind w:right="-57"/>
        <w:jc w:val="both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Пояснительная записка………………………………………………………………...3</w:t>
      </w: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План учебного занятия ………………………………………………………………..5</w:t>
      </w:r>
    </w:p>
    <w:p w:rsidR="00A07AD2" w:rsidRDefault="00A07AD2" w:rsidP="0029424E">
      <w:pPr>
        <w:shd w:val="clear" w:color="auto" w:fill="FFFFFF"/>
        <w:tabs>
          <w:tab w:val="left" w:pos="540"/>
          <w:tab w:val="left" w:pos="9360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Технологическая карта занятия ……………………………………………………...15</w:t>
      </w:r>
    </w:p>
    <w:p w:rsidR="00A07AD2" w:rsidRPr="001C068F" w:rsidRDefault="00A07AD2" w:rsidP="00AF4411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Приложения……………………………………………..………...………….…20</w:t>
      </w:r>
    </w:p>
    <w:p w:rsidR="00A07AD2" w:rsidRDefault="00A07AD2" w:rsidP="0029424E">
      <w:pPr>
        <w:shd w:val="clear" w:color="auto" w:fill="FFFFFF"/>
        <w:tabs>
          <w:tab w:val="left" w:pos="540"/>
          <w:tab w:val="left" w:pos="9360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Default="00A07AD2" w:rsidP="0029424E">
      <w:pPr>
        <w:shd w:val="clear" w:color="auto" w:fill="FFFFFF"/>
        <w:tabs>
          <w:tab w:val="left" w:pos="540"/>
          <w:tab w:val="left" w:pos="9360"/>
          <w:tab w:val="left" w:pos="9666"/>
        </w:tabs>
        <w:spacing w:line="480" w:lineRule="auto"/>
        <w:ind w:right="-57"/>
        <w:rPr>
          <w:color w:val="000000"/>
          <w:spacing w:val="-13"/>
          <w:sz w:val="28"/>
          <w:szCs w:val="28"/>
        </w:rPr>
      </w:pPr>
    </w:p>
    <w:p w:rsidR="00A07AD2" w:rsidRPr="005C3498" w:rsidRDefault="00A07AD2" w:rsidP="003A1A0D">
      <w:pPr>
        <w:shd w:val="clear" w:color="auto" w:fill="FFFFFF"/>
        <w:tabs>
          <w:tab w:val="left" w:pos="540"/>
          <w:tab w:val="left" w:pos="9666"/>
        </w:tabs>
        <w:spacing w:line="360" w:lineRule="auto"/>
        <w:ind w:left="1701" w:right="567" w:firstLine="851"/>
        <w:jc w:val="both"/>
        <w:rPr>
          <w:b/>
          <w:bCs/>
          <w:color w:val="000000"/>
          <w:spacing w:val="-4"/>
          <w:sz w:val="28"/>
          <w:szCs w:val="28"/>
        </w:rPr>
      </w:pPr>
      <w:r w:rsidRPr="005C3498">
        <w:rPr>
          <w:b/>
          <w:bCs/>
          <w:color w:val="000000"/>
          <w:spacing w:val="-4"/>
          <w:sz w:val="28"/>
          <w:szCs w:val="28"/>
        </w:rPr>
        <w:t>Пояснительная записка</w:t>
      </w:r>
    </w:p>
    <w:p w:rsidR="00A07AD2" w:rsidRDefault="00A07AD2" w:rsidP="003A1A0D">
      <w:pPr>
        <w:shd w:val="clear" w:color="auto" w:fill="FFFFFF"/>
        <w:tabs>
          <w:tab w:val="left" w:pos="9666"/>
        </w:tabs>
        <w:spacing w:line="360" w:lineRule="auto"/>
        <w:ind w:right="-21" w:firstLine="840"/>
        <w:jc w:val="both"/>
        <w:rPr>
          <w:sz w:val="28"/>
          <w:szCs w:val="28"/>
        </w:rPr>
      </w:pPr>
      <w:r w:rsidRPr="00CE0F0B">
        <w:rPr>
          <w:color w:val="000000"/>
          <w:spacing w:val="-4"/>
          <w:sz w:val="28"/>
          <w:szCs w:val="28"/>
        </w:rPr>
        <w:t>Методичес</w:t>
      </w:r>
      <w:r>
        <w:rPr>
          <w:color w:val="000000"/>
          <w:spacing w:val="-4"/>
          <w:sz w:val="28"/>
          <w:szCs w:val="28"/>
        </w:rPr>
        <w:t>кая разработка открытого урока</w:t>
      </w:r>
      <w:r w:rsidRPr="00CE0F0B">
        <w:rPr>
          <w:color w:val="000000"/>
          <w:spacing w:val="-4"/>
          <w:sz w:val="28"/>
          <w:szCs w:val="28"/>
        </w:rPr>
        <w:t xml:space="preserve"> на тему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«Водные ресурсы России</w:t>
      </w:r>
      <w:r w:rsidRPr="0029424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E0F0B">
        <w:rPr>
          <w:sz w:val="28"/>
          <w:szCs w:val="28"/>
        </w:rPr>
        <w:t>разработан</w:t>
      </w:r>
      <w:r>
        <w:rPr>
          <w:sz w:val="28"/>
          <w:szCs w:val="28"/>
        </w:rPr>
        <w:t>а</w:t>
      </w:r>
      <w:r w:rsidRPr="00CE0F0B">
        <w:rPr>
          <w:sz w:val="28"/>
          <w:szCs w:val="28"/>
        </w:rPr>
        <w:t xml:space="preserve"> на основе Федерального государственного образовател</w:t>
      </w:r>
      <w:r>
        <w:rPr>
          <w:sz w:val="28"/>
          <w:szCs w:val="28"/>
        </w:rPr>
        <w:t>ьного стандарта по специальности  43.02.15 «Поварское и кондитерское дело», в соответствии с рабочей программой БД. 06. Основы безопасности жизнедеятельности</w:t>
      </w:r>
      <w:r w:rsidRPr="002C5886">
        <w:rPr>
          <w:sz w:val="28"/>
          <w:szCs w:val="28"/>
        </w:rPr>
        <w:t>.</w:t>
      </w:r>
    </w:p>
    <w:p w:rsidR="00A07AD2" w:rsidRPr="001872CF" w:rsidRDefault="00A07AD2" w:rsidP="001872CF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Содержание курса построено в соответствии с идеями гуманизации и усиления социальных аспектов содержания, принципов комплексности, экологизации, историзма.    В современном мире необходимо знать не только зависимость водных ресурсов от рельефа и климата, но также определить потребности населения и промышленности в водных ресурсах.</w:t>
      </w:r>
    </w:p>
    <w:p w:rsidR="00A07AD2" w:rsidRPr="001872CF" w:rsidRDefault="00A07AD2" w:rsidP="001872CF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Водные ресурсы занимают одно из важнейших мест среди природных богатств России. Основной объем вод составляют их вековые запасы, заключенные в ледниках, подземных водах, озерах и водохранилищах, которые остаются неизменными на протяжении многих столетий. Большие запасы воды содержатся в озерах, среди которых особенно выделяются уникальное озеро Байкал и крупнейшее в Европе Ладожское озеро.</w:t>
      </w:r>
    </w:p>
    <w:p w:rsidR="00A07AD2" w:rsidRPr="001872CF" w:rsidRDefault="00A07AD2" w:rsidP="001872CF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Однако важнейшим источником удовлетворения разнообразных потребностей человека в водных ресурсах являются не вековые запасы, а ежегодно возобновляемые поверхностные пресные воды, в существенно меньших размерах подземные пресны воды, используемы преимущественно для коммунально-бытового и питьевого водоснабжения и частично — в промышленности (пищевой и медицинской), а также в сельском хозяйстве.</w:t>
      </w:r>
    </w:p>
    <w:p w:rsidR="00A07AD2" w:rsidRPr="001872CF" w:rsidRDefault="00A07AD2" w:rsidP="001872CF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Реки, озера, искусственные водоемы используются для рыбоводства и рыборазведения, для рекреационных целей. Таким образом, значение внутренних вод велико и разнообразно.</w:t>
      </w:r>
    </w:p>
    <w:p w:rsidR="00A07AD2" w:rsidRPr="001872CF" w:rsidRDefault="00A07AD2" w:rsidP="001872CF">
      <w:pPr>
        <w:spacing w:line="360" w:lineRule="auto"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Изучение темы «Водные ресурсы России» способствует:</w:t>
      </w:r>
    </w:p>
    <w:p w:rsidR="00A07AD2" w:rsidRPr="001872CF" w:rsidRDefault="00A07AD2" w:rsidP="001E5DF2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формированию целостного мировоззрения обучающихся;</w:t>
      </w:r>
    </w:p>
    <w:p w:rsidR="00A07AD2" w:rsidRPr="001872CF" w:rsidRDefault="00A07AD2" w:rsidP="001E5DF2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развитию географических умений и навыков;</w:t>
      </w:r>
    </w:p>
    <w:p w:rsidR="00A07AD2" w:rsidRPr="001872CF" w:rsidRDefault="00A07AD2" w:rsidP="001E5DF2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eastAsia="Batang"/>
          <w:sz w:val="28"/>
          <w:szCs w:val="28"/>
          <w:lang w:eastAsia="ko-KR"/>
        </w:rPr>
      </w:pPr>
      <w:r w:rsidRPr="001872CF">
        <w:rPr>
          <w:rFonts w:eastAsia="Batang"/>
          <w:sz w:val="28"/>
          <w:szCs w:val="28"/>
          <w:lang w:eastAsia="ko-KR"/>
        </w:rPr>
        <w:t>имеет огромное воспитательное влияние;</w:t>
      </w:r>
    </w:p>
    <w:p w:rsidR="00A07AD2" w:rsidRPr="00FF018A" w:rsidRDefault="00A07AD2" w:rsidP="008239C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018A">
        <w:rPr>
          <w:color w:val="000000"/>
          <w:sz w:val="28"/>
          <w:szCs w:val="28"/>
        </w:rPr>
        <w:t xml:space="preserve"> </w:t>
      </w:r>
      <w:r w:rsidRPr="00FF018A">
        <w:rPr>
          <w:b/>
          <w:bCs/>
          <w:iCs/>
          <w:color w:val="000000"/>
          <w:sz w:val="28"/>
          <w:szCs w:val="28"/>
        </w:rPr>
        <w:t xml:space="preserve">Цели урока. </w:t>
      </w:r>
    </w:p>
    <w:p w:rsidR="00A07AD2" w:rsidRPr="00FF018A" w:rsidRDefault="00A07AD2" w:rsidP="008239C2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color w:val="000000"/>
          <w:sz w:val="28"/>
          <w:szCs w:val="28"/>
          <w:lang w:eastAsia="ko-KR"/>
        </w:rPr>
        <w:t>- создание условий для осознания и закрепления новой учебной информации об особенностях водных ресурсов России;</w:t>
      </w:r>
    </w:p>
    <w:p w:rsidR="00A07AD2" w:rsidRPr="00FF018A" w:rsidRDefault="00A07AD2" w:rsidP="008239C2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color w:val="000000"/>
          <w:sz w:val="28"/>
          <w:szCs w:val="28"/>
          <w:lang w:eastAsia="ko-KR"/>
        </w:rPr>
        <w:t>- актуализация и обобщение знаний о воде и ее роли в природе.</w:t>
      </w:r>
    </w:p>
    <w:p w:rsidR="00A07AD2" w:rsidRPr="00FF018A" w:rsidRDefault="00A07AD2" w:rsidP="008239C2">
      <w:pPr>
        <w:spacing w:line="360" w:lineRule="auto"/>
        <w:ind w:firstLine="709"/>
        <w:jc w:val="both"/>
        <w:rPr>
          <w:rFonts w:eastAsia="Batang"/>
          <w:b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Задачи:</w:t>
      </w:r>
    </w:p>
    <w:p w:rsidR="00A07AD2" w:rsidRPr="00FF018A" w:rsidRDefault="00A07AD2" w:rsidP="008239C2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Образовательная: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 xml:space="preserve"> сформировать представление об особенностях внутренних вод на территории России; объяснять зависимость объекта от рельефа и климата</w:t>
      </w:r>
    </w:p>
    <w:p w:rsidR="00A07AD2" w:rsidRPr="00FF018A" w:rsidRDefault="00A07AD2" w:rsidP="00557CBC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Развивающая: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>  учить анализировать, уметь самостоятельно делать выводы, учить строить аналогию, развитие творческого воображения, самостоятельное обоснование обучающихся удобства использования презентаций.</w:t>
      </w:r>
    </w:p>
    <w:p w:rsidR="00A07AD2" w:rsidRPr="00FF018A" w:rsidRDefault="00A07AD2" w:rsidP="00557CBC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Воспитательная: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 xml:space="preserve"> формировать научное мировоззрение, воспитывать чувство гордости за природу России, экологическое воспитание, формирование навыков работы в группе, стабилизация само и взаимооценки.</w:t>
      </w:r>
    </w:p>
    <w:p w:rsidR="00A07AD2" w:rsidRDefault="00A07AD2" w:rsidP="008950B6">
      <w:pPr>
        <w:pStyle w:val="Style7"/>
        <w:spacing w:line="360" w:lineRule="auto"/>
        <w:ind w:firstLine="708"/>
        <w:jc w:val="both"/>
        <w:rPr>
          <w:sz w:val="28"/>
          <w:szCs w:val="28"/>
        </w:rPr>
      </w:pPr>
      <w:r w:rsidRPr="00B640F5">
        <w:rPr>
          <w:color w:val="FF0000"/>
        </w:rPr>
        <w:t xml:space="preserve"> </w:t>
      </w:r>
      <w:r w:rsidRPr="00F76257">
        <w:rPr>
          <w:sz w:val="28"/>
          <w:szCs w:val="28"/>
        </w:rPr>
        <w:t xml:space="preserve"> </w:t>
      </w:r>
      <w:r w:rsidRPr="00D35CFE">
        <w:rPr>
          <w:sz w:val="28"/>
          <w:szCs w:val="28"/>
        </w:rPr>
        <w:t xml:space="preserve">Форма </w:t>
      </w:r>
      <w:r>
        <w:rPr>
          <w:sz w:val="28"/>
          <w:szCs w:val="28"/>
        </w:rPr>
        <w:t xml:space="preserve">проведения – </w:t>
      </w:r>
      <w:r w:rsidRPr="00D35CFE">
        <w:rPr>
          <w:sz w:val="28"/>
          <w:szCs w:val="28"/>
        </w:rPr>
        <w:t xml:space="preserve"> занятие с элементами практикума и игры, основной  дидактической целью которой является реализация усвоенных понятий в интеллектуальной и пр</w:t>
      </w:r>
      <w:r>
        <w:rPr>
          <w:sz w:val="28"/>
          <w:szCs w:val="28"/>
        </w:rPr>
        <w:t>актической деятельности обучающихся</w:t>
      </w:r>
      <w:r w:rsidRPr="00D35CFE">
        <w:rPr>
          <w:sz w:val="28"/>
          <w:szCs w:val="28"/>
        </w:rPr>
        <w:t>. Такая форма проведения занятий расширяет кругозор и формирует рациональ</w:t>
      </w:r>
      <w:r>
        <w:rPr>
          <w:sz w:val="28"/>
          <w:szCs w:val="28"/>
        </w:rPr>
        <w:t>ное логическое мышление</w:t>
      </w:r>
      <w:r w:rsidRPr="00D35CFE">
        <w:rPr>
          <w:sz w:val="28"/>
          <w:szCs w:val="28"/>
        </w:rPr>
        <w:t xml:space="preserve">. </w:t>
      </w:r>
    </w:p>
    <w:p w:rsidR="00A07AD2" w:rsidRPr="00D35CFE" w:rsidRDefault="00A07AD2" w:rsidP="003A1A0D">
      <w:pPr>
        <w:pStyle w:val="Style7"/>
        <w:spacing w:line="360" w:lineRule="auto"/>
        <w:ind w:firstLine="840"/>
        <w:jc w:val="both"/>
        <w:rPr>
          <w:sz w:val="28"/>
          <w:szCs w:val="28"/>
        </w:rPr>
      </w:pPr>
      <w:r w:rsidRPr="00A6629C">
        <w:rPr>
          <w:sz w:val="28"/>
          <w:szCs w:val="28"/>
        </w:rPr>
        <w:t>Заключительный этап анализирует результаты работы  и подводит итоги проведенного урока</w:t>
      </w:r>
      <w:r>
        <w:rPr>
          <w:sz w:val="28"/>
          <w:szCs w:val="28"/>
        </w:rPr>
        <w:t>.</w:t>
      </w:r>
    </w:p>
    <w:p w:rsidR="00A07AD2" w:rsidRPr="00F76257" w:rsidRDefault="00A07AD2" w:rsidP="00E65656">
      <w:pPr>
        <w:shd w:val="clear" w:color="auto" w:fill="FFFFFF"/>
        <w:tabs>
          <w:tab w:val="left" w:pos="9666"/>
        </w:tabs>
        <w:spacing w:line="360" w:lineRule="auto"/>
        <w:ind w:right="-54" w:firstLine="709"/>
        <w:jc w:val="both"/>
        <w:rPr>
          <w:sz w:val="28"/>
          <w:szCs w:val="28"/>
        </w:rPr>
      </w:pPr>
      <w:r w:rsidRPr="00F76257">
        <w:rPr>
          <w:sz w:val="28"/>
          <w:szCs w:val="28"/>
        </w:rPr>
        <w:t>Данное занятие проводится как комбинированный урок, с применением средств мультимедиа</w:t>
      </w:r>
      <w:r w:rsidRPr="00F76257">
        <w:t xml:space="preserve">, </w:t>
      </w:r>
      <w:r w:rsidRPr="00F76257">
        <w:rPr>
          <w:sz w:val="28"/>
          <w:szCs w:val="28"/>
        </w:rPr>
        <w:t xml:space="preserve">где  идет закрепления полученных знаний по предыдущей теме и  получение новых знаний. </w:t>
      </w:r>
    </w:p>
    <w:p w:rsidR="00A07AD2" w:rsidRDefault="00A07AD2" w:rsidP="00E65656">
      <w:pPr>
        <w:shd w:val="clear" w:color="auto" w:fill="FFFFFF"/>
        <w:tabs>
          <w:tab w:val="left" w:pos="9666"/>
        </w:tabs>
        <w:spacing w:line="360" w:lineRule="auto"/>
        <w:ind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 занятия  отражает задачи  урока,  наглядные  пособия  и раздаточный материал, определяются вид и тип урока, межпредметные связи.</w:t>
      </w:r>
    </w:p>
    <w:p w:rsidR="00A07AD2" w:rsidRDefault="00A07AD2" w:rsidP="00E65656">
      <w:pPr>
        <w:shd w:val="clear" w:color="auto" w:fill="FFFFFF"/>
        <w:tabs>
          <w:tab w:val="left" w:pos="9666"/>
        </w:tabs>
        <w:spacing w:line="360" w:lineRule="auto"/>
        <w:ind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занятия состоит в подробном распределении элементов занятия и изучаемых вопросов, а также методов обучения и времени, необходимого для изучения темы.</w:t>
      </w:r>
    </w:p>
    <w:p w:rsidR="00A07AD2" w:rsidRDefault="00A07AD2" w:rsidP="00E65656">
      <w:pPr>
        <w:shd w:val="clear" w:color="auto" w:fill="FFFFFF"/>
        <w:tabs>
          <w:tab w:val="left" w:pos="9666"/>
        </w:tabs>
        <w:spacing w:line="360" w:lineRule="auto"/>
        <w:ind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проведения занятия включает в себя подробное описание каждого элемента занятия и его цель.</w:t>
      </w:r>
    </w:p>
    <w:p w:rsidR="00A07AD2" w:rsidRDefault="00A07AD2" w:rsidP="00E65656">
      <w:pPr>
        <w:shd w:val="clear" w:color="auto" w:fill="FFFFFF"/>
        <w:tabs>
          <w:tab w:val="left" w:pos="9666"/>
        </w:tabs>
        <w:spacing w:line="360" w:lineRule="auto"/>
        <w:ind w:right="-54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Заключительный этап анализирует результаты работы  и подводит итоги проведенного урока.</w:t>
      </w:r>
    </w:p>
    <w:p w:rsidR="00A07AD2" w:rsidRPr="005C3498" w:rsidRDefault="00A07AD2" w:rsidP="008105FE">
      <w:pPr>
        <w:spacing w:after="24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5C3498">
        <w:rPr>
          <w:b/>
          <w:bCs/>
          <w:sz w:val="28"/>
          <w:szCs w:val="28"/>
        </w:rPr>
        <w:t>лан урока</w:t>
      </w:r>
    </w:p>
    <w:p w:rsidR="00A07AD2" w:rsidRPr="00CD301A" w:rsidRDefault="00A07AD2" w:rsidP="00ED5CC9">
      <w:pPr>
        <w:spacing w:line="360" w:lineRule="auto"/>
        <w:jc w:val="both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>Дисциплина</w:t>
      </w:r>
      <w:r w:rsidRPr="00CD301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D301A">
        <w:rPr>
          <w:sz w:val="28"/>
          <w:szCs w:val="28"/>
        </w:rPr>
        <w:t xml:space="preserve"> БД. 06. Основы безопасности жизнедеятельности</w:t>
      </w:r>
    </w:p>
    <w:p w:rsidR="00A07AD2" w:rsidRPr="00CD301A" w:rsidRDefault="00A07AD2" w:rsidP="00ED5CC9">
      <w:pPr>
        <w:spacing w:line="360" w:lineRule="auto"/>
        <w:jc w:val="both"/>
        <w:rPr>
          <w:sz w:val="28"/>
          <w:szCs w:val="28"/>
        </w:rPr>
      </w:pPr>
      <w:r w:rsidRPr="00CD301A">
        <w:rPr>
          <w:b/>
          <w:bCs/>
          <w:sz w:val="28"/>
          <w:szCs w:val="28"/>
        </w:rPr>
        <w:t xml:space="preserve">Преподаватель: </w:t>
      </w:r>
      <w:r>
        <w:rPr>
          <w:b/>
          <w:bCs/>
          <w:sz w:val="28"/>
          <w:szCs w:val="28"/>
        </w:rPr>
        <w:t xml:space="preserve"> </w:t>
      </w:r>
      <w:r w:rsidRPr="00CD301A">
        <w:rPr>
          <w:sz w:val="28"/>
          <w:szCs w:val="28"/>
        </w:rPr>
        <w:t>Доброва Н.С.</w:t>
      </w:r>
    </w:p>
    <w:p w:rsidR="00A07AD2" w:rsidRPr="009A2363" w:rsidRDefault="00A07AD2" w:rsidP="00ED5CC9">
      <w:pPr>
        <w:spacing w:line="360" w:lineRule="auto"/>
        <w:jc w:val="both"/>
        <w:rPr>
          <w:sz w:val="28"/>
          <w:szCs w:val="28"/>
          <w:u w:val="single"/>
        </w:rPr>
      </w:pPr>
      <w:r w:rsidRPr="009A2363">
        <w:rPr>
          <w:b/>
          <w:bCs/>
          <w:sz w:val="28"/>
          <w:szCs w:val="28"/>
        </w:rPr>
        <w:t>Группа:</w:t>
      </w:r>
      <w:r w:rsidRPr="00CD30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D301A">
        <w:rPr>
          <w:sz w:val="28"/>
          <w:szCs w:val="28"/>
        </w:rPr>
        <w:t>18</w:t>
      </w:r>
    </w:p>
    <w:p w:rsidR="00A07AD2" w:rsidRPr="003E6388" w:rsidRDefault="00A07AD2" w:rsidP="00ED5CC9">
      <w:pPr>
        <w:spacing w:line="360" w:lineRule="auto"/>
        <w:jc w:val="both"/>
        <w:rPr>
          <w:sz w:val="28"/>
          <w:szCs w:val="28"/>
          <w:u w:val="single"/>
        </w:rPr>
      </w:pPr>
      <w:r w:rsidRPr="009A2363">
        <w:rPr>
          <w:b/>
          <w:bCs/>
          <w:sz w:val="28"/>
          <w:szCs w:val="28"/>
        </w:rPr>
        <w:t xml:space="preserve">Дата: </w:t>
      </w:r>
      <w:r>
        <w:rPr>
          <w:b/>
          <w:bCs/>
          <w:sz w:val="28"/>
          <w:szCs w:val="28"/>
        </w:rPr>
        <w:t xml:space="preserve"> </w:t>
      </w:r>
      <w:r w:rsidRPr="00CD301A">
        <w:rPr>
          <w:sz w:val="28"/>
          <w:szCs w:val="28"/>
        </w:rPr>
        <w:t>12.04.2022 г.</w:t>
      </w:r>
    </w:p>
    <w:p w:rsidR="00A07AD2" w:rsidRPr="005D2BD2" w:rsidRDefault="00A07AD2" w:rsidP="00ED5CC9">
      <w:pPr>
        <w:spacing w:line="360" w:lineRule="auto"/>
        <w:jc w:val="both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>Тема занятия: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Водные ресурсы России</w:t>
      </w:r>
    </w:p>
    <w:p w:rsidR="00A07AD2" w:rsidRPr="007B6C6D" w:rsidRDefault="00A07AD2" w:rsidP="00ED5CC9">
      <w:pPr>
        <w:spacing w:line="360" w:lineRule="auto"/>
        <w:jc w:val="both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 xml:space="preserve">Вид занятия: </w:t>
      </w:r>
      <w:r w:rsidRPr="003A0E75">
        <w:rPr>
          <w:sz w:val="28"/>
          <w:szCs w:val="28"/>
        </w:rPr>
        <w:t>Комбинированный урок, с применением средств мультимедиа</w:t>
      </w:r>
      <w:r w:rsidRPr="007779CB">
        <w:t>.</w:t>
      </w:r>
    </w:p>
    <w:p w:rsidR="00A07AD2" w:rsidRPr="009A2363" w:rsidRDefault="00A07AD2" w:rsidP="00ED5CC9">
      <w:pPr>
        <w:spacing w:line="360" w:lineRule="auto"/>
        <w:jc w:val="both"/>
        <w:rPr>
          <w:sz w:val="28"/>
          <w:szCs w:val="28"/>
          <w:u w:val="single"/>
        </w:rPr>
      </w:pPr>
      <w:r w:rsidRPr="009A2363">
        <w:rPr>
          <w:b/>
          <w:bCs/>
          <w:sz w:val="28"/>
          <w:szCs w:val="28"/>
        </w:rPr>
        <w:t xml:space="preserve">Тип занятия: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Усвоение </w:t>
      </w:r>
      <w:r w:rsidRPr="003A0E75">
        <w:rPr>
          <w:sz w:val="28"/>
          <w:szCs w:val="28"/>
        </w:rPr>
        <w:t>новых знаний</w:t>
      </w:r>
    </w:p>
    <w:p w:rsidR="00A07AD2" w:rsidRDefault="00A07AD2" w:rsidP="00ED5CC9">
      <w:pPr>
        <w:spacing w:line="360" w:lineRule="auto"/>
        <w:jc w:val="both"/>
        <w:rPr>
          <w:sz w:val="28"/>
          <w:szCs w:val="28"/>
        </w:rPr>
      </w:pPr>
      <w:r w:rsidRPr="009A2363">
        <w:rPr>
          <w:b/>
          <w:bCs/>
          <w:sz w:val="28"/>
          <w:szCs w:val="28"/>
        </w:rPr>
        <w:t>Продолжительность занятия:</w:t>
      </w:r>
      <w:r>
        <w:rPr>
          <w:b/>
          <w:bCs/>
          <w:sz w:val="28"/>
          <w:szCs w:val="28"/>
        </w:rPr>
        <w:t xml:space="preserve">  </w:t>
      </w:r>
      <w:r w:rsidRPr="009A2363">
        <w:rPr>
          <w:b/>
          <w:bCs/>
          <w:sz w:val="28"/>
          <w:szCs w:val="28"/>
        </w:rPr>
        <w:t xml:space="preserve"> </w:t>
      </w:r>
      <w:r w:rsidRPr="00CD301A">
        <w:rPr>
          <w:sz w:val="28"/>
          <w:szCs w:val="28"/>
        </w:rPr>
        <w:t>45 мин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F018A">
        <w:rPr>
          <w:b/>
          <w:bCs/>
          <w:iCs/>
          <w:color w:val="000000"/>
          <w:sz w:val="28"/>
          <w:szCs w:val="28"/>
        </w:rPr>
        <w:t xml:space="preserve">Цели урока. 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color w:val="000000"/>
          <w:sz w:val="28"/>
          <w:szCs w:val="28"/>
          <w:lang w:eastAsia="ko-KR"/>
        </w:rPr>
        <w:t>- создание условий для осознания и закрепления новой учебной информации об особенностях водных ресурсов России;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color w:val="000000"/>
          <w:sz w:val="28"/>
          <w:szCs w:val="28"/>
          <w:lang w:eastAsia="ko-KR"/>
        </w:rPr>
        <w:t>- актуализация и обобщение знаний о воде и ее роли в природе.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b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Задачи: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Образовательная: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 xml:space="preserve"> сформировать представление об особенностях внутренних вод на территории России; объяснять зависимость объекта от рельефа и климата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Развивающая: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>  учить анализировать, уметь самостоятельно делать выводы, учить строить аналогию, развитие творческого воображения, самостоятельное обоснование обучающихся удобства использования презентаций.</w:t>
      </w:r>
    </w:p>
    <w:p w:rsidR="00A07AD2" w:rsidRPr="00FF018A" w:rsidRDefault="00A07AD2" w:rsidP="00FF018A">
      <w:pPr>
        <w:spacing w:line="360" w:lineRule="auto"/>
        <w:ind w:firstLine="709"/>
        <w:jc w:val="both"/>
        <w:rPr>
          <w:rFonts w:eastAsia="Batang"/>
          <w:color w:val="000000"/>
          <w:sz w:val="28"/>
          <w:szCs w:val="28"/>
          <w:lang w:eastAsia="ko-KR"/>
        </w:rPr>
      </w:pPr>
      <w:r w:rsidRPr="00FF018A">
        <w:rPr>
          <w:rFonts w:eastAsia="Batang"/>
          <w:b/>
          <w:color w:val="000000"/>
          <w:sz w:val="28"/>
          <w:szCs w:val="28"/>
          <w:lang w:eastAsia="ko-KR"/>
        </w:rPr>
        <w:t>Воспитательная:</w:t>
      </w:r>
      <w:r w:rsidRPr="00FF018A">
        <w:rPr>
          <w:rFonts w:eastAsia="Batang"/>
          <w:color w:val="000000"/>
          <w:sz w:val="28"/>
          <w:szCs w:val="28"/>
          <w:lang w:eastAsia="ko-KR"/>
        </w:rPr>
        <w:t xml:space="preserve"> формировать научное мировоззрение, воспитывать чувство гордости за природу России, экологическое воспитание, формирование навыков работы в группе, стабилизация само и взаимооценки.</w:t>
      </w:r>
    </w:p>
    <w:p w:rsidR="00A07AD2" w:rsidRPr="00FF1D14" w:rsidRDefault="00A07AD2" w:rsidP="001E5DF2">
      <w:pPr>
        <w:widowControl w:val="0"/>
        <w:numPr>
          <w:ilvl w:val="0"/>
          <w:numId w:val="2"/>
        </w:numPr>
        <w:tabs>
          <w:tab w:val="clear" w:pos="928"/>
          <w:tab w:val="num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F1D14">
        <w:rPr>
          <w:color w:val="000000"/>
          <w:sz w:val="28"/>
          <w:szCs w:val="28"/>
        </w:rPr>
        <w:t>ЛР 1 осознание себя гражданином и защитником великой страны</w:t>
      </w:r>
    </w:p>
    <w:p w:rsidR="00A07AD2" w:rsidRPr="00FF1D14" w:rsidRDefault="00A07AD2" w:rsidP="001E5DF2">
      <w:pPr>
        <w:widowControl w:val="0"/>
        <w:numPr>
          <w:ilvl w:val="0"/>
          <w:numId w:val="2"/>
        </w:numPr>
        <w:tabs>
          <w:tab w:val="clear" w:pos="928"/>
          <w:tab w:val="num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F1D14">
        <w:rPr>
          <w:sz w:val="28"/>
          <w:szCs w:val="28"/>
        </w:rPr>
        <w:t>ЛР</w:t>
      </w:r>
      <w:r>
        <w:rPr>
          <w:sz w:val="28"/>
          <w:szCs w:val="28"/>
        </w:rPr>
        <w:t xml:space="preserve"> </w:t>
      </w:r>
      <w:r w:rsidRPr="00FF1D14">
        <w:rPr>
          <w:sz w:val="28"/>
          <w:szCs w:val="28"/>
        </w:rPr>
        <w:t>2 проявлять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</w:r>
    </w:p>
    <w:p w:rsidR="00A07AD2" w:rsidRPr="00FF1D14" w:rsidRDefault="00A07AD2" w:rsidP="001E5DF2">
      <w:pPr>
        <w:widowControl w:val="0"/>
        <w:numPr>
          <w:ilvl w:val="0"/>
          <w:numId w:val="2"/>
        </w:numPr>
        <w:tabs>
          <w:tab w:val="clear" w:pos="928"/>
          <w:tab w:val="num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FF1D14">
        <w:rPr>
          <w:color w:val="000000"/>
          <w:sz w:val="28"/>
          <w:szCs w:val="28"/>
        </w:rPr>
        <w:t xml:space="preserve">ЛР 3 </w:t>
      </w:r>
      <w:r w:rsidRPr="00FF1D14">
        <w:rPr>
          <w:sz w:val="28"/>
          <w:szCs w:val="28"/>
        </w:rPr>
        <w:t>соблюдение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</w:r>
    </w:p>
    <w:p w:rsidR="00A07AD2" w:rsidRPr="00FF1D14" w:rsidRDefault="00A07AD2" w:rsidP="001E5DF2">
      <w:pPr>
        <w:pStyle w:val="ListParagraph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FF1D14">
        <w:rPr>
          <w:sz w:val="28"/>
          <w:szCs w:val="28"/>
        </w:rPr>
        <w:t>ЛР 9 соблюдение и пропаганда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</w:r>
    </w:p>
    <w:p w:rsidR="00A07AD2" w:rsidRPr="00FF1D14" w:rsidRDefault="00A07AD2" w:rsidP="001E5DF2">
      <w:pPr>
        <w:pStyle w:val="ListParagraph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FF1D14">
        <w:rPr>
          <w:sz w:val="28"/>
          <w:szCs w:val="28"/>
        </w:rPr>
        <w:t>ЛР 10 заботиться о защите окружающей среды, собственной и чужой безопасности, в том числе цифровой.</w:t>
      </w:r>
    </w:p>
    <w:p w:rsidR="00A07AD2" w:rsidRPr="00C62B8A" w:rsidRDefault="00A07AD2" w:rsidP="003A1A0D">
      <w:pPr>
        <w:spacing w:line="360" w:lineRule="auto"/>
        <w:ind w:firstLine="840"/>
        <w:jc w:val="both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>Междисциплинарные связи (указать дисциплины):</w:t>
      </w:r>
      <w:r>
        <w:t xml:space="preserve"> </w:t>
      </w:r>
      <w:r>
        <w:rPr>
          <w:sz w:val="28"/>
          <w:szCs w:val="28"/>
        </w:rPr>
        <w:t>География,  История, Русский язык,</w:t>
      </w:r>
      <w:r w:rsidRPr="00C62B8A">
        <w:rPr>
          <w:sz w:val="28"/>
          <w:szCs w:val="28"/>
        </w:rPr>
        <w:t xml:space="preserve"> Литература.</w:t>
      </w:r>
    </w:p>
    <w:p w:rsidR="00A07AD2" w:rsidRDefault="00A07AD2" w:rsidP="003A1A0D">
      <w:pPr>
        <w:spacing w:line="360" w:lineRule="auto"/>
        <w:ind w:firstLine="840"/>
        <w:jc w:val="both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 xml:space="preserve">Учебное и методическое обеспечение занятия: </w:t>
      </w:r>
    </w:p>
    <w:p w:rsidR="00A07AD2" w:rsidRPr="00556D0C" w:rsidRDefault="00A07AD2" w:rsidP="003A1A0D">
      <w:pPr>
        <w:widowControl w:val="0"/>
        <w:tabs>
          <w:tab w:val="left" w:pos="284"/>
          <w:tab w:val="left" w:pos="1134"/>
        </w:tabs>
        <w:autoSpaceDE w:val="0"/>
        <w:autoSpaceDN w:val="0"/>
        <w:spacing w:line="360" w:lineRule="auto"/>
        <w:ind w:right="57" w:firstLine="84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Учебная литература–</w:t>
      </w:r>
    </w:p>
    <w:p w:rsidR="00A07AD2" w:rsidRPr="002B4430" w:rsidRDefault="00A07AD2" w:rsidP="00180170">
      <w:pPr>
        <w:pStyle w:val="ListParagraph"/>
        <w:widowControl w:val="0"/>
        <w:numPr>
          <w:ilvl w:val="0"/>
          <w:numId w:val="1"/>
        </w:numPr>
        <w:tabs>
          <w:tab w:val="left" w:pos="284"/>
          <w:tab w:val="left" w:pos="1134"/>
        </w:tabs>
        <w:autoSpaceDE w:val="0"/>
        <w:autoSpaceDN w:val="0"/>
        <w:spacing w:line="360" w:lineRule="auto"/>
        <w:ind w:left="0" w:firstLine="851"/>
        <w:jc w:val="both"/>
        <w:rPr>
          <w:sz w:val="28"/>
          <w:szCs w:val="28"/>
        </w:rPr>
      </w:pPr>
      <w:r w:rsidRPr="002B4430">
        <w:rPr>
          <w:sz w:val="28"/>
          <w:szCs w:val="28"/>
        </w:rPr>
        <w:t>Е.В. Титов, Учебник Экология, М</w:t>
      </w:r>
      <w:r>
        <w:rPr>
          <w:sz w:val="28"/>
          <w:szCs w:val="28"/>
        </w:rPr>
        <w:t xml:space="preserve">осква. ИЦ «Академия». 2020 </w:t>
      </w:r>
    </w:p>
    <w:p w:rsidR="00A07AD2" w:rsidRDefault="00A07AD2" w:rsidP="00E12E5B">
      <w:pPr>
        <w:pStyle w:val="NormalWeb"/>
        <w:spacing w:before="0" w:beforeAutospacing="0" w:after="0" w:afterAutospacing="0" w:line="360" w:lineRule="auto"/>
        <w:ind w:firstLine="8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Информационны</w:t>
      </w:r>
      <w:r w:rsidRPr="00CF7E02">
        <w:rPr>
          <w:b/>
          <w:bCs/>
          <w:sz w:val="28"/>
          <w:szCs w:val="28"/>
        </w:rPr>
        <w:t xml:space="preserve">е ресурсы </w:t>
      </w:r>
      <w:r>
        <w:rPr>
          <w:b/>
          <w:bCs/>
          <w:sz w:val="28"/>
          <w:szCs w:val="28"/>
        </w:rPr>
        <w:t>–</w:t>
      </w:r>
    </w:p>
    <w:p w:rsidR="00A07AD2" w:rsidRPr="002B4430" w:rsidRDefault="00A07AD2" w:rsidP="00180170">
      <w:pPr>
        <w:tabs>
          <w:tab w:val="left" w:pos="0"/>
        </w:tabs>
        <w:spacing w:line="360" w:lineRule="auto"/>
        <w:ind w:firstLine="851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1. </w:t>
      </w:r>
      <w:r w:rsidRPr="002B4430">
        <w:rPr>
          <w:rStyle w:val="c0"/>
          <w:sz w:val="28"/>
          <w:szCs w:val="28"/>
        </w:rPr>
        <w:t xml:space="preserve">www.ecologysite.ru (Каталог экологических сайтов). </w:t>
      </w:r>
    </w:p>
    <w:p w:rsidR="00A07AD2" w:rsidRPr="002B4430" w:rsidRDefault="00A07AD2" w:rsidP="00180170">
      <w:pPr>
        <w:tabs>
          <w:tab w:val="left" w:pos="0"/>
        </w:tabs>
        <w:spacing w:line="360" w:lineRule="auto"/>
        <w:ind w:firstLine="851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2. </w:t>
      </w:r>
      <w:r w:rsidRPr="002B4430">
        <w:rPr>
          <w:rStyle w:val="c0"/>
          <w:sz w:val="28"/>
          <w:szCs w:val="28"/>
        </w:rPr>
        <w:t>www.ecoculture.ru (Сайт экологического просвещения).</w:t>
      </w:r>
    </w:p>
    <w:p w:rsidR="00A07AD2" w:rsidRPr="002B4430" w:rsidRDefault="00A07AD2" w:rsidP="00180170">
      <w:pPr>
        <w:pStyle w:val="NormalWeb"/>
        <w:spacing w:before="0" w:beforeAutospacing="0" w:after="0" w:afterAutospacing="0" w:line="360" w:lineRule="auto"/>
        <w:ind w:firstLine="851"/>
        <w:jc w:val="both"/>
        <w:rPr>
          <w:b/>
          <w:bCs/>
          <w:sz w:val="28"/>
          <w:szCs w:val="28"/>
        </w:rPr>
      </w:pPr>
      <w:r>
        <w:rPr>
          <w:rStyle w:val="c0"/>
          <w:sz w:val="28"/>
          <w:szCs w:val="28"/>
        </w:rPr>
        <w:t>3.</w:t>
      </w:r>
      <w:r w:rsidRPr="002B4430">
        <w:rPr>
          <w:rStyle w:val="c0"/>
          <w:sz w:val="28"/>
          <w:szCs w:val="28"/>
        </w:rPr>
        <w:t>www.ecocommunity.ru (Информационный сайт, освещающий проблемы экологии России</w:t>
      </w:r>
    </w:p>
    <w:p w:rsidR="00A07AD2" w:rsidRPr="00C62B8A" w:rsidRDefault="00A07AD2" w:rsidP="00180170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C62B8A">
        <w:rPr>
          <w:sz w:val="28"/>
          <w:szCs w:val="28"/>
        </w:rPr>
        <w:t>Образовательный портал (презентации к урокам) </w:t>
      </w:r>
      <w:hyperlink r:id="rId7" w:tgtFrame="_blank" w:history="1">
        <w:r w:rsidRPr="00C62B8A">
          <w:rPr>
            <w:rStyle w:val="Hyperlink"/>
            <w:color w:val="auto"/>
            <w:sz w:val="28"/>
            <w:szCs w:val="28"/>
          </w:rPr>
          <w:t>http://youedu.ru/</w:t>
        </w:r>
      </w:hyperlink>
    </w:p>
    <w:p w:rsidR="00A07AD2" w:rsidRPr="00C62B8A" w:rsidRDefault="00A07AD2" w:rsidP="00E12E5B">
      <w:pPr>
        <w:spacing w:line="360" w:lineRule="auto"/>
        <w:ind w:firstLine="840"/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Т</w:t>
      </w:r>
      <w:r w:rsidRPr="009A2363">
        <w:rPr>
          <w:b/>
          <w:bCs/>
          <w:sz w:val="28"/>
          <w:szCs w:val="28"/>
        </w:rPr>
        <w:t xml:space="preserve">ехнические средства: </w:t>
      </w:r>
      <w:r w:rsidRPr="00386610">
        <w:rPr>
          <w:sz w:val="28"/>
          <w:szCs w:val="28"/>
        </w:rPr>
        <w:t>ноутбук, проектор, экран, презентация по теме «</w:t>
      </w:r>
      <w:r>
        <w:rPr>
          <w:sz w:val="28"/>
          <w:szCs w:val="28"/>
        </w:rPr>
        <w:t>Водные ресурсы России», карта России</w:t>
      </w:r>
      <w:r w:rsidRPr="00386610">
        <w:rPr>
          <w:sz w:val="28"/>
          <w:szCs w:val="28"/>
        </w:rPr>
        <w:t xml:space="preserve">, </w:t>
      </w:r>
      <w:r w:rsidRPr="00C62B8A">
        <w:rPr>
          <w:sz w:val="28"/>
          <w:szCs w:val="28"/>
        </w:rPr>
        <w:t>тестирование на индиви</w:t>
      </w:r>
      <w:r>
        <w:rPr>
          <w:sz w:val="28"/>
          <w:szCs w:val="28"/>
        </w:rPr>
        <w:t>дуальном бланке для обучающихся</w:t>
      </w:r>
      <w:r w:rsidRPr="00C62B8A">
        <w:rPr>
          <w:sz w:val="28"/>
          <w:szCs w:val="28"/>
        </w:rPr>
        <w:t>.</w:t>
      </w:r>
    </w:p>
    <w:p w:rsidR="00A07AD2" w:rsidRDefault="00A07AD2" w:rsidP="00ED5CC9">
      <w:pPr>
        <w:jc w:val="center"/>
        <w:rPr>
          <w:b/>
          <w:bCs/>
          <w:sz w:val="28"/>
          <w:szCs w:val="28"/>
        </w:rPr>
      </w:pPr>
      <w:r w:rsidRPr="009A2363">
        <w:rPr>
          <w:b/>
          <w:bCs/>
          <w:sz w:val="28"/>
          <w:szCs w:val="28"/>
        </w:rPr>
        <w:t>Хронологическая карта занятия</w:t>
      </w:r>
    </w:p>
    <w:p w:rsidR="00A07AD2" w:rsidRDefault="00A07AD2" w:rsidP="00ED5CC9">
      <w:pPr>
        <w:jc w:val="both"/>
        <w:rPr>
          <w:b/>
          <w:bCs/>
          <w:sz w:val="28"/>
          <w:szCs w:val="28"/>
        </w:rPr>
      </w:pPr>
      <w:r w:rsidRPr="009A2363">
        <w:rPr>
          <w:sz w:val="28"/>
          <w:szCs w:val="28"/>
        </w:rPr>
        <w:t>Таблица 1</w:t>
      </w: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7690"/>
        <w:gridCol w:w="1072"/>
      </w:tblGrid>
      <w:tr w:rsidR="00A07AD2" w:rsidRPr="005D2BD2"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№ п/п</w:t>
            </w:r>
          </w:p>
        </w:tc>
        <w:tc>
          <w:tcPr>
            <w:tcW w:w="7690" w:type="dxa"/>
            <w:vAlign w:val="center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Этапы и содержание занятия</w:t>
            </w:r>
          </w:p>
        </w:tc>
        <w:tc>
          <w:tcPr>
            <w:tcW w:w="1072" w:type="dxa"/>
            <w:vAlign w:val="center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Время</w:t>
            </w:r>
          </w:p>
        </w:tc>
      </w:tr>
      <w:tr w:rsidR="00A07AD2" w:rsidRPr="005D2BD2">
        <w:trPr>
          <w:trHeight w:val="965"/>
        </w:trPr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1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Организационный этап</w:t>
            </w:r>
          </w:p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 xml:space="preserve">  1.1 Приветствие</w:t>
            </w:r>
          </w:p>
          <w:p w:rsidR="00A07A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1.2</w:t>
            </w:r>
            <w:r w:rsidRPr="005D2BD2">
              <w:rPr>
                <w:sz w:val="28"/>
                <w:szCs w:val="28"/>
              </w:rPr>
              <w:t xml:space="preserve">Проверка готовности </w:t>
            </w:r>
            <w:r>
              <w:rPr>
                <w:sz w:val="28"/>
                <w:szCs w:val="28"/>
              </w:rPr>
              <w:t>обучающи</w:t>
            </w:r>
            <w:r w:rsidRPr="005D2BD2">
              <w:rPr>
                <w:sz w:val="28"/>
                <w:szCs w:val="28"/>
              </w:rPr>
              <w:t>хся и аудитории к занятию</w:t>
            </w:r>
          </w:p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1.3 П</w:t>
            </w:r>
            <w:r w:rsidRPr="005D2BD2">
              <w:rPr>
                <w:sz w:val="28"/>
                <w:szCs w:val="28"/>
              </w:rPr>
              <w:t xml:space="preserve">остановка темы </w:t>
            </w:r>
            <w:r>
              <w:rPr>
                <w:sz w:val="28"/>
                <w:szCs w:val="28"/>
              </w:rPr>
              <w:t xml:space="preserve">задач </w:t>
            </w:r>
            <w:r w:rsidRPr="005D2BD2">
              <w:rPr>
                <w:sz w:val="28"/>
                <w:szCs w:val="28"/>
              </w:rPr>
              <w:t>и целей занятия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</w:t>
            </w:r>
            <w:r w:rsidRPr="005D2BD2">
              <w:rPr>
                <w:sz w:val="28"/>
                <w:szCs w:val="28"/>
              </w:rPr>
              <w:t>2 мин</w:t>
            </w:r>
          </w:p>
        </w:tc>
      </w:tr>
      <w:tr w:rsidR="00A07AD2" w:rsidRPr="005D2BD2">
        <w:trPr>
          <w:trHeight w:val="419"/>
        </w:trPr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D710C6">
              <w:rPr>
                <w:sz w:val="28"/>
                <w:szCs w:val="28"/>
              </w:rPr>
              <w:t>Мотивация учебной деятельности,   сообщение темы урока, целеполагание</w:t>
            </w:r>
            <w:r w:rsidRPr="005D2BD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  <w:r w:rsidRPr="005D2BD2">
              <w:rPr>
                <w:sz w:val="28"/>
                <w:szCs w:val="28"/>
              </w:rPr>
              <w:t xml:space="preserve"> мин</w:t>
            </w:r>
          </w:p>
        </w:tc>
      </w:tr>
      <w:tr w:rsidR="00A07AD2" w:rsidRPr="005D2BD2">
        <w:trPr>
          <w:trHeight w:val="419"/>
        </w:trPr>
        <w:tc>
          <w:tcPr>
            <w:tcW w:w="594" w:type="dxa"/>
          </w:tcPr>
          <w:p w:rsidR="00A07A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0" w:type="dxa"/>
          </w:tcPr>
          <w:p w:rsidR="00A07AD2" w:rsidRPr="00D710C6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Этап актуализации знаний и проверки знаний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  <w:r w:rsidRPr="005D2BD2">
              <w:rPr>
                <w:sz w:val="28"/>
                <w:szCs w:val="28"/>
              </w:rPr>
              <w:t xml:space="preserve"> мин</w:t>
            </w:r>
          </w:p>
        </w:tc>
      </w:tr>
      <w:tr w:rsidR="00A07AD2" w:rsidRPr="005D2BD2"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4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Этап изложения и усвоения нового материала</w:t>
            </w:r>
          </w:p>
          <w:p w:rsidR="00A07AD2" w:rsidRPr="004F66DC" w:rsidRDefault="00A07AD2" w:rsidP="005261C3">
            <w:pPr>
              <w:jc w:val="both"/>
              <w:rPr>
                <w:sz w:val="28"/>
                <w:szCs w:val="28"/>
              </w:rPr>
            </w:pPr>
            <w:r w:rsidRPr="00DC241B">
              <w:rPr>
                <w:color w:val="FF0000"/>
                <w:sz w:val="28"/>
                <w:szCs w:val="28"/>
              </w:rPr>
              <w:t xml:space="preserve">  </w:t>
            </w:r>
            <w:r w:rsidRPr="004F66DC">
              <w:rPr>
                <w:sz w:val="28"/>
                <w:szCs w:val="28"/>
              </w:rPr>
              <w:t xml:space="preserve">4.1 </w:t>
            </w:r>
            <w:r w:rsidRPr="00C71439">
              <w:rPr>
                <w:sz w:val="28"/>
                <w:szCs w:val="28"/>
              </w:rPr>
              <w:t>Обсуждение проблемы</w:t>
            </w:r>
            <w:r>
              <w:rPr>
                <w:sz w:val="28"/>
                <w:szCs w:val="28"/>
              </w:rPr>
              <w:t>: Притча</w:t>
            </w:r>
          </w:p>
          <w:p w:rsidR="00A07AD2" w:rsidRPr="004F66DC" w:rsidRDefault="00A07AD2" w:rsidP="005261C3">
            <w:pPr>
              <w:jc w:val="both"/>
              <w:rPr>
                <w:sz w:val="28"/>
                <w:szCs w:val="28"/>
              </w:rPr>
            </w:pPr>
            <w:r w:rsidRPr="004F66DC">
              <w:rPr>
                <w:sz w:val="28"/>
                <w:szCs w:val="28"/>
              </w:rPr>
              <w:t xml:space="preserve">  4.2 </w:t>
            </w:r>
            <w:r>
              <w:rPr>
                <w:sz w:val="28"/>
                <w:szCs w:val="28"/>
              </w:rPr>
              <w:t>Понятие Водные ресурсы</w:t>
            </w:r>
          </w:p>
          <w:p w:rsidR="00A07AD2" w:rsidRPr="003F233F" w:rsidRDefault="00A07AD2" w:rsidP="005261C3">
            <w:pPr>
              <w:ind w:firstLine="144"/>
              <w:jc w:val="both"/>
              <w:rPr>
                <w:sz w:val="28"/>
                <w:szCs w:val="28"/>
              </w:rPr>
            </w:pPr>
            <w:r w:rsidRPr="003F233F">
              <w:rPr>
                <w:sz w:val="28"/>
                <w:szCs w:val="28"/>
              </w:rPr>
              <w:t>4.3</w:t>
            </w:r>
            <w:r w:rsidRPr="003F233F">
              <w:rPr>
                <w:color w:val="FF0000"/>
                <w:sz w:val="28"/>
                <w:szCs w:val="28"/>
              </w:rPr>
              <w:t xml:space="preserve"> </w:t>
            </w:r>
            <w:r w:rsidRPr="003F233F">
              <w:rPr>
                <w:sz w:val="28"/>
                <w:szCs w:val="28"/>
              </w:rPr>
              <w:t>Составление в тетради - кластер (схемы)</w:t>
            </w:r>
          </w:p>
          <w:p w:rsidR="00A07AD2" w:rsidRPr="004F66DC" w:rsidRDefault="00A07AD2" w:rsidP="005261C3">
            <w:pPr>
              <w:ind w:firstLine="144"/>
              <w:jc w:val="both"/>
              <w:rPr>
                <w:color w:val="FF0000"/>
                <w:sz w:val="28"/>
                <w:szCs w:val="28"/>
              </w:rPr>
            </w:pPr>
            <w:r w:rsidRPr="003F233F">
              <w:rPr>
                <w:sz w:val="28"/>
                <w:szCs w:val="28"/>
              </w:rPr>
              <w:t>4.4 Составление синквейна в парах</w:t>
            </w:r>
            <w:r>
              <w:rPr>
                <w:sz w:val="27"/>
                <w:szCs w:val="27"/>
              </w:rPr>
              <w:t xml:space="preserve"> 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3-25</w:t>
            </w:r>
            <w:r w:rsidRPr="005D2BD2">
              <w:rPr>
                <w:sz w:val="28"/>
                <w:szCs w:val="28"/>
              </w:rPr>
              <w:t xml:space="preserve"> мин</w:t>
            </w:r>
          </w:p>
        </w:tc>
      </w:tr>
      <w:tr w:rsidR="00A07AD2" w:rsidRPr="005D2BD2"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90" w:type="dxa"/>
          </w:tcPr>
          <w:p w:rsidR="00A07AD2" w:rsidRPr="00363CE2" w:rsidRDefault="00A07AD2" w:rsidP="005261C3">
            <w:pPr>
              <w:jc w:val="both"/>
              <w:rPr>
                <w:sz w:val="28"/>
                <w:szCs w:val="28"/>
              </w:rPr>
            </w:pPr>
            <w:r w:rsidRPr="00363CE2">
              <w:rPr>
                <w:sz w:val="28"/>
                <w:szCs w:val="28"/>
              </w:rPr>
              <w:t>Физкультминутка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мин</w:t>
            </w:r>
          </w:p>
        </w:tc>
      </w:tr>
      <w:tr w:rsidR="00A07AD2" w:rsidRPr="005D2BD2"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D710C6">
              <w:rPr>
                <w:sz w:val="28"/>
                <w:szCs w:val="28"/>
              </w:rPr>
              <w:t>Закрепление нового материала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мин</w:t>
            </w:r>
          </w:p>
        </w:tc>
      </w:tr>
      <w:tr w:rsidR="00A07AD2" w:rsidRPr="005D2BD2"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 xml:space="preserve">Этап рефлексии –  Оценка работы </w:t>
            </w:r>
            <w:r>
              <w:rPr>
                <w:sz w:val="28"/>
                <w:szCs w:val="28"/>
              </w:rPr>
              <w:t>обучающихся</w:t>
            </w:r>
            <w:r w:rsidRPr="005D2BD2">
              <w:rPr>
                <w:sz w:val="28"/>
                <w:szCs w:val="28"/>
              </w:rPr>
              <w:t xml:space="preserve"> на занятии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2 мин</w:t>
            </w:r>
          </w:p>
        </w:tc>
      </w:tr>
      <w:tr w:rsidR="00A07AD2" w:rsidRPr="005D2BD2">
        <w:trPr>
          <w:trHeight w:val="1066"/>
        </w:trPr>
        <w:tc>
          <w:tcPr>
            <w:tcW w:w="594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690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Заключительная  часть занятия</w:t>
            </w:r>
            <w:r>
              <w:rPr>
                <w:sz w:val="28"/>
                <w:szCs w:val="28"/>
              </w:rPr>
              <w:t>.</w:t>
            </w:r>
            <w:r w:rsidRPr="005D2BD2">
              <w:rPr>
                <w:sz w:val="28"/>
                <w:szCs w:val="28"/>
              </w:rPr>
              <w:t xml:space="preserve"> Домашнее задание</w:t>
            </w:r>
          </w:p>
        </w:tc>
        <w:tc>
          <w:tcPr>
            <w:tcW w:w="1072" w:type="dxa"/>
          </w:tcPr>
          <w:p w:rsidR="00A07AD2" w:rsidRPr="005D2BD2" w:rsidRDefault="00A07AD2" w:rsidP="005261C3">
            <w:pPr>
              <w:jc w:val="both"/>
              <w:rPr>
                <w:sz w:val="28"/>
                <w:szCs w:val="28"/>
              </w:rPr>
            </w:pPr>
            <w:r w:rsidRPr="005D2BD2">
              <w:rPr>
                <w:sz w:val="28"/>
                <w:szCs w:val="28"/>
              </w:rPr>
              <w:t>2 мин</w:t>
            </w:r>
          </w:p>
        </w:tc>
      </w:tr>
    </w:tbl>
    <w:p w:rsidR="00A07AD2" w:rsidRDefault="00A07AD2" w:rsidP="00ED5CC9">
      <w:pPr>
        <w:tabs>
          <w:tab w:val="left" w:pos="2380"/>
        </w:tabs>
        <w:spacing w:line="360" w:lineRule="auto"/>
        <w:jc w:val="both"/>
        <w:rPr>
          <w:b/>
          <w:bCs/>
          <w:sz w:val="28"/>
          <w:szCs w:val="28"/>
        </w:rPr>
      </w:pPr>
    </w:p>
    <w:p w:rsidR="00A07AD2" w:rsidRPr="00B859DA" w:rsidRDefault="00A07AD2" w:rsidP="008C15CE">
      <w:pPr>
        <w:tabs>
          <w:tab w:val="left" w:pos="2380"/>
        </w:tabs>
        <w:spacing w:line="360" w:lineRule="auto"/>
        <w:jc w:val="center"/>
        <w:rPr>
          <w:b/>
          <w:bCs/>
        </w:rPr>
      </w:pPr>
      <w:r w:rsidRPr="00B859DA">
        <w:rPr>
          <w:b/>
          <w:sz w:val="28"/>
          <w:szCs w:val="28"/>
        </w:rPr>
        <w:t>Этапы и содержание занятия</w:t>
      </w:r>
    </w:p>
    <w:p w:rsidR="00A07AD2" w:rsidRPr="00D06A95" w:rsidRDefault="00A07AD2" w:rsidP="00BF0AD6">
      <w:pPr>
        <w:tabs>
          <w:tab w:val="left" w:pos="2380"/>
        </w:tabs>
        <w:spacing w:line="360" w:lineRule="auto"/>
        <w:ind w:firstLine="840"/>
        <w:jc w:val="both"/>
        <w:rPr>
          <w:sz w:val="28"/>
          <w:szCs w:val="28"/>
        </w:rPr>
      </w:pPr>
      <w:r w:rsidRPr="00C81A30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C81A30">
        <w:rPr>
          <w:b/>
          <w:bCs/>
          <w:sz w:val="28"/>
          <w:szCs w:val="28"/>
        </w:rPr>
        <w:t>Организационный этап</w:t>
      </w:r>
      <w:r>
        <w:rPr>
          <w:sz w:val="28"/>
          <w:szCs w:val="28"/>
        </w:rPr>
        <w:t xml:space="preserve">: </w:t>
      </w:r>
      <w:r w:rsidRPr="00D06A95">
        <w:rPr>
          <w:sz w:val="28"/>
          <w:szCs w:val="28"/>
        </w:rPr>
        <w:t>Провер</w:t>
      </w:r>
      <w:r>
        <w:rPr>
          <w:sz w:val="28"/>
          <w:szCs w:val="28"/>
        </w:rPr>
        <w:t>ка наличие обучающихся, организация внимания, проверка готовности</w:t>
      </w:r>
      <w:r w:rsidRPr="00D06A95">
        <w:rPr>
          <w:sz w:val="28"/>
          <w:szCs w:val="28"/>
        </w:rPr>
        <w:t xml:space="preserve"> к уроку.</w:t>
      </w:r>
      <w:r w:rsidRPr="00D06A95">
        <w:rPr>
          <w:color w:val="000000"/>
          <w:sz w:val="28"/>
          <w:szCs w:val="28"/>
        </w:rPr>
        <w:t xml:space="preserve"> Постановка целей и задач урока</w:t>
      </w:r>
      <w:r>
        <w:rPr>
          <w:color w:val="000000"/>
        </w:rPr>
        <w:t xml:space="preserve">. </w:t>
      </w:r>
      <w:r w:rsidRPr="00D06A95">
        <w:rPr>
          <w:color w:val="000000"/>
          <w:sz w:val="28"/>
          <w:szCs w:val="28"/>
        </w:rPr>
        <w:t>(1-2 мин)</w:t>
      </w:r>
    </w:p>
    <w:p w:rsidR="00A07AD2" w:rsidRDefault="00A07AD2" w:rsidP="00BF0AD6">
      <w:pPr>
        <w:spacing w:line="360" w:lineRule="auto"/>
        <w:ind w:firstLine="840"/>
        <w:jc w:val="both"/>
        <w:rPr>
          <w:sz w:val="28"/>
          <w:szCs w:val="28"/>
        </w:rPr>
      </w:pPr>
      <w:r w:rsidRPr="00C81A30">
        <w:rPr>
          <w:b/>
          <w:bCs/>
          <w:sz w:val="28"/>
          <w:szCs w:val="28"/>
        </w:rPr>
        <w:t>2. Мотивация учебной деятельности</w:t>
      </w:r>
      <w:r>
        <w:rPr>
          <w:sz w:val="28"/>
          <w:szCs w:val="28"/>
        </w:rPr>
        <w:t xml:space="preserve">, </w:t>
      </w:r>
      <w:r w:rsidRPr="00D710C6">
        <w:rPr>
          <w:sz w:val="28"/>
          <w:szCs w:val="28"/>
        </w:rPr>
        <w:t>сообщение темы урока, целеполагание</w:t>
      </w:r>
      <w:r>
        <w:rPr>
          <w:sz w:val="28"/>
          <w:szCs w:val="28"/>
        </w:rPr>
        <w:t>:</w:t>
      </w:r>
      <w:r w:rsidRPr="00D06A95">
        <w:t xml:space="preserve"> </w:t>
      </w:r>
      <w:r w:rsidRPr="00D06A95">
        <w:rPr>
          <w:sz w:val="28"/>
          <w:szCs w:val="28"/>
        </w:rPr>
        <w:t>Вступительное слово преподавателя.</w:t>
      </w:r>
    </w:p>
    <w:p w:rsidR="00A07AD2" w:rsidRPr="00BA06CE" w:rsidRDefault="00A07AD2" w:rsidP="00BA06CE">
      <w:pPr>
        <w:spacing w:line="360" w:lineRule="auto"/>
        <w:ind w:firstLine="709"/>
        <w:rPr>
          <w:b/>
          <w:bCs/>
          <w:color w:val="000000"/>
          <w:sz w:val="28"/>
          <w:szCs w:val="28"/>
          <w:shd w:val="clear" w:color="auto" w:fill="FFFFFF"/>
        </w:rPr>
      </w:pPr>
      <w:r w:rsidRPr="00BA06CE">
        <w:rPr>
          <w:rStyle w:val="c1"/>
          <w:color w:val="000000"/>
          <w:sz w:val="28"/>
          <w:szCs w:val="28"/>
          <w:shd w:val="clear" w:color="auto" w:fill="FFFFFF"/>
        </w:rPr>
        <w:t>Мы продолжаем изучать материал учебной дисциплины «ОБЖ» Раздел Экология и начинаем изучать следующую тему.</w:t>
      </w:r>
    </w:p>
    <w:p w:rsidR="00A07AD2" w:rsidRPr="00BA06CE" w:rsidRDefault="00A07AD2" w:rsidP="00BA06CE">
      <w:pPr>
        <w:spacing w:line="360" w:lineRule="auto"/>
        <w:ind w:firstLine="709"/>
        <w:rPr>
          <w:sz w:val="28"/>
          <w:szCs w:val="28"/>
        </w:rPr>
      </w:pPr>
      <w:r w:rsidRPr="00BA06CE">
        <w:rPr>
          <w:rStyle w:val="c1"/>
          <w:color w:val="000000"/>
          <w:sz w:val="28"/>
          <w:szCs w:val="28"/>
          <w:shd w:val="clear" w:color="auto" w:fill="FFFFFF"/>
        </w:rPr>
        <w:t xml:space="preserve">Но, прежде чем мы перейдем к новой теме, давайте, обратим внимание на эпиграф нашего урока. </w:t>
      </w:r>
      <w:r>
        <w:rPr>
          <w:sz w:val="28"/>
          <w:szCs w:val="28"/>
        </w:rPr>
        <w:t>Эпиграф урока</w:t>
      </w:r>
      <w:r w:rsidRPr="00BA06CE">
        <w:rPr>
          <w:sz w:val="28"/>
          <w:szCs w:val="28"/>
        </w:rPr>
        <w:t xml:space="preserve">: </w:t>
      </w:r>
      <w:r w:rsidRPr="00BA06CE">
        <w:rPr>
          <w:b/>
          <w:sz w:val="28"/>
          <w:szCs w:val="28"/>
        </w:rPr>
        <w:t>«Человек не ценит воду, пока не иссякнет источник»</w:t>
      </w:r>
      <w:r>
        <w:rPr>
          <w:b/>
          <w:sz w:val="28"/>
          <w:szCs w:val="28"/>
        </w:rPr>
        <w:t xml:space="preserve"> </w:t>
      </w:r>
      <w:r w:rsidRPr="00BA06CE">
        <w:rPr>
          <w:sz w:val="28"/>
          <w:szCs w:val="28"/>
        </w:rPr>
        <w:t xml:space="preserve">(монгольская пословица). 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В луже, в речке, океане</w:t>
      </w:r>
    </w:p>
    <w:p w:rsidR="00A07AD2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И в водопроводном кране!</w:t>
      </w:r>
    </w:p>
    <w:p w:rsidR="00A07AD2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Как сосулька замерзает,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В дом туманом заползает.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На плите у нас кипит,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Паром чайника шипит.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Растворяет сахар в чае,</w:t>
      </w:r>
    </w:p>
    <w:p w:rsidR="00A07AD2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Мы ее не замечаем.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Мы привыкли, что она</w:t>
      </w:r>
    </w:p>
    <w:p w:rsidR="00A07AD2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Наша спутница всегда.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Без нее нам не умыться,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Не наесться, не напиться,</w:t>
      </w:r>
    </w:p>
    <w:p w:rsidR="00A07AD2" w:rsidRPr="00F26C69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Смею вам я доложить,</w:t>
      </w:r>
    </w:p>
    <w:p w:rsidR="00A07AD2" w:rsidRDefault="00A07AD2" w:rsidP="005261C3">
      <w:pPr>
        <w:spacing w:before="100" w:beforeAutospacing="1" w:after="100" w:afterAutospacing="1"/>
        <w:ind w:firstLine="851"/>
        <w:jc w:val="both"/>
        <w:rPr>
          <w:rFonts w:eastAsia="Batang"/>
          <w:sz w:val="28"/>
          <w:szCs w:val="28"/>
          <w:lang w:eastAsia="ko-KR"/>
        </w:rPr>
      </w:pPr>
      <w:r w:rsidRPr="00F26C69">
        <w:rPr>
          <w:rFonts w:eastAsia="Batang"/>
          <w:sz w:val="28"/>
          <w:szCs w:val="28"/>
          <w:lang w:eastAsia="ko-KR"/>
        </w:rPr>
        <w:t>Без неё нам не прожить.</w:t>
      </w:r>
    </w:p>
    <w:p w:rsidR="00A07AD2" w:rsidRDefault="00A07AD2" w:rsidP="0018017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B01CA">
        <w:rPr>
          <w:b/>
          <w:sz w:val="28"/>
          <w:szCs w:val="28"/>
        </w:rPr>
        <w:t>Преподаватель (притча)</w:t>
      </w:r>
      <w:r>
        <w:rPr>
          <w:b/>
          <w:sz w:val="28"/>
          <w:szCs w:val="28"/>
        </w:rPr>
        <w:t xml:space="preserve"> </w:t>
      </w:r>
    </w:p>
    <w:p w:rsidR="00A07AD2" w:rsidRPr="003F233F" w:rsidRDefault="00A07AD2" w:rsidP="0018017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A06CE">
        <w:rPr>
          <w:sz w:val="28"/>
          <w:szCs w:val="28"/>
        </w:rPr>
        <w:t>Как-то проспорили люди, что же можно считать богатством: один предположил, что это деньги и золото, другой назвал богатством любовь и человеческие отношения, третий утверждал, что богатство - это то, что дает нам матушка природа: вода, воздух и земля. Долго они спорили. А вы, ребята</w:t>
      </w:r>
      <w:r>
        <w:rPr>
          <w:sz w:val="28"/>
          <w:szCs w:val="28"/>
        </w:rPr>
        <w:t xml:space="preserve">, как думаете, кто из них прав? </w:t>
      </w:r>
      <w:r w:rsidRPr="00FF018A">
        <w:rPr>
          <w:i/>
          <w:sz w:val="28"/>
          <w:szCs w:val="28"/>
        </w:rPr>
        <w:t>(предположения обучающихся)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Да, каждый из вас прав по-своему. Нам невозможно прожить и без денег, любви и без хороших человеческих отношений. Но все же мы совсем не можем обойтись без природы. «Много чудес создала волшебница -природа. И, пожалуй, самое удивительное из них - вода.</w:t>
      </w:r>
      <w:r>
        <w:rPr>
          <w:sz w:val="28"/>
          <w:szCs w:val="28"/>
        </w:rPr>
        <w:t xml:space="preserve"> 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Пусть на Земле не умирают реки,</w:t>
      </w:r>
      <w:r>
        <w:rPr>
          <w:sz w:val="28"/>
          <w:szCs w:val="28"/>
        </w:rPr>
        <w:t xml:space="preserve"> 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Пусть стороной обходит их беда.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Пусть чистотою останется навеки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Студеная и вкусная вода.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Пусть никогда не зарастает тиной.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Тот берег, на котором я стою…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Большие дяди, взрослые мужчины,</w:t>
      </w:r>
    </w:p>
    <w:p w:rsidR="00A07AD2" w:rsidRPr="00BA06CE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BA06CE">
        <w:rPr>
          <w:sz w:val="28"/>
          <w:szCs w:val="28"/>
        </w:rPr>
        <w:t>Храните речку светлую мою.</w:t>
      </w:r>
    </w:p>
    <w:p w:rsidR="00A07AD2" w:rsidRDefault="00A07AD2" w:rsidP="00180170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D91464">
        <w:rPr>
          <w:b/>
          <w:bCs/>
          <w:sz w:val="28"/>
          <w:szCs w:val="28"/>
        </w:rPr>
        <w:t>Этап актуализации знаний и проверки знаний</w:t>
      </w:r>
      <w:r w:rsidRPr="00D91464">
        <w:rPr>
          <w:sz w:val="28"/>
          <w:szCs w:val="28"/>
        </w:rPr>
        <w:t>:</w:t>
      </w:r>
      <w:r w:rsidRPr="00D91464">
        <w:rPr>
          <w:i/>
          <w:iCs/>
        </w:rPr>
        <w:t xml:space="preserve"> </w:t>
      </w:r>
      <w:r w:rsidRPr="00D91464">
        <w:rPr>
          <w:sz w:val="28"/>
          <w:szCs w:val="28"/>
        </w:rPr>
        <w:t xml:space="preserve">Для начала нам необходимо вспомнить, о чем мы говорили на прошлом занятии, о природных ресурсах России. </w:t>
      </w:r>
    </w:p>
    <w:p w:rsidR="00A07AD2" w:rsidRPr="00D91464" w:rsidRDefault="00A07AD2" w:rsidP="00180170">
      <w:pPr>
        <w:spacing w:line="360" w:lineRule="auto"/>
        <w:ind w:left="851"/>
        <w:jc w:val="both"/>
        <w:rPr>
          <w:sz w:val="28"/>
          <w:szCs w:val="28"/>
        </w:rPr>
      </w:pPr>
      <w:r w:rsidRPr="00E6348B">
        <w:rPr>
          <w:b/>
          <w:sz w:val="28"/>
          <w:szCs w:val="28"/>
        </w:rPr>
        <w:t>Тест: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/>
          <w:bCs/>
          <w:i/>
          <w:sz w:val="28"/>
          <w:szCs w:val="28"/>
        </w:rPr>
      </w:pPr>
      <w:r w:rsidRPr="00E6348B">
        <w:rPr>
          <w:b/>
          <w:bCs/>
          <w:i/>
          <w:sz w:val="28"/>
          <w:szCs w:val="28"/>
        </w:rPr>
        <w:t>1.Что такое природные ресурсы?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Cs/>
          <w:i/>
          <w:sz w:val="28"/>
          <w:szCs w:val="28"/>
        </w:rPr>
      </w:pPr>
      <w:r w:rsidRPr="00E6348B">
        <w:rPr>
          <w:i/>
          <w:sz w:val="28"/>
          <w:szCs w:val="28"/>
        </w:rPr>
        <w:t xml:space="preserve">А) </w:t>
      </w:r>
      <w:r w:rsidRPr="00E6348B">
        <w:rPr>
          <w:bCs/>
          <w:i/>
          <w:sz w:val="28"/>
          <w:szCs w:val="28"/>
        </w:rPr>
        <w:t>это компоненты и силы природы, которые используются человеком в жизни и производстве;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экологическая диагностика и экологический мониторинг;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организация системы наблюдений за состоянием объектов окружающей природной среды.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/>
          <w:bCs/>
          <w:i/>
          <w:sz w:val="28"/>
          <w:szCs w:val="28"/>
        </w:rPr>
      </w:pPr>
      <w:r w:rsidRPr="00E6348B">
        <w:rPr>
          <w:b/>
          <w:bCs/>
          <w:i/>
          <w:sz w:val="28"/>
          <w:szCs w:val="28"/>
        </w:rPr>
        <w:t>2. Виды природных ресурсов?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лесные ресурсы, водные ресурсы, национальные ресурсы;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Cs/>
          <w:i/>
          <w:sz w:val="28"/>
          <w:szCs w:val="28"/>
        </w:rPr>
      </w:pPr>
      <w:r w:rsidRPr="00E6348B">
        <w:rPr>
          <w:bCs/>
          <w:i/>
          <w:sz w:val="28"/>
          <w:szCs w:val="28"/>
        </w:rPr>
        <w:t>Б) водные, земельные, лесные, минерально-сырьевые, рекреационные ресурсы;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солевые ресурсы, минерально-сырьевые ресурсы, морские ресурсы, земельные ресурсы.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/>
          <w:bCs/>
          <w:i/>
          <w:sz w:val="28"/>
          <w:szCs w:val="28"/>
        </w:rPr>
      </w:pPr>
      <w:r w:rsidRPr="00E6348B">
        <w:rPr>
          <w:b/>
          <w:bCs/>
          <w:i/>
          <w:sz w:val="28"/>
          <w:szCs w:val="28"/>
        </w:rPr>
        <w:t>3. Сколько млн. га составляет земельный фонд страны?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1E5DF2">
        <w:rPr>
          <w:bCs/>
          <w:sz w:val="28"/>
          <w:szCs w:val="28"/>
        </w:rPr>
        <w:t>Земельный фонд страны составляет</w:t>
      </w:r>
      <w:r w:rsidRPr="001E5DF2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1235,5 млн.га;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</w:t>
      </w:r>
      <w:r w:rsidRPr="001E5DF2">
        <w:rPr>
          <w:bCs/>
          <w:sz w:val="28"/>
          <w:szCs w:val="28"/>
        </w:rPr>
        <w:t>Земельный фонд страны составляет</w:t>
      </w:r>
      <w:r w:rsidRPr="001E5DF2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1707,3 млн.га;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Cs/>
          <w:i/>
          <w:sz w:val="28"/>
          <w:szCs w:val="28"/>
        </w:rPr>
      </w:pPr>
      <w:r w:rsidRPr="00E6348B">
        <w:rPr>
          <w:bCs/>
          <w:i/>
          <w:sz w:val="28"/>
          <w:szCs w:val="28"/>
        </w:rPr>
        <w:t>В) Земельный фонд страны составляет 1707,5 млн. га.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/>
          <w:bCs/>
          <w:i/>
          <w:sz w:val="28"/>
          <w:szCs w:val="28"/>
        </w:rPr>
      </w:pPr>
      <w:r w:rsidRPr="00E6348B">
        <w:rPr>
          <w:b/>
          <w:bCs/>
          <w:i/>
          <w:sz w:val="28"/>
          <w:szCs w:val="28"/>
        </w:rPr>
        <w:t>4. Сколько процентов земель России занимают леса?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4B30AD">
        <w:rPr>
          <w:bCs/>
          <w:sz w:val="28"/>
          <w:szCs w:val="28"/>
        </w:rPr>
        <w:t xml:space="preserve">А) </w:t>
      </w:r>
      <w:r>
        <w:rPr>
          <w:bCs/>
          <w:sz w:val="28"/>
          <w:szCs w:val="28"/>
        </w:rPr>
        <w:t>Леса занимают менее 45% земель России;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Cs/>
          <w:i/>
          <w:sz w:val="28"/>
          <w:szCs w:val="28"/>
        </w:rPr>
      </w:pPr>
      <w:r w:rsidRPr="00E6348B">
        <w:rPr>
          <w:bCs/>
          <w:i/>
          <w:sz w:val="28"/>
          <w:szCs w:val="28"/>
        </w:rPr>
        <w:t>Б) Леса занимают более 45% земель России;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4B30AD">
        <w:rPr>
          <w:bCs/>
          <w:sz w:val="28"/>
          <w:szCs w:val="28"/>
        </w:rPr>
        <w:t xml:space="preserve">В) </w:t>
      </w:r>
      <w:r>
        <w:rPr>
          <w:bCs/>
          <w:sz w:val="28"/>
          <w:szCs w:val="28"/>
        </w:rPr>
        <w:t>Леса занимают более 42% земель России.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/>
          <w:bCs/>
          <w:i/>
          <w:sz w:val="28"/>
          <w:szCs w:val="28"/>
        </w:rPr>
      </w:pPr>
      <w:r w:rsidRPr="00E6348B">
        <w:rPr>
          <w:b/>
          <w:bCs/>
          <w:i/>
          <w:sz w:val="28"/>
          <w:szCs w:val="28"/>
        </w:rPr>
        <w:t>5. Что такое рекреационные ресурсы?</w:t>
      </w:r>
    </w:p>
    <w:p w:rsidR="00A07AD2" w:rsidRPr="00E6348B" w:rsidRDefault="00A07AD2" w:rsidP="00180170">
      <w:pPr>
        <w:spacing w:line="360" w:lineRule="auto"/>
        <w:ind w:firstLine="851"/>
        <w:jc w:val="both"/>
        <w:rPr>
          <w:bCs/>
          <w:i/>
          <w:sz w:val="28"/>
          <w:szCs w:val="28"/>
        </w:rPr>
      </w:pPr>
      <w:r w:rsidRPr="00E6348B">
        <w:rPr>
          <w:bCs/>
          <w:i/>
          <w:sz w:val="28"/>
          <w:szCs w:val="28"/>
        </w:rPr>
        <w:t>А) Ресурсы для отдыха и оздоровления человека, курортные местности в России;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E6348B">
        <w:rPr>
          <w:bCs/>
          <w:sz w:val="28"/>
          <w:szCs w:val="28"/>
        </w:rPr>
        <w:t xml:space="preserve">Б) </w:t>
      </w:r>
      <w:r>
        <w:rPr>
          <w:bCs/>
          <w:sz w:val="28"/>
          <w:szCs w:val="28"/>
        </w:rPr>
        <w:t>Биологические объекты, включаемые в хозяйственную деятельность человека;</w:t>
      </w:r>
    </w:p>
    <w:p w:rsidR="00A07AD2" w:rsidRDefault="00A07AD2" w:rsidP="00180170">
      <w:pPr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Состояние земель, находящихся в сфере хозяйственной деятельности</w:t>
      </w:r>
    </w:p>
    <w:p w:rsidR="00A07AD2" w:rsidRPr="00E6348B" w:rsidRDefault="00A07AD2" w:rsidP="00D91464">
      <w:pPr>
        <w:spacing w:line="360" w:lineRule="auto"/>
        <w:jc w:val="both"/>
        <w:rPr>
          <w:bCs/>
          <w:sz w:val="28"/>
          <w:szCs w:val="28"/>
        </w:rPr>
      </w:pPr>
    </w:p>
    <w:p w:rsidR="00A07AD2" w:rsidRDefault="00A07AD2" w:rsidP="009D551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6348B">
        <w:rPr>
          <w:b/>
          <w:bCs/>
          <w:sz w:val="28"/>
          <w:szCs w:val="28"/>
        </w:rPr>
        <w:t>Этап изложения и усвоения нового материала:</w:t>
      </w:r>
      <w:r w:rsidRPr="00E6348B">
        <w:rPr>
          <w:sz w:val="28"/>
          <w:szCs w:val="28"/>
        </w:rPr>
        <w:t xml:space="preserve"> </w:t>
      </w:r>
    </w:p>
    <w:p w:rsidR="00A07AD2" w:rsidRPr="00E6348B" w:rsidRDefault="00A07AD2" w:rsidP="009D5514">
      <w:pPr>
        <w:spacing w:line="360" w:lineRule="auto"/>
        <w:ind w:firstLine="709"/>
        <w:jc w:val="both"/>
        <w:rPr>
          <w:sz w:val="28"/>
          <w:szCs w:val="28"/>
        </w:rPr>
      </w:pPr>
      <w:r w:rsidRPr="00AB01CA">
        <w:rPr>
          <w:sz w:val="28"/>
          <w:szCs w:val="28"/>
        </w:rPr>
        <w:t>Вода - самое распространенное вещество на нашей планете.</w:t>
      </w:r>
      <w:r w:rsidRPr="00AB01CA">
        <w:rPr>
          <w:sz w:val="28"/>
          <w:szCs w:val="28"/>
        </w:rPr>
        <w:br/>
        <w:t>Повседневно используя воду, мы так привыкли к ней, что считаем ее обыденным явлением, между тем, вода удивительна и необыкновенна! Она подлинное чудо природы, единственное в своем роде.</w:t>
      </w:r>
      <w:r>
        <w:rPr>
          <w:sz w:val="28"/>
          <w:szCs w:val="28"/>
        </w:rPr>
        <w:t xml:space="preserve"> Вы наверное уже догадались о чем пойдет сегодня речь на уроке? Конечно о водных ресурсах.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Запишите тему нашего урока</w:t>
      </w:r>
      <w:r>
        <w:rPr>
          <w:sz w:val="28"/>
          <w:szCs w:val="28"/>
        </w:rPr>
        <w:t>.</w:t>
      </w:r>
      <w:r w:rsidRPr="00E6348B">
        <w:rPr>
          <w:sz w:val="28"/>
          <w:szCs w:val="28"/>
        </w:rPr>
        <w:br/>
        <w:t>Ребята, попробуйте сформулировать цели урока из предложенного плана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Изучение новой темы по плану: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1. Водные ресурсы и их использование;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2. Влияние человека на водные ресурсы, водопотребление;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3. Охрана вод, система оборотного водоснабжения;</w:t>
      </w:r>
    </w:p>
    <w:p w:rsidR="00A07AD2" w:rsidRPr="00FF018A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>- Давайте возьмем</w:t>
      </w:r>
      <w:r>
        <w:rPr>
          <w:sz w:val="28"/>
          <w:szCs w:val="28"/>
        </w:rPr>
        <w:t xml:space="preserve"> карту России (приложение № 2). </w:t>
      </w:r>
      <w:r w:rsidRPr="00E6348B">
        <w:rPr>
          <w:sz w:val="28"/>
          <w:szCs w:val="28"/>
        </w:rPr>
        <w:t xml:space="preserve">Какие виды внутренних вод мы можем назвать? </w:t>
      </w:r>
      <w:r w:rsidRPr="00FF018A">
        <w:rPr>
          <w:i/>
          <w:sz w:val="28"/>
          <w:szCs w:val="28"/>
        </w:rPr>
        <w:t>(реки, озера, болота, подземные воды, ледники, мерзлота)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- Люди издавна прославляли свою Родину, так в одной песне поется: «Широка страна моя родная, много в ней лесов, полей и рек»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 xml:space="preserve">- Давайте разберемся, много ли рек в России? </w:t>
      </w:r>
      <w:r w:rsidRPr="00FF018A">
        <w:rPr>
          <w:i/>
          <w:sz w:val="28"/>
          <w:szCs w:val="28"/>
        </w:rPr>
        <w:t>(да много)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 xml:space="preserve">- Покажите их на карте </w:t>
      </w:r>
      <w:r w:rsidRPr="00FF018A">
        <w:rPr>
          <w:i/>
          <w:sz w:val="28"/>
          <w:szCs w:val="28"/>
        </w:rPr>
        <w:t>(Волга, Обь, Амур, Енисей, Ангара)</w:t>
      </w:r>
    </w:p>
    <w:p w:rsidR="00A07AD2" w:rsidRPr="00FF018A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Посмотрите на карту, а где в России больше всего крупных рек? </w:t>
      </w:r>
      <w:r w:rsidRPr="00FF018A">
        <w:rPr>
          <w:i/>
          <w:sz w:val="28"/>
          <w:szCs w:val="28"/>
        </w:rPr>
        <w:t>(Сибири, Дальнем Востоке, Центральной России)</w:t>
      </w:r>
    </w:p>
    <w:p w:rsidR="00A07AD2" w:rsidRPr="00FF018A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Почему? С чем это связано? </w:t>
      </w:r>
      <w:r w:rsidRPr="00FF018A">
        <w:rPr>
          <w:i/>
          <w:sz w:val="28"/>
          <w:szCs w:val="28"/>
        </w:rPr>
        <w:t>(климат и рельеф)</w:t>
      </w:r>
    </w:p>
    <w:p w:rsidR="00A07AD2" w:rsidRPr="00FF018A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Покажите крупные озера России </w:t>
      </w:r>
      <w:r w:rsidRPr="00FF018A">
        <w:rPr>
          <w:i/>
          <w:sz w:val="28"/>
          <w:szCs w:val="28"/>
        </w:rPr>
        <w:t>(Байкал, Ладожское, Онежское, Таймыр, Ханка)</w:t>
      </w:r>
    </w:p>
    <w:p w:rsidR="00A07AD2" w:rsidRPr="00FF018A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>- Внимание на карту, а где же больше озер</w:t>
      </w:r>
      <w:r w:rsidRPr="00FF018A">
        <w:rPr>
          <w:i/>
          <w:sz w:val="28"/>
          <w:szCs w:val="28"/>
        </w:rPr>
        <w:t>? (северо-запад, европейская часть)</w:t>
      </w:r>
    </w:p>
    <w:p w:rsidR="00A07AD2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Какой вывод можно сделать?  </w:t>
      </w:r>
      <w:r w:rsidRPr="00E6348B">
        <w:rPr>
          <w:i/>
          <w:sz w:val="28"/>
          <w:szCs w:val="28"/>
        </w:rPr>
        <w:t>Обучающиеся рассуждают: (Россия богата наличием внутренних вод)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 xml:space="preserve">- Скажите, а как можно назвать все внутренние воды России? Как их можно объединить? </w:t>
      </w:r>
      <w:r w:rsidRPr="00FF018A">
        <w:rPr>
          <w:i/>
          <w:sz w:val="28"/>
          <w:szCs w:val="28"/>
        </w:rPr>
        <w:t>( Водные ресурсы)</w:t>
      </w:r>
    </w:p>
    <w:p w:rsidR="00A07AD2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А вы, можете дать определение понятию «водные ресурсы»? </w:t>
      </w:r>
      <w:r w:rsidRPr="00E6348B">
        <w:rPr>
          <w:i/>
          <w:sz w:val="28"/>
          <w:szCs w:val="28"/>
        </w:rPr>
        <w:t>Обучающиеся высказывают свои предположения</w:t>
      </w:r>
    </w:p>
    <w:p w:rsidR="00A07AD2" w:rsidRDefault="00A07AD2" w:rsidP="007244C1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3. Найдите это определение в учебнике параграф 3.5 страница 129 и запишите его в тетрадь.</w:t>
      </w:r>
      <w:r w:rsidRPr="00E6348B">
        <w:rPr>
          <w:sz w:val="28"/>
          <w:szCs w:val="28"/>
        </w:rPr>
        <w:br/>
        <w:t>- К водным ресурсам относят те воды, которые используются или можно использовать в хозяйстве.</w:t>
      </w:r>
    </w:p>
    <w:p w:rsidR="00A07AD2" w:rsidRPr="00E6348B" w:rsidRDefault="00A07AD2" w:rsidP="007244C1">
      <w:pPr>
        <w:spacing w:line="360" w:lineRule="auto"/>
        <w:ind w:firstLine="709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4. Составьте в тетради - кластер (схему) Значение воды. </w:t>
      </w:r>
      <w:r w:rsidRPr="00E6348B">
        <w:rPr>
          <w:i/>
          <w:sz w:val="28"/>
          <w:szCs w:val="28"/>
        </w:rPr>
        <w:t>Обучающиеся работают самостоятельно.</w:t>
      </w:r>
    </w:p>
    <w:p w:rsidR="00A07AD2" w:rsidRPr="00E6348B" w:rsidRDefault="00A07AD2" w:rsidP="007244C1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Источником водных ресурсов является речной сток, а его главной ценностью - то, что он возобновим. По запасам речного стока  Россия занимает 2 место в мире после Бразилии. Вспомните, ка</w:t>
      </w:r>
      <w:r>
        <w:rPr>
          <w:sz w:val="28"/>
          <w:szCs w:val="28"/>
        </w:rPr>
        <w:t xml:space="preserve">к называется самая многоводная </w:t>
      </w:r>
      <w:r w:rsidRPr="00E6348B">
        <w:rPr>
          <w:sz w:val="28"/>
          <w:szCs w:val="28"/>
        </w:rPr>
        <w:t xml:space="preserve">река мира, протекающая в Бразилии. (Амазонка). Ее речной сток в 2 раза больше, чем речной сток всех вместе взятых рек России. </w:t>
      </w:r>
      <w:r>
        <w:rPr>
          <w:sz w:val="28"/>
          <w:szCs w:val="28"/>
        </w:rPr>
        <w:t xml:space="preserve">Однако по объему водного стока </w:t>
      </w:r>
      <w:r w:rsidRPr="00E6348B">
        <w:rPr>
          <w:sz w:val="28"/>
          <w:szCs w:val="28"/>
        </w:rPr>
        <w:t>в расчете на одного человека Россия находится на 4 месте, а в расчете на 1 кв</w:t>
      </w:r>
      <w:r>
        <w:rPr>
          <w:sz w:val="28"/>
          <w:szCs w:val="28"/>
        </w:rPr>
        <w:t>.</w:t>
      </w:r>
      <w:r w:rsidRPr="00E6348B">
        <w:rPr>
          <w:sz w:val="28"/>
          <w:szCs w:val="28"/>
        </w:rPr>
        <w:t xml:space="preserve"> км – только на 9.</w:t>
      </w:r>
    </w:p>
    <w:p w:rsidR="00A07AD2" w:rsidRPr="00E6348B" w:rsidRDefault="00A07AD2" w:rsidP="007244C1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Для России характерно неравномерное распределение водных ресурсов. Большая часть (2/3) водных ресурсов сосредоточены в бассейнах  Северного Ледовитого и Тихого океанов, где проживает 1/5 населения страны и располагаются бассейны крупнейших рек: Оби, Енисея, Лены, Амура. При этом основная часть хозяйственного потенциала страны сосредоточена в бассейнах Черного, Каспийского и Азовского морей. На эти территории приходится менее 10% речного стока страны. А ведь здесь проживает более 80% населения России и именно здесь отчетливо проявляется дефицит водных ресурсов.</w:t>
      </w:r>
    </w:p>
    <w:p w:rsidR="00A07AD2" w:rsidRDefault="00A07AD2" w:rsidP="00180170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E6348B">
        <w:rPr>
          <w:sz w:val="28"/>
          <w:szCs w:val="28"/>
        </w:rPr>
        <w:t>Мы с вами говорили, что наша страна богата поверхностными водами.</w:t>
      </w:r>
      <w:r w:rsidRPr="00E6348B">
        <w:rPr>
          <w:sz w:val="28"/>
          <w:szCs w:val="28"/>
        </w:rPr>
        <w:br/>
        <w:t xml:space="preserve">- Но может ли быть так, что богатая водными ресурсами страна страдает от недостатка воды? Почему? </w:t>
      </w:r>
      <w:r w:rsidRPr="00E6348B">
        <w:rPr>
          <w:i/>
          <w:sz w:val="28"/>
          <w:szCs w:val="28"/>
        </w:rPr>
        <w:t>Обучающиеся рассуждают и дают свои ответы (человеку требуется все больше и больше воды)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Пример: - Человек каменного века потреблял менее 10 литров в сутки. В Римском государстве до 70 литров в сутки, а современный человек на бытовые нужды тратит 150-300 литров в сутки.</w:t>
      </w:r>
    </w:p>
    <w:p w:rsidR="00A07AD2" w:rsidRDefault="00A07AD2" w:rsidP="00180170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E6348B">
        <w:rPr>
          <w:sz w:val="28"/>
          <w:szCs w:val="28"/>
        </w:rPr>
        <w:t xml:space="preserve">- Какой вывод можно сделать? </w:t>
      </w:r>
      <w:r w:rsidRPr="00E6348B">
        <w:rPr>
          <w:i/>
          <w:sz w:val="28"/>
          <w:szCs w:val="28"/>
        </w:rPr>
        <w:t>Обучающиеся высказывают свои выводы. (Человек больше использует водные ресурсы и больше оказывает влияние на них)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- Итак, использование воды человеком - называется «водопользованием»</w:t>
      </w:r>
    </w:p>
    <w:p w:rsidR="00A07AD2" w:rsidRPr="00E6348B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- А водопользование- изъятие воды из водоемов для каких-либо нужд.</w:t>
      </w:r>
    </w:p>
    <w:p w:rsidR="00A07AD2" w:rsidRPr="00E6348B" w:rsidRDefault="00A07AD2" w:rsidP="001E6EAA">
      <w:pPr>
        <w:spacing w:line="360" w:lineRule="auto"/>
        <w:ind w:firstLine="840"/>
        <w:rPr>
          <w:sz w:val="28"/>
          <w:szCs w:val="28"/>
        </w:rPr>
      </w:pPr>
      <w:r w:rsidRPr="00E6348B">
        <w:rPr>
          <w:sz w:val="28"/>
          <w:szCs w:val="28"/>
        </w:rPr>
        <w:t xml:space="preserve">Как сохранить воду чистой для нас и будущих россиян? </w:t>
      </w:r>
      <w:r w:rsidRPr="00E6348B">
        <w:rPr>
          <w:i/>
          <w:sz w:val="28"/>
          <w:szCs w:val="28"/>
        </w:rPr>
        <w:t>Обучающиеся называют ответы.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-Строить очистные сооружения, а многие очистные сооружения реконструировать;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-Экономия потребления воды, плата за каждый метр кубический по счетчику.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Составим план природных мероприятий: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1)Оборотное водоснабжение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2)Очистка сточных вод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3)Экономия на производстве в быту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4)Посадка у рек деревьев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5)Создание водохранилищных зон</w:t>
      </w:r>
    </w:p>
    <w:p w:rsidR="00A07AD2" w:rsidRDefault="00A07AD2" w:rsidP="001E6EAA">
      <w:pPr>
        <w:spacing w:line="360" w:lineRule="auto"/>
        <w:ind w:firstLine="709"/>
        <w:rPr>
          <w:sz w:val="28"/>
          <w:szCs w:val="28"/>
        </w:rPr>
      </w:pPr>
      <w:r w:rsidRPr="00E6348B">
        <w:rPr>
          <w:sz w:val="28"/>
          <w:szCs w:val="28"/>
        </w:rPr>
        <w:t>6)Очистительные сооружения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Мне хотелось бы закончить наш урок одним поучительным преданием, которое напоминает нам о различии между ценностями истинными, вечными и мнимыми.</w:t>
      </w:r>
    </w:p>
    <w:p w:rsidR="00A07AD2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- На острове Шри-Ланка в V веке до н.э правил царь Дхатусен. Его государство захватили мятежники, которое потребовали от царя показать им тайники с царскими сокровищами. Царь привел своих врагов к озеру. Это озеро спасло жизнь жителям острова во время засухи. Царь зачерпнул пригоршню воды и сказал: «Это и есть мое богатство».</w:t>
      </w:r>
    </w:p>
    <w:p w:rsidR="00A07AD2" w:rsidRPr="00E6348B" w:rsidRDefault="00A07AD2" w:rsidP="00180170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- Давайте будем беречь это богатство, данное нам природой- воду! Но, к сожалению, многие люди живут в соответствии со словами пословицы. (пословица «Человек не ценит воду, пока не иссякнет источник). Давайте опровергнем эту половицу и будем беречь воду, начиная со своего быта.</w:t>
      </w:r>
    </w:p>
    <w:p w:rsidR="00A07AD2" w:rsidRPr="00E6348B" w:rsidRDefault="00A07AD2" w:rsidP="000A0B25">
      <w:pPr>
        <w:jc w:val="both"/>
        <w:rPr>
          <w:i/>
          <w:iCs/>
          <w:sz w:val="28"/>
          <w:szCs w:val="28"/>
        </w:rPr>
      </w:pPr>
      <w:r w:rsidRPr="00E6348B">
        <w:rPr>
          <w:i/>
          <w:iCs/>
          <w:sz w:val="28"/>
          <w:szCs w:val="28"/>
        </w:rPr>
        <w:t>Обобщение ответов. Вывод.</w:t>
      </w:r>
    </w:p>
    <w:p w:rsidR="00A07AD2" w:rsidRPr="00E6348B" w:rsidRDefault="00A07AD2" w:rsidP="00BE427A">
      <w:pPr>
        <w:tabs>
          <w:tab w:val="left" w:pos="2380"/>
        </w:tabs>
        <w:spacing w:line="360" w:lineRule="auto"/>
        <w:ind w:firstLine="840"/>
        <w:jc w:val="both"/>
        <w:rPr>
          <w:color w:val="000000"/>
          <w:sz w:val="28"/>
          <w:szCs w:val="28"/>
        </w:rPr>
      </w:pPr>
      <w:r w:rsidRPr="00E6348B">
        <w:rPr>
          <w:b/>
          <w:bCs/>
          <w:color w:val="000000"/>
          <w:sz w:val="28"/>
          <w:szCs w:val="28"/>
        </w:rPr>
        <w:t>5. Физкультминутка</w:t>
      </w:r>
      <w:r w:rsidRPr="00E6348B">
        <w:rPr>
          <w:color w:val="000000"/>
          <w:sz w:val="28"/>
          <w:szCs w:val="28"/>
        </w:rPr>
        <w:t xml:space="preserve">. </w:t>
      </w:r>
    </w:p>
    <w:p w:rsidR="00A07AD2" w:rsidRPr="00E6348B" w:rsidRDefault="00A07AD2" w:rsidP="000A0B25">
      <w:pPr>
        <w:tabs>
          <w:tab w:val="left" w:pos="2380"/>
        </w:tabs>
        <w:spacing w:line="360" w:lineRule="auto"/>
        <w:ind w:firstLine="840"/>
        <w:jc w:val="both"/>
        <w:rPr>
          <w:color w:val="000000"/>
          <w:sz w:val="28"/>
          <w:szCs w:val="28"/>
        </w:rPr>
      </w:pPr>
      <w:r w:rsidRPr="00E6348B">
        <w:rPr>
          <w:color w:val="000000"/>
          <w:sz w:val="28"/>
          <w:szCs w:val="28"/>
        </w:rPr>
        <w:t>Встать, потянуть руки вверх, прогнуться назад</w:t>
      </w:r>
      <w:r>
        <w:rPr>
          <w:color w:val="000000"/>
          <w:sz w:val="28"/>
          <w:szCs w:val="28"/>
        </w:rPr>
        <w:t>, глазами посмотреть в право, в</w:t>
      </w:r>
      <w:r w:rsidRPr="00E6348B">
        <w:rPr>
          <w:color w:val="000000"/>
          <w:sz w:val="28"/>
          <w:szCs w:val="28"/>
        </w:rPr>
        <w:t>лево, потом на потолок. Сесть на места.</w:t>
      </w:r>
    </w:p>
    <w:p w:rsidR="00A07AD2" w:rsidRPr="00E6348B" w:rsidRDefault="00A07AD2" w:rsidP="005C1A62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E6348B">
        <w:rPr>
          <w:b/>
          <w:bCs/>
          <w:sz w:val="28"/>
          <w:szCs w:val="28"/>
        </w:rPr>
        <w:t>6. Закрепление нового материала.</w:t>
      </w:r>
    </w:p>
    <w:p w:rsidR="00A07AD2" w:rsidRPr="00E6348B" w:rsidRDefault="00A07AD2" w:rsidP="00ED6995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 xml:space="preserve">Много стихов, песен, рассказов составлено о реках, озерах, природных богатствах нашей страны. </w:t>
      </w:r>
    </w:p>
    <w:p w:rsidR="00A07AD2" w:rsidRPr="00E6348B" w:rsidRDefault="00A07AD2" w:rsidP="00ED6995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А я предлагаю Вам выразить свое отношение к воде, как источнику жизни. В парах составьте синквейн, где ключевое слово будет «вода», «озеро», «болото», «родник», «река».</w:t>
      </w:r>
    </w:p>
    <w:p w:rsidR="00A07AD2" w:rsidRPr="00E6348B" w:rsidRDefault="00A07AD2" w:rsidP="0070542D">
      <w:pPr>
        <w:spacing w:line="360" w:lineRule="auto"/>
        <w:ind w:firstLine="709"/>
        <w:jc w:val="both"/>
        <w:rPr>
          <w:sz w:val="28"/>
          <w:szCs w:val="28"/>
        </w:rPr>
      </w:pPr>
      <w:r w:rsidRPr="00E6348B">
        <w:rPr>
          <w:b/>
          <w:sz w:val="28"/>
          <w:szCs w:val="28"/>
        </w:rPr>
        <w:t xml:space="preserve">Правила написания синквейна </w:t>
      </w:r>
      <w:r w:rsidRPr="00E6348B">
        <w:rPr>
          <w:sz w:val="28"/>
          <w:szCs w:val="28"/>
        </w:rPr>
        <w:t>(</w:t>
      </w:r>
      <w:r w:rsidRPr="00E6348B">
        <w:rPr>
          <w:rStyle w:val="hgkelc"/>
          <w:sz w:val="28"/>
          <w:szCs w:val="28"/>
        </w:rPr>
        <w:t>строка – 1 слово - тема текста (существительное). 2 строка – 2 слова (прилагательные или причастия), описывающие тему текста. 3 строка – 3 слова (глаголы или деепричастия), описывающие действия, связанные с темой текста. 4 строка – 4 слова (фраза), выражающие отношение автора к тому, что он описывает)</w:t>
      </w:r>
      <w:r w:rsidRPr="00E6348B">
        <w:rPr>
          <w:sz w:val="28"/>
          <w:szCs w:val="28"/>
        </w:rPr>
        <w:t>.</w:t>
      </w:r>
    </w:p>
    <w:p w:rsidR="00A07AD2" w:rsidRPr="00E6348B" w:rsidRDefault="00A07AD2" w:rsidP="00BE427A">
      <w:pPr>
        <w:spacing w:line="360" w:lineRule="auto"/>
        <w:ind w:firstLine="840"/>
        <w:jc w:val="both"/>
        <w:rPr>
          <w:sz w:val="28"/>
          <w:szCs w:val="28"/>
        </w:rPr>
      </w:pPr>
      <w:r w:rsidRPr="00E6348B">
        <w:rPr>
          <w:b/>
          <w:sz w:val="28"/>
          <w:szCs w:val="28"/>
        </w:rPr>
        <w:t>7. Этап рефлексии</w:t>
      </w:r>
      <w:r w:rsidRPr="00E6348B">
        <w:rPr>
          <w:b/>
          <w:color w:val="000000"/>
          <w:sz w:val="28"/>
          <w:szCs w:val="28"/>
        </w:rPr>
        <w:t>:</w:t>
      </w:r>
      <w:r w:rsidRPr="00E6348B">
        <w:rPr>
          <w:color w:val="000000"/>
          <w:sz w:val="28"/>
          <w:szCs w:val="28"/>
        </w:rPr>
        <w:t xml:space="preserve"> </w:t>
      </w:r>
      <w:r w:rsidRPr="00E6348B">
        <w:rPr>
          <w:sz w:val="28"/>
          <w:szCs w:val="28"/>
        </w:rPr>
        <w:t>Предлагается оценить свою деятельность на лестнице знаний</w:t>
      </w:r>
      <w:r w:rsidRPr="00E6348B">
        <w:rPr>
          <w:color w:val="000000"/>
          <w:sz w:val="28"/>
          <w:szCs w:val="28"/>
        </w:rPr>
        <w:t xml:space="preserve"> (1-2 минут).   </w:t>
      </w:r>
    </w:p>
    <w:p w:rsidR="00A07AD2" w:rsidRPr="00E6348B" w:rsidRDefault="00A07AD2" w:rsidP="00BE427A">
      <w:pPr>
        <w:tabs>
          <w:tab w:val="left" w:pos="2380"/>
        </w:tabs>
        <w:spacing w:line="360" w:lineRule="auto"/>
        <w:jc w:val="both"/>
        <w:rPr>
          <w:b/>
          <w:bCs/>
          <w:sz w:val="28"/>
          <w:szCs w:val="28"/>
        </w:rPr>
      </w:pPr>
      <w:r w:rsidRPr="00E6348B">
        <w:rPr>
          <w:sz w:val="28"/>
          <w:szCs w:val="28"/>
        </w:rPr>
        <w:t xml:space="preserve">Активно работающим </w:t>
      </w:r>
      <w:r>
        <w:rPr>
          <w:sz w:val="28"/>
          <w:szCs w:val="28"/>
        </w:rPr>
        <w:t>обучающимся</w:t>
      </w:r>
      <w:r w:rsidRPr="00E6348B">
        <w:rPr>
          <w:sz w:val="28"/>
          <w:szCs w:val="28"/>
        </w:rPr>
        <w:t xml:space="preserve"> на уроке выставляются оценки.</w:t>
      </w:r>
    </w:p>
    <w:p w:rsidR="00A07AD2" w:rsidRPr="00E6348B" w:rsidRDefault="00A07AD2" w:rsidP="00B859DA">
      <w:pPr>
        <w:spacing w:line="360" w:lineRule="auto"/>
        <w:ind w:firstLine="840"/>
        <w:jc w:val="both"/>
        <w:rPr>
          <w:sz w:val="28"/>
          <w:szCs w:val="28"/>
        </w:rPr>
      </w:pPr>
      <w:r w:rsidRPr="00E6348B">
        <w:rPr>
          <w:b/>
          <w:sz w:val="28"/>
          <w:szCs w:val="28"/>
        </w:rPr>
        <w:t>8. Заключительная  часть занятия:</w:t>
      </w:r>
      <w:r w:rsidRPr="00E6348B">
        <w:rPr>
          <w:sz w:val="28"/>
          <w:szCs w:val="28"/>
        </w:rPr>
        <w:t xml:space="preserve"> </w:t>
      </w:r>
      <w:r w:rsidRPr="00E6348B">
        <w:rPr>
          <w:b/>
          <w:sz w:val="28"/>
          <w:szCs w:val="28"/>
        </w:rPr>
        <w:t>Домашнее задание:</w:t>
      </w:r>
      <w:r w:rsidRPr="00E6348B">
        <w:rPr>
          <w:b/>
          <w:bCs/>
          <w:sz w:val="28"/>
          <w:szCs w:val="28"/>
        </w:rPr>
        <w:t xml:space="preserve"> </w:t>
      </w:r>
      <w:r w:rsidRPr="00E6348B">
        <w:rPr>
          <w:sz w:val="28"/>
          <w:szCs w:val="28"/>
        </w:rPr>
        <w:t>Построить фиштбоун (рыбный скелет) по теме урока.</w:t>
      </w:r>
    </w:p>
    <w:p w:rsidR="00A07AD2" w:rsidRPr="00E6348B" w:rsidRDefault="00A07AD2" w:rsidP="00BE427A">
      <w:pPr>
        <w:spacing w:line="360" w:lineRule="auto"/>
        <w:ind w:firstLine="840"/>
        <w:jc w:val="both"/>
        <w:rPr>
          <w:sz w:val="28"/>
          <w:szCs w:val="28"/>
        </w:rPr>
      </w:pPr>
      <w:r w:rsidRPr="00E6348B">
        <w:rPr>
          <w:sz w:val="28"/>
          <w:szCs w:val="28"/>
        </w:rPr>
        <w:t>Спасибо. Урок окончен.</w:t>
      </w:r>
    </w:p>
    <w:p w:rsidR="00A07AD2" w:rsidRPr="00E6348B" w:rsidRDefault="00A07AD2" w:rsidP="00BE427A">
      <w:pPr>
        <w:spacing w:line="360" w:lineRule="auto"/>
        <w:ind w:firstLine="840"/>
        <w:jc w:val="both"/>
        <w:rPr>
          <w:sz w:val="28"/>
          <w:szCs w:val="28"/>
        </w:rPr>
      </w:pPr>
    </w:p>
    <w:p w:rsidR="00A07AD2" w:rsidRPr="00E6348B" w:rsidRDefault="00A07AD2" w:rsidP="00BE427A">
      <w:pPr>
        <w:spacing w:line="360" w:lineRule="auto"/>
        <w:jc w:val="both"/>
        <w:rPr>
          <w:sz w:val="28"/>
          <w:szCs w:val="28"/>
        </w:rPr>
      </w:pPr>
    </w:p>
    <w:p w:rsidR="00A07AD2" w:rsidRPr="005A33BF" w:rsidRDefault="00A07AD2" w:rsidP="00BE427A">
      <w:pPr>
        <w:spacing w:line="360" w:lineRule="auto"/>
        <w:jc w:val="both"/>
        <w:rPr>
          <w:sz w:val="28"/>
          <w:szCs w:val="28"/>
        </w:rPr>
        <w:sectPr w:rsidR="00A07AD2" w:rsidRPr="005A33BF" w:rsidSect="00DD5146">
          <w:footerReference w:type="default" r:id="rId8"/>
          <w:pgSz w:w="11906" w:h="16838"/>
          <w:pgMar w:top="1134" w:right="868" w:bottom="1134" w:left="1701" w:header="709" w:footer="709" w:gutter="0"/>
          <w:cols w:space="708"/>
          <w:titlePg/>
          <w:docGrid w:linePitch="360"/>
        </w:sectPr>
      </w:pPr>
    </w:p>
    <w:p w:rsidR="00A07AD2" w:rsidRDefault="00A07AD2" w:rsidP="00E55B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sz w:val="28"/>
          <w:szCs w:val="28"/>
        </w:rPr>
      </w:pPr>
      <w:r w:rsidRPr="00E94194">
        <w:rPr>
          <w:b/>
          <w:bCs/>
          <w:sz w:val="28"/>
          <w:szCs w:val="28"/>
        </w:rPr>
        <w:t>Технологическа</w:t>
      </w:r>
      <w:r>
        <w:rPr>
          <w:b/>
          <w:bCs/>
          <w:sz w:val="28"/>
          <w:szCs w:val="28"/>
        </w:rPr>
        <w:t>я</w:t>
      </w:r>
      <w:r w:rsidRPr="00E94194">
        <w:rPr>
          <w:b/>
          <w:bCs/>
          <w:sz w:val="28"/>
          <w:szCs w:val="28"/>
        </w:rPr>
        <w:t xml:space="preserve"> к</w:t>
      </w:r>
      <w:r>
        <w:rPr>
          <w:b/>
          <w:bCs/>
          <w:sz w:val="28"/>
          <w:szCs w:val="28"/>
        </w:rPr>
        <w:t>ар</w:t>
      </w:r>
      <w:r w:rsidRPr="00E94194">
        <w:rPr>
          <w:b/>
          <w:bCs/>
          <w:sz w:val="28"/>
          <w:szCs w:val="28"/>
        </w:rPr>
        <w:t xml:space="preserve">та открытого урока </w:t>
      </w:r>
      <w:r>
        <w:rPr>
          <w:b/>
          <w:bCs/>
          <w:sz w:val="28"/>
          <w:szCs w:val="28"/>
        </w:rPr>
        <w:t xml:space="preserve">по дисциплине БД. 06 «Основы безопасности жизнедеятельности»                                                                                            </w:t>
      </w:r>
    </w:p>
    <w:p w:rsidR="00A07AD2" w:rsidRPr="00762983" w:rsidRDefault="00A07AD2" w:rsidP="00E55B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группе № 18</w:t>
      </w:r>
    </w:p>
    <w:p w:rsidR="00A07AD2" w:rsidRPr="00762983" w:rsidRDefault="00A07AD2" w:rsidP="00E55BA5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sz w:val="28"/>
          <w:szCs w:val="28"/>
        </w:rPr>
        <w:t xml:space="preserve">по теме: </w:t>
      </w:r>
      <w:r w:rsidRPr="005D2BD2">
        <w:rPr>
          <w:b/>
          <w:bCs/>
          <w:i/>
          <w:iCs/>
          <w:sz w:val="32"/>
          <w:szCs w:val="32"/>
        </w:rPr>
        <w:t>«</w:t>
      </w:r>
      <w:r>
        <w:rPr>
          <w:b/>
          <w:bCs/>
          <w:sz w:val="28"/>
          <w:szCs w:val="28"/>
        </w:rPr>
        <w:t>Водные ресурсы России</w:t>
      </w:r>
      <w:r w:rsidRPr="005D2BD2">
        <w:rPr>
          <w:b/>
          <w:bCs/>
          <w:i/>
          <w:iCs/>
          <w:sz w:val="32"/>
          <w:szCs w:val="32"/>
        </w:rPr>
        <w:t>»</w:t>
      </w:r>
    </w:p>
    <w:p w:rsidR="00A07AD2" w:rsidRPr="00E94194" w:rsidRDefault="00A07AD2" w:rsidP="00E55BA5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Дата проведения урока 12 апреля 2022 года.</w:t>
      </w:r>
    </w:p>
    <w:tbl>
      <w:tblPr>
        <w:tblW w:w="151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4"/>
        <w:gridCol w:w="3390"/>
        <w:gridCol w:w="539"/>
        <w:gridCol w:w="681"/>
        <w:gridCol w:w="6884"/>
      </w:tblGrid>
      <w:tr w:rsidR="00A07AD2" w:rsidRPr="00C1292F" w:rsidTr="008F6BB5">
        <w:trPr>
          <w:trHeight w:val="535"/>
        </w:trPr>
        <w:tc>
          <w:tcPr>
            <w:tcW w:w="7593" w:type="dxa"/>
            <w:gridSpan w:val="3"/>
          </w:tcPr>
          <w:p w:rsidR="00A07AD2" w:rsidRPr="00C1292F" w:rsidRDefault="00A07AD2" w:rsidP="00E55BA5">
            <w:pPr>
              <w:jc w:val="both"/>
            </w:pPr>
            <w:r w:rsidRPr="00C1292F">
              <w:rPr>
                <w:b/>
                <w:bCs/>
                <w:u w:val="single"/>
              </w:rPr>
              <w:t>Тема:</w:t>
            </w:r>
            <w:r w:rsidRPr="00C1292F">
              <w:t xml:space="preserve"> </w:t>
            </w:r>
            <w:r w:rsidRPr="007779CB">
              <w:t>«</w:t>
            </w:r>
            <w:r>
              <w:t>Водные ресурсы России</w:t>
            </w:r>
            <w:r w:rsidRPr="007779CB">
              <w:t>»</w:t>
            </w:r>
          </w:p>
        </w:tc>
        <w:tc>
          <w:tcPr>
            <w:tcW w:w="7565" w:type="dxa"/>
            <w:gridSpan w:val="2"/>
          </w:tcPr>
          <w:p w:rsidR="00A07AD2" w:rsidRPr="00C1292F" w:rsidRDefault="00A07AD2" w:rsidP="00E55BA5">
            <w:pPr>
              <w:jc w:val="both"/>
            </w:pPr>
            <w:r w:rsidRPr="00C1292F">
              <w:rPr>
                <w:u w:val="single"/>
              </w:rPr>
              <w:t>Часов на изучение темы:</w:t>
            </w:r>
            <w:r w:rsidRPr="00C1292F">
              <w:t xml:space="preserve"> 45 мин.</w:t>
            </w:r>
          </w:p>
          <w:p w:rsidR="00A07AD2" w:rsidRPr="00C1292F" w:rsidRDefault="00A07AD2" w:rsidP="00E55BA5">
            <w:pPr>
              <w:jc w:val="both"/>
            </w:pPr>
          </w:p>
        </w:tc>
      </w:tr>
      <w:tr w:rsidR="00A07AD2" w:rsidRPr="00C1292F" w:rsidTr="008F6BB5">
        <w:trPr>
          <w:trHeight w:val="535"/>
        </w:trPr>
        <w:tc>
          <w:tcPr>
            <w:tcW w:w="7593" w:type="dxa"/>
            <w:gridSpan w:val="3"/>
          </w:tcPr>
          <w:p w:rsidR="00A07AD2" w:rsidRPr="00C1292F" w:rsidRDefault="00A07AD2" w:rsidP="000D5CAC">
            <w:pPr>
              <w:jc w:val="both"/>
            </w:pPr>
            <w:r w:rsidRPr="00C1292F">
              <w:rPr>
                <w:b/>
                <w:bCs/>
                <w:u w:val="single"/>
              </w:rPr>
              <w:t>Тип урока</w:t>
            </w:r>
            <w:r w:rsidRPr="00C1292F">
              <w:rPr>
                <w:u w:val="single"/>
              </w:rPr>
              <w:t>:</w:t>
            </w:r>
            <w:r w:rsidRPr="00C1292F">
              <w:t xml:space="preserve"> </w:t>
            </w:r>
            <w:r w:rsidRPr="007779CB">
              <w:t>«</w:t>
            </w:r>
            <w:r>
              <w:t>Усвоение</w:t>
            </w:r>
            <w:r w:rsidRPr="007779CB">
              <w:t xml:space="preserve"> новых знаний»</w:t>
            </w:r>
          </w:p>
        </w:tc>
        <w:tc>
          <w:tcPr>
            <w:tcW w:w="7565" w:type="dxa"/>
            <w:gridSpan w:val="2"/>
          </w:tcPr>
          <w:p w:rsidR="00A07AD2" w:rsidRPr="00C1292F" w:rsidRDefault="00A07AD2" w:rsidP="00E55BA5">
            <w:pPr>
              <w:jc w:val="both"/>
            </w:pPr>
            <w:r w:rsidRPr="00C1292F">
              <w:rPr>
                <w:u w:val="single"/>
              </w:rPr>
              <w:t>В теме:</w:t>
            </w:r>
            <w:r w:rsidRPr="00C1292F">
              <w:t xml:space="preserve"> </w:t>
            </w:r>
            <w:r>
              <w:t>Ознакомительный урок</w:t>
            </w:r>
          </w:p>
          <w:p w:rsidR="00A07AD2" w:rsidRPr="00C1292F" w:rsidRDefault="00A07AD2" w:rsidP="00E55BA5">
            <w:pPr>
              <w:jc w:val="both"/>
            </w:pPr>
          </w:p>
        </w:tc>
      </w:tr>
      <w:tr w:rsidR="00A07AD2" w:rsidRPr="00C1292F" w:rsidTr="008F6BB5">
        <w:trPr>
          <w:trHeight w:val="461"/>
        </w:trPr>
        <w:tc>
          <w:tcPr>
            <w:tcW w:w="7593" w:type="dxa"/>
            <w:gridSpan w:val="3"/>
          </w:tcPr>
          <w:p w:rsidR="00A07AD2" w:rsidRPr="00C1292F" w:rsidRDefault="00A07AD2" w:rsidP="00E55BA5">
            <w:pPr>
              <w:rPr>
                <w:u w:val="single"/>
              </w:rPr>
            </w:pPr>
            <w:r w:rsidRPr="00C1292F">
              <w:rPr>
                <w:b/>
                <w:bCs/>
                <w:u w:val="single"/>
              </w:rPr>
              <w:t xml:space="preserve">Вид урока: </w:t>
            </w:r>
            <w:r w:rsidRPr="007779CB">
              <w:t>Комбинированный урок, с применением средств мультимедиа.</w:t>
            </w:r>
          </w:p>
        </w:tc>
        <w:tc>
          <w:tcPr>
            <w:tcW w:w="7565" w:type="dxa"/>
            <w:gridSpan w:val="2"/>
          </w:tcPr>
          <w:p w:rsidR="00A07AD2" w:rsidRPr="00C1292F" w:rsidRDefault="00A07AD2" w:rsidP="00E55BA5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A07AD2" w:rsidRPr="00C1292F" w:rsidTr="008F6BB5">
        <w:trPr>
          <w:trHeight w:val="866"/>
        </w:trPr>
        <w:tc>
          <w:tcPr>
            <w:tcW w:w="7593" w:type="dxa"/>
            <w:gridSpan w:val="3"/>
          </w:tcPr>
          <w:p w:rsidR="00A07AD2" w:rsidRPr="00C1292F" w:rsidRDefault="00A07AD2" w:rsidP="00E55BA5">
            <w:pPr>
              <w:jc w:val="both"/>
            </w:pPr>
            <w:r w:rsidRPr="00C1292F">
              <w:rPr>
                <w:b/>
                <w:bCs/>
                <w:u w:val="single"/>
              </w:rPr>
              <w:t>Методическая цель урока</w:t>
            </w:r>
            <w:r w:rsidRPr="00C1292F">
              <w:rPr>
                <w:u w:val="single"/>
              </w:rPr>
              <w:t>:</w:t>
            </w:r>
          </w:p>
        </w:tc>
        <w:tc>
          <w:tcPr>
            <w:tcW w:w="7565" w:type="dxa"/>
            <w:gridSpan w:val="2"/>
          </w:tcPr>
          <w:p w:rsidR="00A07AD2" w:rsidRPr="008613F2" w:rsidRDefault="00A07AD2" w:rsidP="008613F2">
            <w:pPr>
              <w:jc w:val="both"/>
              <w:rPr>
                <w:rFonts w:eastAsia="Batang"/>
                <w:lang w:eastAsia="ko-KR"/>
              </w:rPr>
            </w:pPr>
            <w:r w:rsidRPr="008613F2">
              <w:rPr>
                <w:rFonts w:eastAsia="Batang"/>
                <w:lang w:eastAsia="ko-KR"/>
              </w:rPr>
              <w:t>- создание условий для осознания и закрепления новой учебной информации об особ</w:t>
            </w:r>
            <w:r>
              <w:rPr>
                <w:rFonts w:eastAsia="Batang"/>
                <w:lang w:eastAsia="ko-KR"/>
              </w:rPr>
              <w:t>енностях водных ресурсов России;</w:t>
            </w:r>
          </w:p>
          <w:p w:rsidR="00A07AD2" w:rsidRPr="008613F2" w:rsidRDefault="00A07AD2" w:rsidP="008613F2">
            <w:pPr>
              <w:tabs>
                <w:tab w:val="right" w:pos="7343"/>
              </w:tabs>
              <w:jc w:val="both"/>
              <w:rPr>
                <w:rFonts w:eastAsia="Batang"/>
                <w:sz w:val="28"/>
                <w:szCs w:val="28"/>
                <w:lang w:eastAsia="ko-KR"/>
              </w:rPr>
            </w:pPr>
            <w:r w:rsidRPr="008613F2">
              <w:rPr>
                <w:rFonts w:eastAsia="Batang"/>
                <w:lang w:eastAsia="ko-KR"/>
              </w:rPr>
              <w:t>- актуализация и обобщение знаний о воде и ее роли в природе.</w:t>
            </w:r>
            <w:r>
              <w:rPr>
                <w:rFonts w:eastAsia="Batang"/>
                <w:lang w:eastAsia="ko-KR"/>
              </w:rPr>
              <w:tab/>
            </w:r>
          </w:p>
        </w:tc>
      </w:tr>
      <w:tr w:rsidR="00A07AD2" w:rsidRPr="00C1292F" w:rsidTr="008F6BB5">
        <w:trPr>
          <w:trHeight w:val="639"/>
        </w:trPr>
        <w:tc>
          <w:tcPr>
            <w:tcW w:w="7593" w:type="dxa"/>
            <w:gridSpan w:val="3"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  <w:r w:rsidRPr="00C1292F">
              <w:rPr>
                <w:b/>
                <w:bCs/>
                <w:u w:val="single"/>
              </w:rPr>
              <w:t>Цель урока</w:t>
            </w:r>
          </w:p>
        </w:tc>
        <w:tc>
          <w:tcPr>
            <w:tcW w:w="7565" w:type="dxa"/>
            <w:gridSpan w:val="2"/>
          </w:tcPr>
          <w:p w:rsidR="00A07AD2" w:rsidRPr="009818AB" w:rsidRDefault="00A07AD2" w:rsidP="009818AB">
            <w:pPr>
              <w:jc w:val="both"/>
            </w:pPr>
            <w:r w:rsidRPr="009818AB">
              <w:t>- рассмотреть значение воды в жизни человека, оценить водные ресурсы России и их распределение во времени и пространстве;</w:t>
            </w:r>
          </w:p>
          <w:p w:rsidR="00A07AD2" w:rsidRPr="00633265" w:rsidRDefault="00A07AD2" w:rsidP="00633265">
            <w:pPr>
              <w:jc w:val="both"/>
            </w:pPr>
            <w:r w:rsidRPr="009818AB">
              <w:t>– закрепить знания о внутренних водах России (понятия, типы вод)</w:t>
            </w:r>
            <w:r>
              <w:t>.</w:t>
            </w:r>
          </w:p>
        </w:tc>
      </w:tr>
      <w:tr w:rsidR="00A07AD2" w:rsidRPr="00C1292F" w:rsidTr="008F6BB5">
        <w:trPr>
          <w:trHeight w:val="1006"/>
        </w:trPr>
        <w:tc>
          <w:tcPr>
            <w:tcW w:w="3664" w:type="dxa"/>
            <w:vMerge w:val="restart"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  <w:r w:rsidRPr="00C1292F">
              <w:rPr>
                <w:b/>
                <w:bCs/>
                <w:u w:val="single"/>
              </w:rPr>
              <w:t>Задачи  урока</w:t>
            </w:r>
            <w:r w:rsidRPr="00C1292F">
              <w:rPr>
                <w:u w:val="single"/>
              </w:rPr>
              <w:t>:</w:t>
            </w: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</w:tc>
        <w:tc>
          <w:tcPr>
            <w:tcW w:w="3929" w:type="dxa"/>
            <w:gridSpan w:val="2"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  <w:r w:rsidRPr="00C1292F">
              <w:rPr>
                <w:u w:val="single"/>
              </w:rPr>
              <w:t>Образовательная</w:t>
            </w:r>
            <w:r w:rsidRPr="00C1292F">
              <w:t xml:space="preserve"> </w:t>
            </w:r>
          </w:p>
        </w:tc>
        <w:tc>
          <w:tcPr>
            <w:tcW w:w="7565" w:type="dxa"/>
            <w:gridSpan w:val="2"/>
          </w:tcPr>
          <w:p w:rsidR="00A07AD2" w:rsidRPr="00BD3B03" w:rsidRDefault="00A07AD2" w:rsidP="00BD3B03">
            <w:pPr>
              <w:jc w:val="both"/>
              <w:rPr>
                <w:rFonts w:eastAsia="Batang"/>
                <w:lang w:eastAsia="ko-KR"/>
              </w:rPr>
            </w:pPr>
            <w:r w:rsidRPr="00BD3B03">
              <w:rPr>
                <w:rFonts w:eastAsia="Batang"/>
                <w:lang w:eastAsia="ko-KR"/>
              </w:rPr>
              <w:t>сформировать представление об особенностях внутренних вод на территории России; объяснять зависимость объекта от рельефа и климата</w:t>
            </w:r>
          </w:p>
        </w:tc>
      </w:tr>
      <w:tr w:rsidR="00A07AD2" w:rsidRPr="00C1292F" w:rsidTr="008F6BB5">
        <w:trPr>
          <w:trHeight w:val="350"/>
        </w:trPr>
        <w:tc>
          <w:tcPr>
            <w:tcW w:w="3664" w:type="dxa"/>
            <w:vMerge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</w:tc>
        <w:tc>
          <w:tcPr>
            <w:tcW w:w="3929" w:type="dxa"/>
            <w:gridSpan w:val="2"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  <w:r w:rsidRPr="00C1292F">
              <w:rPr>
                <w:u w:val="single"/>
              </w:rPr>
              <w:t>Развивающая</w:t>
            </w:r>
            <w:r w:rsidRPr="00C1292F">
              <w:t xml:space="preserve"> </w:t>
            </w:r>
          </w:p>
        </w:tc>
        <w:tc>
          <w:tcPr>
            <w:tcW w:w="7565" w:type="dxa"/>
            <w:gridSpan w:val="2"/>
          </w:tcPr>
          <w:p w:rsidR="00A07AD2" w:rsidRPr="00BD3B03" w:rsidRDefault="00A07AD2" w:rsidP="00BD6322">
            <w:pPr>
              <w:jc w:val="both"/>
              <w:rPr>
                <w:rFonts w:eastAsia="Batang"/>
                <w:lang w:eastAsia="ko-KR"/>
              </w:rPr>
            </w:pPr>
            <w:r w:rsidRPr="00BD3B03">
              <w:rPr>
                <w:rFonts w:eastAsia="Batang"/>
                <w:lang w:eastAsia="ko-KR"/>
              </w:rPr>
              <w:t>учить анализировать, уметь самостоятельно делать выводы, учить строить аналогию, развитие творческого воображения, самостоятельное обоснование обучающихся удобства использования презентаций</w:t>
            </w:r>
            <w:r>
              <w:rPr>
                <w:rFonts w:eastAsia="Batang"/>
                <w:lang w:eastAsia="ko-KR"/>
              </w:rPr>
              <w:t>.</w:t>
            </w:r>
          </w:p>
        </w:tc>
      </w:tr>
      <w:tr w:rsidR="00A07AD2" w:rsidRPr="00C1292F" w:rsidTr="008F6BB5">
        <w:trPr>
          <w:trHeight w:val="1047"/>
        </w:trPr>
        <w:tc>
          <w:tcPr>
            <w:tcW w:w="3664" w:type="dxa"/>
            <w:vMerge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</w:p>
        </w:tc>
        <w:tc>
          <w:tcPr>
            <w:tcW w:w="3929" w:type="dxa"/>
            <w:gridSpan w:val="2"/>
          </w:tcPr>
          <w:p w:rsidR="00A07AD2" w:rsidRPr="00C1292F" w:rsidRDefault="00A07AD2" w:rsidP="00E55BA5">
            <w:pPr>
              <w:jc w:val="both"/>
              <w:rPr>
                <w:u w:val="single"/>
              </w:rPr>
            </w:pPr>
            <w:r w:rsidRPr="00C1292F">
              <w:rPr>
                <w:u w:val="single"/>
              </w:rPr>
              <w:t>Воспитательная</w:t>
            </w:r>
            <w:r w:rsidRPr="00C1292F">
              <w:t xml:space="preserve"> </w:t>
            </w:r>
          </w:p>
        </w:tc>
        <w:tc>
          <w:tcPr>
            <w:tcW w:w="7565" w:type="dxa"/>
            <w:gridSpan w:val="2"/>
          </w:tcPr>
          <w:p w:rsidR="00A07AD2" w:rsidRPr="00BD3B03" w:rsidRDefault="00A07AD2" w:rsidP="00BD3B03">
            <w:pPr>
              <w:jc w:val="both"/>
              <w:rPr>
                <w:rFonts w:eastAsia="Batang"/>
                <w:lang w:eastAsia="ko-KR"/>
              </w:rPr>
            </w:pPr>
            <w:r w:rsidRPr="00BD3B03">
              <w:rPr>
                <w:lang w:eastAsia="ko-KR"/>
              </w:rPr>
              <w:t>формировать научное мировоззрение, воспитывать чувство гордости за природу России, экологическое воспитание, формирование навыков работы в группе, стабилизация само и взаимооценки.</w:t>
            </w:r>
          </w:p>
        </w:tc>
      </w:tr>
      <w:tr w:rsidR="00A07AD2" w:rsidRPr="00C1292F" w:rsidTr="008F6BB5">
        <w:trPr>
          <w:trHeight w:val="415"/>
        </w:trPr>
        <w:tc>
          <w:tcPr>
            <w:tcW w:w="7593" w:type="dxa"/>
            <w:gridSpan w:val="3"/>
          </w:tcPr>
          <w:p w:rsidR="00A07AD2" w:rsidRPr="00C1292F" w:rsidRDefault="00A07AD2" w:rsidP="00354D9A">
            <w:r w:rsidRPr="00C1292F">
              <w:rPr>
                <w:b/>
                <w:bCs/>
                <w:u w:val="single"/>
              </w:rPr>
              <w:t xml:space="preserve">Термины:  </w:t>
            </w:r>
          </w:p>
        </w:tc>
        <w:tc>
          <w:tcPr>
            <w:tcW w:w="7565" w:type="dxa"/>
            <w:gridSpan w:val="2"/>
          </w:tcPr>
          <w:p w:rsidR="00A07AD2" w:rsidRPr="00D54460" w:rsidRDefault="00A07AD2" w:rsidP="00D54460">
            <w:r w:rsidRPr="00D54460">
              <w:t>Водные ресурсы</w:t>
            </w:r>
            <w:r>
              <w:t>,</w:t>
            </w:r>
            <w:r w:rsidRPr="00D54460">
              <w:t xml:space="preserve"> </w:t>
            </w:r>
            <w:r>
              <w:t>водопотребление, о</w:t>
            </w:r>
            <w:r w:rsidRPr="00D54460">
              <w:t>храна вод, система оборотного водоснабжения;</w:t>
            </w:r>
          </w:p>
        </w:tc>
      </w:tr>
      <w:tr w:rsidR="00A07AD2" w:rsidRPr="00C1292F" w:rsidTr="008F6BB5">
        <w:trPr>
          <w:trHeight w:val="976"/>
        </w:trPr>
        <w:tc>
          <w:tcPr>
            <w:tcW w:w="7054" w:type="dxa"/>
            <w:gridSpan w:val="2"/>
          </w:tcPr>
          <w:p w:rsidR="00A07AD2" w:rsidRDefault="00A07AD2" w:rsidP="00E55BA5">
            <w:pPr>
              <w:jc w:val="both"/>
              <w:rPr>
                <w:b/>
                <w:bCs/>
                <w:u w:val="single"/>
              </w:rPr>
            </w:pPr>
            <w:r w:rsidRPr="00C1292F">
              <w:rPr>
                <w:b/>
                <w:bCs/>
                <w:u w:val="single"/>
              </w:rPr>
              <w:t>Планируемый результат:</w:t>
            </w:r>
          </w:p>
          <w:p w:rsidR="00A07AD2" w:rsidRPr="00FF018A" w:rsidRDefault="00A07AD2" w:rsidP="00FF018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F018A">
              <w:rPr>
                <w:color w:val="000000"/>
              </w:rPr>
              <w:t>ЛР 1 осознание себя гражданином и защитником великой страны</w:t>
            </w:r>
          </w:p>
          <w:p w:rsidR="00A07AD2" w:rsidRPr="00FF018A" w:rsidRDefault="00A07AD2" w:rsidP="00FF018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 xml:space="preserve">- </w:t>
            </w:r>
            <w:r w:rsidRPr="00FF018A">
              <w:t>ЛР 2 проявлять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  <w:p w:rsidR="00A07AD2" w:rsidRPr="00FF018A" w:rsidRDefault="00A07AD2" w:rsidP="00FF018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FF018A">
              <w:rPr>
                <w:color w:val="000000"/>
              </w:rPr>
              <w:t xml:space="preserve">ЛР 3 </w:t>
            </w:r>
            <w:r w:rsidRPr="00FF018A">
              <w:t>соблюдение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  <w:p w:rsidR="00A07AD2" w:rsidRPr="00FF018A" w:rsidRDefault="00A07AD2" w:rsidP="00FF018A">
            <w:pPr>
              <w:pStyle w:val="ListParagraph"/>
              <w:tabs>
                <w:tab w:val="left" w:pos="1134"/>
              </w:tabs>
              <w:ind w:left="0"/>
              <w:contextualSpacing/>
            </w:pPr>
            <w:r>
              <w:t xml:space="preserve">- </w:t>
            </w:r>
            <w:r w:rsidRPr="00FF018A">
              <w:t>ЛР 9 соблюдение и пропаганда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  <w:p w:rsidR="00A07AD2" w:rsidRPr="00FF018A" w:rsidRDefault="00A07AD2" w:rsidP="00FF018A">
            <w:pPr>
              <w:pStyle w:val="ListParagraph"/>
              <w:tabs>
                <w:tab w:val="left" w:pos="1134"/>
              </w:tabs>
              <w:ind w:left="0"/>
              <w:contextualSpacing/>
            </w:pPr>
            <w:r>
              <w:t xml:space="preserve">- </w:t>
            </w:r>
            <w:r w:rsidRPr="00FF018A">
              <w:t>ЛР 10 заботиться о защите окружающей среды, собственной и чужой безопасности, в том числе цифровой.</w:t>
            </w:r>
          </w:p>
        </w:tc>
        <w:tc>
          <w:tcPr>
            <w:tcW w:w="8104" w:type="dxa"/>
            <w:gridSpan w:val="3"/>
          </w:tcPr>
          <w:p w:rsidR="00A07AD2" w:rsidRPr="00D54460" w:rsidRDefault="00A07AD2" w:rsidP="00D54460">
            <w:pPr>
              <w:spacing w:before="100" w:beforeAutospacing="1" w:after="100" w:afterAutospacing="1"/>
              <w:rPr>
                <w:rFonts w:eastAsia="Batang"/>
                <w:lang w:eastAsia="ko-KR"/>
              </w:rPr>
            </w:pPr>
            <w:r w:rsidRPr="007779CB">
              <w:rPr>
                <w:b/>
                <w:bCs/>
              </w:rPr>
              <w:t>Предметные:</w:t>
            </w:r>
            <w:r w:rsidRPr="007779CB">
              <w:t xml:space="preserve">  </w:t>
            </w:r>
            <w:r w:rsidRPr="00D54460">
              <w:rPr>
                <w:rFonts w:eastAsia="Batang"/>
                <w:lang w:eastAsia="ko-KR"/>
              </w:rPr>
              <w:t>Знать географические термины по теме</w:t>
            </w:r>
            <w:r>
              <w:rPr>
                <w:rFonts w:eastAsia="Batang"/>
                <w:lang w:eastAsia="ko-KR"/>
              </w:rPr>
              <w:t xml:space="preserve">. </w:t>
            </w:r>
            <w:r w:rsidRPr="00D54460">
              <w:rPr>
                <w:rFonts w:eastAsia="Batang"/>
                <w:lang w:eastAsia="ko-KR"/>
              </w:rPr>
              <w:t xml:space="preserve">Понимать значение и проблемы </w:t>
            </w:r>
            <w:r>
              <w:rPr>
                <w:rFonts w:eastAsia="Batang"/>
                <w:lang w:eastAsia="ko-KR"/>
              </w:rPr>
              <w:t xml:space="preserve">водных ресурсов. </w:t>
            </w:r>
            <w:r w:rsidRPr="00D54460">
              <w:rPr>
                <w:rFonts w:eastAsia="Batang"/>
                <w:lang w:eastAsia="ko-KR"/>
              </w:rPr>
              <w:t>Определять пути решения экологической проблемы</w:t>
            </w:r>
          </w:p>
          <w:p w:rsidR="00A07AD2" w:rsidRPr="00D54460" w:rsidRDefault="00A07AD2" w:rsidP="00D54460">
            <w:pPr>
              <w:pStyle w:val="NormalWeb"/>
              <w:rPr>
                <w:rFonts w:eastAsia="Batang"/>
                <w:lang w:eastAsia="ko-KR"/>
              </w:rPr>
            </w:pPr>
            <w:r w:rsidRPr="007779CB">
              <w:rPr>
                <w:b/>
                <w:bCs/>
              </w:rPr>
              <w:t xml:space="preserve">Личностные: </w:t>
            </w:r>
            <w:r w:rsidRPr="00D54460">
              <w:rPr>
                <w:bCs/>
                <w:iCs/>
                <w:lang w:eastAsia="ko-KR"/>
              </w:rPr>
              <w:t>Осознать</w:t>
            </w:r>
            <w:r w:rsidRPr="00D54460">
              <w:rPr>
                <w:b/>
                <w:bCs/>
                <w:i/>
                <w:iCs/>
                <w:lang w:eastAsia="ko-KR"/>
              </w:rPr>
              <w:t xml:space="preserve"> </w:t>
            </w:r>
            <w:r w:rsidRPr="00D54460">
              <w:rPr>
                <w:lang w:eastAsia="ko-KR"/>
              </w:rPr>
              <w:t>значимость географических знаний для современного человека, понимать важность экологической проблемы для жизни и здоровья и необходимость личного участия в её решении.</w:t>
            </w:r>
            <w:r>
              <w:rPr>
                <w:lang w:eastAsia="ko-KR"/>
              </w:rPr>
              <w:t xml:space="preserve"> </w:t>
            </w:r>
            <w:r w:rsidRPr="00D54460">
              <w:rPr>
                <w:lang w:eastAsia="ko-KR"/>
              </w:rPr>
              <w:t xml:space="preserve">Уметь работать в группе, сотрудничать, отстаивать и доказывать свою точку зрения. </w:t>
            </w:r>
          </w:p>
          <w:p w:rsidR="00A07AD2" w:rsidRPr="00D54460" w:rsidRDefault="00A07AD2" w:rsidP="00D54460">
            <w:pPr>
              <w:spacing w:before="100" w:beforeAutospacing="1" w:after="100" w:afterAutospacing="1"/>
              <w:rPr>
                <w:rFonts w:eastAsia="Batang"/>
                <w:lang w:eastAsia="ko-KR"/>
              </w:rPr>
            </w:pPr>
            <w:r w:rsidRPr="007779CB">
              <w:rPr>
                <w:b/>
                <w:bCs/>
              </w:rPr>
              <w:t>Метапредметные:</w:t>
            </w:r>
            <w:r>
              <w:rPr>
                <w:b/>
                <w:bCs/>
              </w:rPr>
              <w:t xml:space="preserve"> </w:t>
            </w:r>
            <w:r w:rsidRPr="00D54460">
              <w:rPr>
                <w:rFonts w:eastAsia="Batang"/>
                <w:lang w:eastAsia="ko-KR"/>
              </w:rPr>
              <w:t>уметь работать с текстом учебника, выделять главное, фор</w:t>
            </w:r>
            <w:r>
              <w:rPr>
                <w:rFonts w:eastAsia="Batang"/>
                <w:lang w:eastAsia="ko-KR"/>
              </w:rPr>
              <w:t xml:space="preserve">мулировать определения и выводы, </w:t>
            </w:r>
            <w:r w:rsidRPr="00D54460">
              <w:rPr>
                <w:rFonts w:eastAsia="Batang"/>
                <w:bCs/>
                <w:iCs/>
                <w:lang w:eastAsia="ko-KR"/>
              </w:rPr>
              <w:t>анализировать</w:t>
            </w:r>
            <w:r w:rsidRPr="00D54460">
              <w:rPr>
                <w:rFonts w:eastAsia="Batang"/>
                <w:lang w:eastAsia="ko-KR"/>
              </w:rPr>
              <w:t xml:space="preserve"> информацию для подготовки ответа на вопрос</w:t>
            </w:r>
            <w:r>
              <w:rPr>
                <w:rFonts w:eastAsia="Batang"/>
                <w:lang w:eastAsia="ko-KR"/>
              </w:rPr>
              <w:t xml:space="preserve">, </w:t>
            </w:r>
            <w:r w:rsidRPr="00D54460">
              <w:rPr>
                <w:rFonts w:eastAsia="Batang"/>
                <w:bCs/>
                <w:iCs/>
                <w:lang w:eastAsia="ko-KR"/>
              </w:rPr>
              <w:t xml:space="preserve">использовать </w:t>
            </w:r>
            <w:r w:rsidRPr="00D54460">
              <w:rPr>
                <w:rFonts w:eastAsia="Batang"/>
                <w:lang w:eastAsia="ko-KR"/>
              </w:rPr>
              <w:t>речевые средства для выражения своих чувств, мыслей</w:t>
            </w:r>
            <w:r>
              <w:rPr>
                <w:rFonts w:eastAsia="Batang"/>
                <w:lang w:eastAsia="ko-KR"/>
              </w:rPr>
              <w:t xml:space="preserve">, </w:t>
            </w:r>
            <w:r w:rsidRPr="00D54460">
              <w:rPr>
                <w:rFonts w:eastAsia="Batang"/>
                <w:bCs/>
                <w:lang w:eastAsia="ko-KR"/>
              </w:rPr>
              <w:t xml:space="preserve">уметь </w:t>
            </w:r>
            <w:r w:rsidRPr="00D54460">
              <w:rPr>
                <w:rFonts w:eastAsia="Batang"/>
                <w:lang w:eastAsia="ko-KR"/>
              </w:rPr>
              <w:t>организовывать свою деятельность.</w:t>
            </w:r>
          </w:p>
        </w:tc>
      </w:tr>
      <w:tr w:rsidR="00A07AD2" w:rsidRPr="00C1292F" w:rsidTr="008F6BB5">
        <w:trPr>
          <w:trHeight w:val="258"/>
        </w:trPr>
        <w:tc>
          <w:tcPr>
            <w:tcW w:w="7054" w:type="dxa"/>
            <w:gridSpan w:val="2"/>
          </w:tcPr>
          <w:p w:rsidR="00A07AD2" w:rsidRPr="00C1292F" w:rsidRDefault="00A07AD2" w:rsidP="00E55BA5">
            <w:pPr>
              <w:jc w:val="center"/>
              <w:rPr>
                <w:b/>
                <w:bCs/>
                <w:u w:val="single"/>
              </w:rPr>
            </w:pPr>
            <w:r w:rsidRPr="00C1292F">
              <w:rPr>
                <w:b/>
                <w:bCs/>
              </w:rPr>
              <w:t>Межпредметные связи</w:t>
            </w:r>
          </w:p>
        </w:tc>
        <w:tc>
          <w:tcPr>
            <w:tcW w:w="1220" w:type="dxa"/>
            <w:gridSpan w:val="2"/>
            <w:tcBorders>
              <w:right w:val="nil"/>
            </w:tcBorders>
          </w:tcPr>
          <w:p w:rsidR="00A07AD2" w:rsidRPr="00C1292F" w:rsidRDefault="00A07AD2" w:rsidP="00E55BA5">
            <w:pPr>
              <w:jc w:val="center"/>
              <w:rPr>
                <w:b/>
                <w:bCs/>
              </w:rPr>
            </w:pPr>
            <w:r w:rsidRPr="00C1292F">
              <w:rPr>
                <w:b/>
                <w:bCs/>
              </w:rPr>
              <w:t>Методы</w:t>
            </w:r>
          </w:p>
        </w:tc>
        <w:tc>
          <w:tcPr>
            <w:tcW w:w="6884" w:type="dxa"/>
            <w:tcBorders>
              <w:left w:val="nil"/>
            </w:tcBorders>
          </w:tcPr>
          <w:p w:rsidR="00A07AD2" w:rsidRPr="00C1292F" w:rsidRDefault="00A07AD2" w:rsidP="00E55BA5">
            <w:pPr>
              <w:rPr>
                <w:b/>
                <w:bCs/>
              </w:rPr>
            </w:pPr>
          </w:p>
        </w:tc>
      </w:tr>
      <w:tr w:rsidR="00A07AD2" w:rsidRPr="00C1292F" w:rsidTr="008F6BB5">
        <w:trPr>
          <w:trHeight w:val="1156"/>
        </w:trPr>
        <w:tc>
          <w:tcPr>
            <w:tcW w:w="7054" w:type="dxa"/>
            <w:gridSpan w:val="2"/>
          </w:tcPr>
          <w:p w:rsidR="00A07AD2" w:rsidRPr="00C1292F" w:rsidRDefault="00A07AD2" w:rsidP="00CB1942">
            <w:pPr>
              <w:widowControl w:val="0"/>
              <w:autoSpaceDE w:val="0"/>
              <w:autoSpaceDN w:val="0"/>
              <w:adjustRightInd w:val="0"/>
            </w:pPr>
            <w:r w:rsidRPr="007779CB">
              <w:t>История</w:t>
            </w:r>
            <w:r>
              <w:t>, география,  русский язык, литература</w:t>
            </w:r>
          </w:p>
        </w:tc>
        <w:tc>
          <w:tcPr>
            <w:tcW w:w="8104" w:type="dxa"/>
            <w:gridSpan w:val="3"/>
          </w:tcPr>
          <w:p w:rsidR="00A07AD2" w:rsidRPr="00180170" w:rsidRDefault="00A07AD2" w:rsidP="00EE0153">
            <w:r>
              <w:t>Кейс метод</w:t>
            </w:r>
            <w:r w:rsidRPr="00A758DE">
              <w:t xml:space="preserve">, </w:t>
            </w:r>
            <w:r>
              <w:t xml:space="preserve">эвристический, </w:t>
            </w:r>
            <w:r w:rsidRPr="00A758DE">
              <w:t>репродуктивный, проблемный, объяснительно - иллюстративный, интерактивный, метод контроля (самопроверка, самооценка)</w:t>
            </w:r>
            <w:r>
              <w:t xml:space="preserve">, частично-поисковый, ролевая игра, </w:t>
            </w:r>
            <w:r w:rsidRPr="009250E5">
              <w:rPr>
                <w:color w:val="FF0000"/>
              </w:rPr>
              <w:t xml:space="preserve"> </w:t>
            </w:r>
            <w:r w:rsidRPr="008950B6">
              <w:t>словесные, наглядные,</w:t>
            </w:r>
            <w:r>
              <w:t xml:space="preserve"> практические, работа в группах.</w:t>
            </w:r>
            <w:r w:rsidRPr="008950B6">
              <w:t xml:space="preserve"> </w:t>
            </w:r>
          </w:p>
        </w:tc>
      </w:tr>
    </w:tbl>
    <w:p w:rsidR="00A07AD2" w:rsidRPr="00E55BA5" w:rsidRDefault="00A07AD2" w:rsidP="00E55BA5">
      <w:pPr>
        <w:rPr>
          <w:vanish/>
          <w:sz w:val="28"/>
          <w:szCs w:val="28"/>
        </w:rPr>
      </w:pPr>
    </w:p>
    <w:tbl>
      <w:tblPr>
        <w:tblpPr w:leftFromText="180" w:rightFromText="180" w:vertAnchor="text" w:horzAnchor="margin" w:tblpX="-176" w:tblpY="1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19"/>
        <w:gridCol w:w="4365"/>
        <w:gridCol w:w="4320"/>
        <w:gridCol w:w="3364"/>
      </w:tblGrid>
      <w:tr w:rsidR="00A07AD2" w:rsidRPr="00E55BA5">
        <w:trPr>
          <w:trHeight w:val="232"/>
        </w:trPr>
        <w:tc>
          <w:tcPr>
            <w:tcW w:w="15168" w:type="dxa"/>
            <w:gridSpan w:val="4"/>
          </w:tcPr>
          <w:p w:rsidR="00A07AD2" w:rsidRPr="00E55BA5" w:rsidRDefault="00A07AD2" w:rsidP="00180170">
            <w:pPr>
              <w:jc w:val="center"/>
              <w:rPr>
                <w:b/>
                <w:bCs/>
                <w:sz w:val="28"/>
                <w:szCs w:val="28"/>
              </w:rPr>
            </w:pPr>
            <w:r w:rsidRPr="00E55BA5">
              <w:rPr>
                <w:b/>
                <w:bCs/>
                <w:sz w:val="28"/>
                <w:szCs w:val="28"/>
              </w:rPr>
              <w:t>Условия реализации урока</w:t>
            </w:r>
          </w:p>
        </w:tc>
      </w:tr>
      <w:tr w:rsidR="00A07AD2" w:rsidRPr="00E55BA5">
        <w:trPr>
          <w:trHeight w:val="232"/>
        </w:trPr>
        <w:tc>
          <w:tcPr>
            <w:tcW w:w="3119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Информационные ресурсы (в том числе ЦОР и Интернет)</w:t>
            </w:r>
          </w:p>
        </w:tc>
        <w:tc>
          <w:tcPr>
            <w:tcW w:w="4365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Учебная литература</w:t>
            </w:r>
          </w:p>
        </w:tc>
        <w:tc>
          <w:tcPr>
            <w:tcW w:w="4320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Методические ресурсы (методическая литература, стратегическая технология и тактические технологии)</w:t>
            </w:r>
          </w:p>
        </w:tc>
        <w:tc>
          <w:tcPr>
            <w:tcW w:w="3364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Оборудование</w:t>
            </w:r>
          </w:p>
        </w:tc>
      </w:tr>
      <w:tr w:rsidR="00A07AD2" w:rsidRPr="00E55BA5">
        <w:trPr>
          <w:trHeight w:val="232"/>
        </w:trPr>
        <w:tc>
          <w:tcPr>
            <w:tcW w:w="3119" w:type="dxa"/>
          </w:tcPr>
          <w:p w:rsidR="00A07AD2" w:rsidRPr="00EB1F0D" w:rsidRDefault="00A07AD2" w:rsidP="00EB1F0D">
            <w:pPr>
              <w:tabs>
                <w:tab w:val="left" w:pos="0"/>
              </w:tabs>
              <w:jc w:val="both"/>
              <w:rPr>
                <w:rStyle w:val="c0"/>
              </w:rPr>
            </w:pPr>
            <w:r>
              <w:rPr>
                <w:rStyle w:val="c0"/>
              </w:rPr>
              <w:t>1.</w:t>
            </w:r>
            <w:r w:rsidRPr="00EB1F0D">
              <w:rPr>
                <w:rStyle w:val="c0"/>
              </w:rPr>
              <w:t xml:space="preserve">www.ecologysite.ru (Каталог экологических сайтов). </w:t>
            </w:r>
          </w:p>
          <w:p w:rsidR="00A07AD2" w:rsidRPr="00EB1F0D" w:rsidRDefault="00A07AD2" w:rsidP="00EB1F0D">
            <w:pPr>
              <w:tabs>
                <w:tab w:val="left" w:pos="0"/>
              </w:tabs>
              <w:jc w:val="both"/>
              <w:rPr>
                <w:rStyle w:val="c0"/>
              </w:rPr>
            </w:pPr>
            <w:r>
              <w:rPr>
                <w:rStyle w:val="c0"/>
              </w:rPr>
              <w:t>2.</w:t>
            </w:r>
            <w:r w:rsidRPr="00EB1F0D">
              <w:rPr>
                <w:rStyle w:val="c0"/>
              </w:rPr>
              <w:t>www.ecoculture.ru (Сайт экологического просвещения).</w:t>
            </w:r>
          </w:p>
          <w:p w:rsidR="00A07AD2" w:rsidRPr="00EB1F0D" w:rsidRDefault="00A07AD2" w:rsidP="00EB1F0D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B1F0D">
              <w:rPr>
                <w:rStyle w:val="c0"/>
              </w:rPr>
              <w:t>3.www.ecocommunity.ru (Информационный сайт, освещающий проблемы экологии России</w:t>
            </w:r>
          </w:p>
          <w:p w:rsidR="00A07AD2" w:rsidRPr="00C1292F" w:rsidRDefault="00A07AD2" w:rsidP="000D5CAC">
            <w:pPr>
              <w:rPr>
                <w:b/>
                <w:bCs/>
              </w:rPr>
            </w:pPr>
            <w:r w:rsidRPr="00BC2639">
              <w:t xml:space="preserve"> 4. Образовательный портал (презентации к урокам) </w:t>
            </w:r>
            <w:hyperlink r:id="rId9" w:tgtFrame="_blank" w:history="1">
              <w:r w:rsidRPr="00BC2639">
                <w:rPr>
                  <w:rStyle w:val="Hyperlink"/>
                  <w:color w:val="auto"/>
                </w:rPr>
                <w:t>http://youedu.ru/</w:t>
              </w:r>
            </w:hyperlink>
          </w:p>
        </w:tc>
        <w:tc>
          <w:tcPr>
            <w:tcW w:w="4365" w:type="dxa"/>
          </w:tcPr>
          <w:p w:rsidR="00A07AD2" w:rsidRPr="00EB1F0D" w:rsidRDefault="00A07AD2" w:rsidP="00EB1F0D">
            <w:pPr>
              <w:pStyle w:val="ListParagraph"/>
              <w:widowControl w:val="0"/>
              <w:tabs>
                <w:tab w:val="left" w:pos="284"/>
                <w:tab w:val="left" w:pos="1134"/>
              </w:tabs>
              <w:autoSpaceDE w:val="0"/>
              <w:autoSpaceDN w:val="0"/>
              <w:ind w:left="0"/>
              <w:jc w:val="both"/>
            </w:pPr>
            <w:r>
              <w:t>1.</w:t>
            </w:r>
            <w:r w:rsidRPr="00EB1F0D">
              <w:t xml:space="preserve">Е.В. Титов, Учебник Экология, Москва. ИЦ «Академия». 2020 </w:t>
            </w:r>
          </w:p>
          <w:p w:rsidR="00A07AD2" w:rsidRDefault="00A07AD2" w:rsidP="000D5C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07AD2" w:rsidRDefault="00A07AD2" w:rsidP="000D5C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A07AD2" w:rsidRPr="00C1292F" w:rsidRDefault="00A07AD2" w:rsidP="000D5C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4320" w:type="dxa"/>
          </w:tcPr>
          <w:p w:rsidR="00A07AD2" w:rsidRPr="00C1292F" w:rsidRDefault="00A07AD2" w:rsidP="000D5CAC">
            <w:pPr>
              <w:pStyle w:val="NormalWeb"/>
              <w:spacing w:before="0" w:beforeAutospacing="0" w:after="0" w:afterAutospacing="0"/>
            </w:pPr>
            <w:r w:rsidRPr="00C1292F">
              <w:t xml:space="preserve">1.  </w:t>
            </w:r>
            <w:r w:rsidRPr="007779CB">
              <w:t xml:space="preserve"> Технология группового обучения</w:t>
            </w:r>
          </w:p>
        </w:tc>
        <w:tc>
          <w:tcPr>
            <w:tcW w:w="3364" w:type="dxa"/>
          </w:tcPr>
          <w:p w:rsidR="00A07AD2" w:rsidRPr="00C1292F" w:rsidRDefault="00A07AD2" w:rsidP="000D5CAC">
            <w:pPr>
              <w:spacing w:after="200" w:line="276" w:lineRule="auto"/>
              <w:rPr>
                <w:b/>
                <w:bCs/>
              </w:rPr>
            </w:pPr>
            <w:r>
              <w:t>ноутбук</w:t>
            </w:r>
            <w:r w:rsidRPr="007779CB">
              <w:t xml:space="preserve">, проектор, экран, </w:t>
            </w:r>
            <w:r>
              <w:t xml:space="preserve">карта России, </w:t>
            </w:r>
            <w:r w:rsidRPr="007779CB">
              <w:t xml:space="preserve">тестирование на индивидуальном бланке для </w:t>
            </w:r>
            <w:r>
              <w:t>обучающихся</w:t>
            </w:r>
            <w:r w:rsidRPr="00C1292F">
              <w:t>.</w:t>
            </w:r>
          </w:p>
        </w:tc>
      </w:tr>
      <w:tr w:rsidR="00A07AD2" w:rsidRPr="00E55BA5">
        <w:tc>
          <w:tcPr>
            <w:tcW w:w="3119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Формы проведения урока</w:t>
            </w:r>
          </w:p>
        </w:tc>
        <w:tc>
          <w:tcPr>
            <w:tcW w:w="12049" w:type="dxa"/>
            <w:gridSpan w:val="3"/>
          </w:tcPr>
          <w:p w:rsidR="00A07AD2" w:rsidRPr="00C1292F" w:rsidRDefault="00A07AD2" w:rsidP="000D5CAC">
            <w:r>
              <w:t>фронтальная,</w:t>
            </w:r>
            <w:r w:rsidRPr="007779CB">
              <w:t xml:space="preserve"> групповая и индивидуальная работа</w:t>
            </w:r>
          </w:p>
        </w:tc>
      </w:tr>
      <w:tr w:rsidR="00A07AD2" w:rsidRPr="00E55BA5">
        <w:tc>
          <w:tcPr>
            <w:tcW w:w="3119" w:type="dxa"/>
          </w:tcPr>
          <w:p w:rsidR="00A07AD2" w:rsidRPr="00C1292F" w:rsidRDefault="00A07AD2" w:rsidP="000D5CAC">
            <w:pPr>
              <w:rPr>
                <w:b/>
                <w:bCs/>
              </w:rPr>
            </w:pPr>
            <w:r w:rsidRPr="00C1292F">
              <w:rPr>
                <w:b/>
                <w:bCs/>
              </w:rPr>
              <w:t>Педагогические технологии, применяемые на уроке</w:t>
            </w:r>
          </w:p>
        </w:tc>
        <w:tc>
          <w:tcPr>
            <w:tcW w:w="12049" w:type="dxa"/>
            <w:gridSpan w:val="3"/>
          </w:tcPr>
          <w:p w:rsidR="00A07AD2" w:rsidRPr="00385319" w:rsidRDefault="00A07AD2" w:rsidP="000D5CAC">
            <w:r w:rsidRPr="00385319">
              <w:t>Традиционная  технология  с фронтальным способом воздействия, информативно – коммуникативная технология, кейс  технологии, здоровьесберегающие технологии, технология критического мышления, частично-поисковые технологии</w:t>
            </w:r>
            <w:r>
              <w:t>, технология проблемного обучения.</w:t>
            </w:r>
          </w:p>
        </w:tc>
      </w:tr>
    </w:tbl>
    <w:p w:rsidR="00A07AD2" w:rsidRDefault="00A07AD2" w:rsidP="000F1A73">
      <w:pPr>
        <w:spacing w:line="360" w:lineRule="auto"/>
        <w:rPr>
          <w:b/>
          <w:bCs/>
          <w:sz w:val="28"/>
          <w:szCs w:val="28"/>
        </w:rPr>
      </w:pPr>
    </w:p>
    <w:p w:rsidR="00A07AD2" w:rsidRPr="008A47A1" w:rsidRDefault="00A07AD2" w:rsidP="005839CA">
      <w:pPr>
        <w:spacing w:line="360" w:lineRule="auto"/>
        <w:ind w:left="142"/>
        <w:jc w:val="center"/>
        <w:rPr>
          <w:b/>
          <w:bCs/>
          <w:sz w:val="28"/>
          <w:szCs w:val="28"/>
        </w:rPr>
      </w:pPr>
      <w:r w:rsidRPr="008A47A1">
        <w:rPr>
          <w:b/>
          <w:bCs/>
          <w:sz w:val="28"/>
          <w:szCs w:val="28"/>
        </w:rPr>
        <w:t>СОДЕРЖАНИЕ ЗАНЯТИЯ</w:t>
      </w:r>
    </w:p>
    <w:p w:rsidR="00A07AD2" w:rsidRDefault="00A07AD2"/>
    <w:tbl>
      <w:tblPr>
        <w:tblW w:w="1559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15"/>
        <w:gridCol w:w="939"/>
        <w:gridCol w:w="4200"/>
        <w:gridCol w:w="2880"/>
        <w:gridCol w:w="1680"/>
        <w:gridCol w:w="3979"/>
      </w:tblGrid>
      <w:tr w:rsidR="00A07AD2" w:rsidRPr="00072F67" w:rsidTr="008F6BB5">
        <w:tc>
          <w:tcPr>
            <w:tcW w:w="1915" w:type="dxa"/>
            <w:vAlign w:val="center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Этапы занятия, основное содержание</w:t>
            </w:r>
          </w:p>
        </w:tc>
        <w:tc>
          <w:tcPr>
            <w:tcW w:w="939" w:type="dxa"/>
            <w:vAlign w:val="center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Время мин.</w:t>
            </w:r>
          </w:p>
        </w:tc>
        <w:tc>
          <w:tcPr>
            <w:tcW w:w="4200" w:type="dxa"/>
            <w:vAlign w:val="center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Действия преподавателя</w:t>
            </w:r>
          </w:p>
        </w:tc>
        <w:tc>
          <w:tcPr>
            <w:tcW w:w="2880" w:type="dxa"/>
            <w:vAlign w:val="center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Действия</w:t>
            </w:r>
            <w:r>
              <w:rPr>
                <w:b/>
              </w:rPr>
              <w:t xml:space="preserve"> обучающегося</w:t>
            </w:r>
          </w:p>
        </w:tc>
        <w:tc>
          <w:tcPr>
            <w:tcW w:w="1680" w:type="dxa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Приемы, методы, формы работы</w:t>
            </w:r>
          </w:p>
        </w:tc>
        <w:tc>
          <w:tcPr>
            <w:tcW w:w="3979" w:type="dxa"/>
            <w:vAlign w:val="center"/>
          </w:tcPr>
          <w:p w:rsidR="00A07AD2" w:rsidRPr="00072F67" w:rsidRDefault="00A07AD2" w:rsidP="00072F67">
            <w:pPr>
              <w:jc w:val="center"/>
              <w:rPr>
                <w:b/>
              </w:rPr>
            </w:pPr>
            <w:r w:rsidRPr="00072F67">
              <w:rPr>
                <w:b/>
              </w:rPr>
              <w:t>Планируемые результаты</w:t>
            </w:r>
          </w:p>
        </w:tc>
      </w:tr>
      <w:tr w:rsidR="00A07AD2" w:rsidRPr="00ED2210" w:rsidTr="008F6BB5"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1.Организационный момент</w:t>
            </w:r>
          </w:p>
        </w:tc>
        <w:tc>
          <w:tcPr>
            <w:tcW w:w="939" w:type="dxa"/>
          </w:tcPr>
          <w:p w:rsidR="00A07AD2" w:rsidRPr="005C7EDC" w:rsidRDefault="00A07AD2" w:rsidP="00F4071D">
            <w:pPr>
              <w:jc w:val="center"/>
            </w:pPr>
            <w:r w:rsidRPr="005C7EDC">
              <w:t>2</w:t>
            </w:r>
          </w:p>
        </w:tc>
        <w:tc>
          <w:tcPr>
            <w:tcW w:w="4200" w:type="dxa"/>
          </w:tcPr>
          <w:p w:rsidR="00A07AD2" w:rsidRPr="005C7EDC" w:rsidRDefault="00A07AD2" w:rsidP="00F4071D">
            <w:pPr>
              <w:shd w:val="clear" w:color="auto" w:fill="FFFFFF"/>
              <w:tabs>
                <w:tab w:val="left" w:pos="142"/>
              </w:tabs>
              <w:rPr>
                <w:color w:val="000000"/>
                <w:shd w:val="clear" w:color="auto" w:fill="FFFFFF"/>
              </w:rPr>
            </w:pPr>
            <w:r w:rsidRPr="005C7EDC">
              <w:t xml:space="preserve">Проверка наличие </w:t>
            </w:r>
            <w:r>
              <w:t>обучающихся</w:t>
            </w:r>
            <w:r w:rsidRPr="005C7EDC">
              <w:t>, организует внимание, проверяет готовность к уроку.</w:t>
            </w:r>
            <w:r w:rsidRPr="005C7EDC">
              <w:rPr>
                <w:color w:val="000000"/>
              </w:rPr>
              <w:t xml:space="preserve"> Постановка целей и задач урока.</w:t>
            </w:r>
          </w:p>
        </w:tc>
        <w:tc>
          <w:tcPr>
            <w:tcW w:w="2880" w:type="dxa"/>
          </w:tcPr>
          <w:p w:rsidR="00A07AD2" w:rsidRPr="005C7EDC" w:rsidRDefault="00A07AD2" w:rsidP="00AA54DD">
            <w:r w:rsidRPr="005C7EDC">
              <w:t>Слушают, настраиваются на учебу</w:t>
            </w:r>
          </w:p>
        </w:tc>
        <w:tc>
          <w:tcPr>
            <w:tcW w:w="1680" w:type="dxa"/>
          </w:tcPr>
          <w:p w:rsidR="00A07AD2" w:rsidRPr="005C7EDC" w:rsidRDefault="00A07AD2" w:rsidP="00AA54DD">
            <w:r w:rsidRPr="005C7EDC">
              <w:t>Словесный</w:t>
            </w:r>
          </w:p>
        </w:tc>
        <w:tc>
          <w:tcPr>
            <w:tcW w:w="3979" w:type="dxa"/>
          </w:tcPr>
          <w:p w:rsidR="00A07AD2" w:rsidRPr="005C7EDC" w:rsidRDefault="00A07AD2" w:rsidP="00AA54DD">
            <w:r w:rsidRPr="005C7EDC">
              <w:t>Психологическая настроенность, готовность к уроку.</w:t>
            </w:r>
          </w:p>
        </w:tc>
      </w:tr>
      <w:tr w:rsidR="00A07AD2" w:rsidRPr="00ED2210" w:rsidTr="008F6BB5"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2.Мотивация сообщение темы урока, целеполагание</w:t>
            </w:r>
          </w:p>
          <w:p w:rsidR="00A07AD2" w:rsidRPr="005C7EDC" w:rsidRDefault="00A07AD2" w:rsidP="00AA54DD"/>
        </w:tc>
        <w:tc>
          <w:tcPr>
            <w:tcW w:w="939" w:type="dxa"/>
          </w:tcPr>
          <w:p w:rsidR="00A07AD2" w:rsidRPr="005C7EDC" w:rsidRDefault="00A07AD2" w:rsidP="00F4071D">
            <w:pPr>
              <w:jc w:val="center"/>
            </w:pPr>
            <w:r w:rsidRPr="005C7EDC">
              <w:t>2</w:t>
            </w:r>
          </w:p>
        </w:tc>
        <w:tc>
          <w:tcPr>
            <w:tcW w:w="4200" w:type="dxa"/>
          </w:tcPr>
          <w:p w:rsidR="00A07AD2" w:rsidRPr="005C7EDC" w:rsidRDefault="00A07AD2" w:rsidP="00AA54DD">
            <w:r w:rsidRPr="005C7EDC">
              <w:t>Вступительное слово преподавателя.</w:t>
            </w:r>
          </w:p>
          <w:p w:rsidR="00A07AD2" w:rsidRPr="005C7EDC" w:rsidRDefault="00A07AD2" w:rsidP="003A0136">
            <w:r w:rsidRPr="005C7EDC">
              <w:t>Сообщает обучающимся о важности знаний и умениях применять знания в различных ситуациях. Обучающиеся ставят задачи и цели на урок.</w:t>
            </w:r>
          </w:p>
          <w:p w:rsidR="00A07AD2" w:rsidRPr="005C7EDC" w:rsidRDefault="00A07AD2" w:rsidP="00EA5154">
            <w:pPr>
              <w:rPr>
                <w:b/>
                <w:bCs/>
                <w:color w:val="000000"/>
                <w:u w:val="single"/>
              </w:rPr>
            </w:pPr>
            <w:r w:rsidRPr="005C7EDC">
              <w:t>Эпиграф к уроку, определение темы урока и основных задач</w:t>
            </w:r>
          </w:p>
        </w:tc>
        <w:tc>
          <w:tcPr>
            <w:tcW w:w="2880" w:type="dxa"/>
          </w:tcPr>
          <w:p w:rsidR="00A07AD2" w:rsidRPr="005C7EDC" w:rsidRDefault="00A07AD2" w:rsidP="00AA54DD">
            <w:r w:rsidRPr="005C7EDC">
              <w:t>Отвечают на вопросы преподавателя. Формулируют тему, ставят цели и задачи на урок.</w:t>
            </w:r>
          </w:p>
          <w:p w:rsidR="00A07AD2" w:rsidRPr="005C7EDC" w:rsidRDefault="00A07AD2" w:rsidP="00AA54DD"/>
        </w:tc>
        <w:tc>
          <w:tcPr>
            <w:tcW w:w="1680" w:type="dxa"/>
          </w:tcPr>
          <w:p w:rsidR="00A07AD2" w:rsidRPr="005C7EDC" w:rsidRDefault="00A07AD2" w:rsidP="00244077">
            <w:pPr>
              <w:jc w:val="both"/>
            </w:pPr>
            <w:r w:rsidRPr="005C7EDC">
              <w:t>Презентация</w:t>
            </w:r>
          </w:p>
          <w:p w:rsidR="00A07AD2" w:rsidRPr="005C7EDC" w:rsidRDefault="00A07AD2" w:rsidP="00AA54DD"/>
        </w:tc>
        <w:tc>
          <w:tcPr>
            <w:tcW w:w="3979" w:type="dxa"/>
          </w:tcPr>
          <w:p w:rsidR="00A07AD2" w:rsidRPr="00240F5B" w:rsidRDefault="00A07AD2" w:rsidP="00AD7367">
            <w:pPr>
              <w:rPr>
                <w:color w:val="000000"/>
              </w:rPr>
            </w:pPr>
            <w:r w:rsidRPr="00240F5B">
              <w:rPr>
                <w:color w:val="000000"/>
              </w:rPr>
              <w:t>ЛР1 осознание себя гражданином и защитником великой страны</w:t>
            </w:r>
            <w:r>
              <w:rPr>
                <w:color w:val="000000"/>
              </w:rPr>
              <w:t>.</w:t>
            </w:r>
          </w:p>
          <w:p w:rsidR="00A07AD2" w:rsidRPr="005C7EDC" w:rsidRDefault="00A07AD2" w:rsidP="00F449BC">
            <w:r w:rsidRPr="005C7EDC">
              <w:t xml:space="preserve">Формирование положительной мотивации. </w:t>
            </w:r>
            <w:r w:rsidRPr="005C7EDC">
              <w:rPr>
                <w:shd w:val="clear" w:color="auto" w:fill="FFFFFF"/>
              </w:rPr>
              <w:t>Самостоятельное выделение и формулирование познавательной цели.</w:t>
            </w:r>
          </w:p>
          <w:p w:rsidR="00A07AD2" w:rsidRPr="005C7EDC" w:rsidRDefault="00A07AD2" w:rsidP="00BE427A">
            <w:r w:rsidRPr="005C7EDC">
              <w:t>Целеполагание</w:t>
            </w:r>
            <w:r w:rsidRPr="005C7EDC">
              <w:rPr>
                <w:shd w:val="clear" w:color="auto" w:fill="FFFFFF"/>
              </w:rPr>
              <w:t>.</w:t>
            </w:r>
          </w:p>
        </w:tc>
      </w:tr>
      <w:tr w:rsidR="00A07AD2" w:rsidRPr="00ED2210" w:rsidTr="008F6BB5">
        <w:trPr>
          <w:trHeight w:val="362"/>
        </w:trPr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3.</w:t>
            </w:r>
            <w:r>
              <w:rPr>
                <w:b/>
                <w:bCs/>
              </w:rPr>
              <w:t xml:space="preserve"> </w:t>
            </w:r>
            <w:r w:rsidRPr="005C7EDC">
              <w:rPr>
                <w:b/>
                <w:bCs/>
              </w:rPr>
              <w:t>Актуализация</w:t>
            </w:r>
          </w:p>
        </w:tc>
        <w:tc>
          <w:tcPr>
            <w:tcW w:w="939" w:type="dxa"/>
          </w:tcPr>
          <w:p w:rsidR="00A07AD2" w:rsidRPr="005C7EDC" w:rsidRDefault="00A07AD2" w:rsidP="00180170">
            <w:pPr>
              <w:jc w:val="center"/>
            </w:pPr>
            <w:r w:rsidRPr="005C7EDC">
              <w:t>7</w:t>
            </w:r>
          </w:p>
        </w:tc>
        <w:tc>
          <w:tcPr>
            <w:tcW w:w="4200" w:type="dxa"/>
          </w:tcPr>
          <w:p w:rsidR="00A07AD2" w:rsidRPr="005C7EDC" w:rsidRDefault="00A07AD2" w:rsidP="00F449BC">
            <w:pPr>
              <w:rPr>
                <w:color w:val="000000"/>
              </w:rPr>
            </w:pPr>
            <w:r w:rsidRPr="005C7EDC">
              <w:t>Обучающиеся отвечают на вопросы преподавателя. Закрепление темы выполнением теста.</w:t>
            </w:r>
          </w:p>
          <w:p w:rsidR="00A07AD2" w:rsidRPr="005C7EDC" w:rsidRDefault="00A07AD2" w:rsidP="00AA54DD">
            <w:r w:rsidRPr="005C7EDC">
              <w:t>Взаимопроверка выполнения задания.</w:t>
            </w:r>
          </w:p>
        </w:tc>
        <w:tc>
          <w:tcPr>
            <w:tcW w:w="2880" w:type="dxa"/>
          </w:tcPr>
          <w:p w:rsidR="00A07AD2" w:rsidRPr="005C7EDC" w:rsidRDefault="00A07AD2" w:rsidP="003A0136">
            <w:pPr>
              <w:pStyle w:val="10"/>
              <w:spacing w:after="0" w:line="240" w:lineRule="auto"/>
              <w:ind w:left="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C7EDC">
              <w:rPr>
                <w:rFonts w:ascii="Times New Roman" w:hAnsi="Times New Roman" w:cs="Times New Roman"/>
                <w:sz w:val="24"/>
                <w:szCs w:val="24"/>
              </w:rPr>
              <w:t>Включение мыслительного процесса.</w:t>
            </w:r>
          </w:p>
          <w:p w:rsidR="00A07AD2" w:rsidRPr="005C7EDC" w:rsidRDefault="00A07AD2" w:rsidP="00017144">
            <w:pPr>
              <w:rPr>
                <w:color w:val="000000"/>
              </w:rPr>
            </w:pPr>
            <w:r w:rsidRPr="005C7EDC">
              <w:t>Вспоминают изученный ранее материал. Отвечают на вопросы. Взаимопроверка.</w:t>
            </w:r>
          </w:p>
        </w:tc>
        <w:tc>
          <w:tcPr>
            <w:tcW w:w="1680" w:type="dxa"/>
          </w:tcPr>
          <w:p w:rsidR="00A07AD2" w:rsidRPr="005C7EDC" w:rsidRDefault="00A07AD2" w:rsidP="00F449BC">
            <w:r w:rsidRPr="005C7EDC">
              <w:t xml:space="preserve">Фронтальный опрос </w:t>
            </w:r>
          </w:p>
          <w:p w:rsidR="00A07AD2" w:rsidRPr="005C7EDC" w:rsidRDefault="00A07AD2" w:rsidP="00F449BC">
            <w:r w:rsidRPr="005C7EDC">
              <w:t>Работа с тестами.</w:t>
            </w:r>
          </w:p>
          <w:p w:rsidR="00A07AD2" w:rsidRPr="005C7EDC" w:rsidRDefault="00A07AD2" w:rsidP="00AA54DD"/>
        </w:tc>
        <w:tc>
          <w:tcPr>
            <w:tcW w:w="3979" w:type="dxa"/>
          </w:tcPr>
          <w:p w:rsidR="00A07AD2" w:rsidRPr="00AE7FB1" w:rsidRDefault="00A07AD2" w:rsidP="002A72A6">
            <w:pPr>
              <w:widowControl w:val="0"/>
              <w:tabs>
                <w:tab w:val="num" w:pos="993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t>-</w:t>
            </w:r>
            <w:r w:rsidRPr="00AE7FB1">
              <w:t>ЛР 2 проявлять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  <w:p w:rsidR="00A07AD2" w:rsidRPr="005C7EDC" w:rsidRDefault="00A07AD2" w:rsidP="00BE427A">
            <w:r w:rsidRPr="005C7EDC">
              <w:t>Использование теоретических знаний: по пройденному материалу.</w:t>
            </w:r>
          </w:p>
          <w:p w:rsidR="00A07AD2" w:rsidRPr="005C7EDC" w:rsidRDefault="00A07AD2" w:rsidP="00AA54DD">
            <w:r w:rsidRPr="005C7EDC">
              <w:t xml:space="preserve">Контроль, оценка, коррекция </w:t>
            </w:r>
          </w:p>
        </w:tc>
      </w:tr>
      <w:tr w:rsidR="00A07AD2" w:rsidRPr="00ED2210" w:rsidTr="008F6BB5">
        <w:trPr>
          <w:trHeight w:val="709"/>
        </w:trPr>
        <w:tc>
          <w:tcPr>
            <w:tcW w:w="1915" w:type="dxa"/>
          </w:tcPr>
          <w:p w:rsidR="00A07AD2" w:rsidRPr="005C7EDC" w:rsidRDefault="00A07AD2" w:rsidP="00AA54DD">
            <w:r w:rsidRPr="005C7EDC">
              <w:rPr>
                <w:b/>
                <w:bCs/>
              </w:rPr>
              <w:t>4. Изложение нового материала</w:t>
            </w:r>
          </w:p>
        </w:tc>
        <w:tc>
          <w:tcPr>
            <w:tcW w:w="939" w:type="dxa"/>
          </w:tcPr>
          <w:p w:rsidR="00A07AD2" w:rsidRPr="005C7EDC" w:rsidRDefault="00A07AD2" w:rsidP="00F4071D">
            <w:pPr>
              <w:jc w:val="center"/>
            </w:pPr>
            <w:r w:rsidRPr="005C7EDC">
              <w:t>22</w:t>
            </w:r>
          </w:p>
        </w:tc>
        <w:tc>
          <w:tcPr>
            <w:tcW w:w="4200" w:type="dxa"/>
          </w:tcPr>
          <w:p w:rsidR="00A07AD2" w:rsidRPr="005C7EDC" w:rsidRDefault="00A07AD2" w:rsidP="009250E5">
            <w:pPr>
              <w:tabs>
                <w:tab w:val="left" w:pos="174"/>
              </w:tabs>
            </w:pPr>
            <w:r w:rsidRPr="005C7EDC">
              <w:t xml:space="preserve">Изложение нового материала. Лекция с элементами беседы. объяснение нового материала </w:t>
            </w:r>
          </w:p>
          <w:p w:rsidR="00A07AD2" w:rsidRPr="005C7EDC" w:rsidRDefault="00A07AD2" w:rsidP="001E5DF2">
            <w:pPr>
              <w:numPr>
                <w:ilvl w:val="0"/>
                <w:numId w:val="3"/>
              </w:numPr>
              <w:tabs>
                <w:tab w:val="left" w:pos="174"/>
              </w:tabs>
              <w:ind w:left="0" w:firstLine="0"/>
            </w:pPr>
            <w:r w:rsidRPr="005C7EDC">
              <w:t>демонстрация слайдов;</w:t>
            </w:r>
          </w:p>
          <w:p w:rsidR="00A07AD2" w:rsidRPr="005C7EDC" w:rsidRDefault="00A07AD2" w:rsidP="001E5DF2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0"/>
            </w:pPr>
            <w:r w:rsidRPr="005C7EDC">
              <w:t>беседа с целью выяснения  степени понимания  материала;</w:t>
            </w:r>
          </w:p>
          <w:p w:rsidR="00A07AD2" w:rsidRPr="005C7EDC" w:rsidRDefault="00A07AD2" w:rsidP="001E5DF2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0"/>
            </w:pPr>
            <w:r w:rsidRPr="005C7EDC">
              <w:t>руководство групповой работой;</w:t>
            </w:r>
          </w:p>
          <w:p w:rsidR="00A07AD2" w:rsidRPr="005C7EDC" w:rsidRDefault="00A07AD2" w:rsidP="001E5DF2">
            <w:pPr>
              <w:numPr>
                <w:ilvl w:val="0"/>
                <w:numId w:val="4"/>
              </w:numPr>
              <w:tabs>
                <w:tab w:val="left" w:pos="174"/>
              </w:tabs>
              <w:ind w:left="0" w:firstLine="0"/>
            </w:pPr>
            <w:r w:rsidRPr="005C7EDC">
              <w:t>организация общей дискуссии.</w:t>
            </w:r>
          </w:p>
          <w:p w:rsidR="00A07AD2" w:rsidRPr="005C7EDC" w:rsidRDefault="00A07AD2" w:rsidP="00244077">
            <w:pPr>
              <w:shd w:val="clear" w:color="auto" w:fill="FFFFFF"/>
            </w:pPr>
            <w:r w:rsidRPr="005C7EDC">
              <w:t>используя презентацию.</w:t>
            </w:r>
          </w:p>
        </w:tc>
        <w:tc>
          <w:tcPr>
            <w:tcW w:w="2880" w:type="dxa"/>
          </w:tcPr>
          <w:p w:rsidR="00A07AD2" w:rsidRPr="005C7EDC" w:rsidRDefault="00A07AD2" w:rsidP="00244077">
            <w:r w:rsidRPr="005C7EDC">
              <w:t>Восприятие и осмысление нового материала,   фиксирование основных положений в рабочей тетради.</w:t>
            </w:r>
            <w:r>
              <w:t xml:space="preserve"> Работа с картой России, составление кластер – схемы по теме</w:t>
            </w:r>
          </w:p>
          <w:p w:rsidR="00A07AD2" w:rsidRPr="005C7EDC" w:rsidRDefault="00A07AD2" w:rsidP="00244077">
            <w:r w:rsidRPr="005C7EDC">
              <w:t>Участие в общей дискуссии.</w:t>
            </w:r>
          </w:p>
        </w:tc>
        <w:tc>
          <w:tcPr>
            <w:tcW w:w="1680" w:type="dxa"/>
          </w:tcPr>
          <w:p w:rsidR="00A07AD2" w:rsidRPr="005C7EDC" w:rsidRDefault="00A07AD2" w:rsidP="00244077">
            <w:pPr>
              <w:jc w:val="both"/>
            </w:pPr>
            <w:r w:rsidRPr="005C7EDC">
              <w:t>Демонстрация презентация</w:t>
            </w:r>
          </w:p>
          <w:p w:rsidR="00A07AD2" w:rsidRPr="005C7EDC" w:rsidRDefault="00A07AD2" w:rsidP="00F449BC">
            <w:r w:rsidRPr="005C7EDC">
              <w:t>Фронтальная, беседа</w:t>
            </w:r>
            <w:r>
              <w:t>. Работа с картой России</w:t>
            </w:r>
          </w:p>
        </w:tc>
        <w:tc>
          <w:tcPr>
            <w:tcW w:w="3979" w:type="dxa"/>
          </w:tcPr>
          <w:p w:rsidR="00A07AD2" w:rsidRPr="005C7EDC" w:rsidRDefault="00A07AD2" w:rsidP="00F449BC">
            <w:r>
              <w:t>-</w:t>
            </w:r>
            <w:r w:rsidRPr="005C5B4C">
              <w:t>ЛР 10 заботиться о защите окружающей среды, собственной и чужой безопасности, в том числе цифровой</w:t>
            </w:r>
            <w:r>
              <w:t xml:space="preserve">. </w:t>
            </w:r>
            <w:r w:rsidRPr="005C7EDC">
              <w:t xml:space="preserve"> Развитие коммуникативности</w:t>
            </w:r>
            <w:r>
              <w:t>.</w:t>
            </w:r>
          </w:p>
        </w:tc>
      </w:tr>
      <w:tr w:rsidR="00A07AD2" w:rsidRPr="00ED2210" w:rsidTr="008F6BB5">
        <w:trPr>
          <w:trHeight w:val="901"/>
        </w:trPr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5.Физкультминутка</w:t>
            </w:r>
          </w:p>
        </w:tc>
        <w:tc>
          <w:tcPr>
            <w:tcW w:w="939" w:type="dxa"/>
          </w:tcPr>
          <w:p w:rsidR="00A07AD2" w:rsidRPr="005C7EDC" w:rsidRDefault="00A07AD2" w:rsidP="0095606A">
            <w:pPr>
              <w:jc w:val="center"/>
            </w:pPr>
            <w:r w:rsidRPr="005C7EDC">
              <w:t>2</w:t>
            </w:r>
          </w:p>
          <w:p w:rsidR="00A07AD2" w:rsidRPr="005C7EDC" w:rsidRDefault="00A07AD2" w:rsidP="00F4071D">
            <w:pPr>
              <w:jc w:val="center"/>
            </w:pPr>
          </w:p>
        </w:tc>
        <w:tc>
          <w:tcPr>
            <w:tcW w:w="4200" w:type="dxa"/>
          </w:tcPr>
          <w:p w:rsidR="00A07AD2" w:rsidRPr="005C7EDC" w:rsidRDefault="00A07AD2" w:rsidP="00244077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5C7EDC">
              <w:t xml:space="preserve">Динамическая пауза. </w:t>
            </w:r>
          </w:p>
          <w:p w:rsidR="00A07AD2" w:rsidRPr="005C7EDC" w:rsidRDefault="00A07AD2" w:rsidP="009D5514">
            <w:pPr>
              <w:shd w:val="clear" w:color="auto" w:fill="FFFFFF"/>
            </w:pPr>
            <w:r w:rsidRPr="005C7EDC">
              <w:t>Объясняет выполнение упражнения для разминки</w:t>
            </w:r>
          </w:p>
        </w:tc>
        <w:tc>
          <w:tcPr>
            <w:tcW w:w="2880" w:type="dxa"/>
          </w:tcPr>
          <w:p w:rsidR="00A07AD2" w:rsidRPr="005C7EDC" w:rsidRDefault="00A07AD2" w:rsidP="00017144">
            <w:r w:rsidRPr="005C7EDC">
              <w:t>Слушают и выполняют</w:t>
            </w:r>
          </w:p>
        </w:tc>
        <w:tc>
          <w:tcPr>
            <w:tcW w:w="1680" w:type="dxa"/>
          </w:tcPr>
          <w:p w:rsidR="00A07AD2" w:rsidRPr="005C7EDC" w:rsidRDefault="00A07AD2" w:rsidP="00F449BC">
            <w:r w:rsidRPr="005C7EDC">
              <w:t xml:space="preserve">Словесный </w:t>
            </w:r>
          </w:p>
        </w:tc>
        <w:tc>
          <w:tcPr>
            <w:tcW w:w="3979" w:type="dxa"/>
          </w:tcPr>
          <w:p w:rsidR="00A07AD2" w:rsidRPr="005C7EDC" w:rsidRDefault="00A07AD2" w:rsidP="00017144">
            <w:r w:rsidRPr="005C7EDC">
              <w:t>Здоровьесберегающая методика</w:t>
            </w:r>
          </w:p>
        </w:tc>
      </w:tr>
      <w:tr w:rsidR="00A07AD2" w:rsidRPr="00ED2210" w:rsidTr="008F6BB5">
        <w:trPr>
          <w:trHeight w:val="901"/>
        </w:trPr>
        <w:tc>
          <w:tcPr>
            <w:tcW w:w="1915" w:type="dxa"/>
          </w:tcPr>
          <w:p w:rsidR="00A07AD2" w:rsidRPr="005C7EDC" w:rsidRDefault="00A07AD2" w:rsidP="0095606A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6. Закрепление нового материала</w:t>
            </w:r>
          </w:p>
          <w:p w:rsidR="00A07AD2" w:rsidRPr="005C7EDC" w:rsidRDefault="00A07AD2" w:rsidP="00AA54DD">
            <w:pPr>
              <w:rPr>
                <w:b/>
                <w:bCs/>
              </w:rPr>
            </w:pPr>
          </w:p>
        </w:tc>
        <w:tc>
          <w:tcPr>
            <w:tcW w:w="939" w:type="dxa"/>
          </w:tcPr>
          <w:p w:rsidR="00A07AD2" w:rsidRPr="005C7EDC" w:rsidRDefault="00A07AD2" w:rsidP="0095606A">
            <w:pPr>
              <w:jc w:val="center"/>
            </w:pPr>
            <w:r w:rsidRPr="005C7EDC">
              <w:t>6</w:t>
            </w:r>
          </w:p>
        </w:tc>
        <w:tc>
          <w:tcPr>
            <w:tcW w:w="4200" w:type="dxa"/>
          </w:tcPr>
          <w:p w:rsidR="00A07AD2" w:rsidRPr="00CA6E16" w:rsidRDefault="00A07AD2" w:rsidP="00CA6E16">
            <w:r w:rsidRPr="00CA6E16">
              <w:t>В парах составьте синквейн, где ключевое слово будет «вода», «озеро», «болото», «родник», «река».</w:t>
            </w:r>
          </w:p>
          <w:p w:rsidR="00A07AD2" w:rsidRPr="00385319" w:rsidRDefault="00A07AD2" w:rsidP="00244077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385319">
              <w:t xml:space="preserve">Заслушивает выступления. </w:t>
            </w:r>
          </w:p>
          <w:p w:rsidR="00A07AD2" w:rsidRPr="005C7EDC" w:rsidRDefault="00A07AD2" w:rsidP="00385319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385319">
              <w:t>Координирует деятельность.</w:t>
            </w:r>
          </w:p>
        </w:tc>
        <w:tc>
          <w:tcPr>
            <w:tcW w:w="2880" w:type="dxa"/>
          </w:tcPr>
          <w:p w:rsidR="00A07AD2" w:rsidRPr="005C7EDC" w:rsidRDefault="00A07AD2" w:rsidP="00CA6E16">
            <w:r>
              <w:t>Обучающиеся</w:t>
            </w:r>
            <w:r w:rsidRPr="005C7EDC">
              <w:t xml:space="preserve"> активно  работают выполняют з</w:t>
            </w:r>
            <w:r>
              <w:t>адания. Выступление обучающих,</w:t>
            </w:r>
            <w:r w:rsidRPr="005C7EDC">
              <w:t xml:space="preserve"> анализируют и обсуждают ситуации, делают выводы.</w:t>
            </w:r>
          </w:p>
        </w:tc>
        <w:tc>
          <w:tcPr>
            <w:tcW w:w="1680" w:type="dxa"/>
          </w:tcPr>
          <w:p w:rsidR="00A07AD2" w:rsidRPr="00385319" w:rsidRDefault="00A07AD2" w:rsidP="0095606A">
            <w:r>
              <w:t>В парах</w:t>
            </w:r>
          </w:p>
          <w:p w:rsidR="00A07AD2" w:rsidRPr="00385319" w:rsidRDefault="00A07AD2" w:rsidP="0095606A">
            <w:r w:rsidRPr="00385319">
              <w:t>Индивидуальная</w:t>
            </w:r>
          </w:p>
          <w:p w:rsidR="00A07AD2" w:rsidRPr="00385319" w:rsidRDefault="00A07AD2" w:rsidP="00F449BC"/>
        </w:tc>
        <w:tc>
          <w:tcPr>
            <w:tcW w:w="3979" w:type="dxa"/>
          </w:tcPr>
          <w:p w:rsidR="00A07AD2" w:rsidRPr="00CA6E16" w:rsidRDefault="00A07AD2" w:rsidP="00CA6E16">
            <w:pPr>
              <w:widowControl w:val="0"/>
              <w:tabs>
                <w:tab w:val="num" w:pos="993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A6E16">
              <w:rPr>
                <w:color w:val="000000"/>
              </w:rPr>
              <w:t xml:space="preserve">ЛР 3 </w:t>
            </w:r>
            <w:r w:rsidRPr="00CA6E16">
              <w:t>соблюдение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  <w:p w:rsidR="00A07AD2" w:rsidRPr="00385319" w:rsidRDefault="00A07AD2" w:rsidP="00244077">
            <w:r w:rsidRPr="00385319">
              <w:t>самопроверка, самооценка</w:t>
            </w:r>
          </w:p>
        </w:tc>
      </w:tr>
      <w:tr w:rsidR="00A07AD2" w:rsidRPr="00ED2210" w:rsidTr="008F6BB5"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7. Рефлексия</w:t>
            </w:r>
          </w:p>
        </w:tc>
        <w:tc>
          <w:tcPr>
            <w:tcW w:w="939" w:type="dxa"/>
          </w:tcPr>
          <w:p w:rsidR="00A07AD2" w:rsidRPr="005C7EDC" w:rsidRDefault="00A07AD2" w:rsidP="00F4071D">
            <w:pPr>
              <w:jc w:val="center"/>
            </w:pPr>
            <w:r w:rsidRPr="005C7EDC">
              <w:t>2</w:t>
            </w:r>
          </w:p>
        </w:tc>
        <w:tc>
          <w:tcPr>
            <w:tcW w:w="4200" w:type="dxa"/>
          </w:tcPr>
          <w:p w:rsidR="00A07AD2" w:rsidRDefault="00A07AD2" w:rsidP="00AF5228">
            <w:pPr>
              <w:shd w:val="clear" w:color="auto" w:fill="FFFFFF"/>
            </w:pPr>
            <w:r w:rsidRPr="005C7EDC">
              <w:t>Предлагается</w:t>
            </w:r>
            <w:r>
              <w:t xml:space="preserve"> сделать вывод по поставленной </w:t>
            </w:r>
            <w:r w:rsidRPr="005C7EDC">
              <w:t xml:space="preserve">проблеме урока и оценить свою </w:t>
            </w:r>
            <w:r>
              <w:t>деятельность на лестнице знаний.</w:t>
            </w:r>
          </w:p>
          <w:p w:rsidR="00A07AD2" w:rsidRPr="005C7EDC" w:rsidRDefault="00A07AD2" w:rsidP="00AF5228">
            <w:pPr>
              <w:shd w:val="clear" w:color="auto" w:fill="FFFFFF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Блог Веры Валерьевны Ляпиной. Страница 3" style="width:165pt;height:124.2pt">
                  <v:imagedata r:id="rId10" r:href="rId11"/>
                </v:shape>
              </w:pict>
            </w:r>
          </w:p>
          <w:p w:rsidR="00A07AD2" w:rsidRPr="005C7EDC" w:rsidRDefault="00A07AD2" w:rsidP="00AF5759">
            <w:pPr>
              <w:shd w:val="clear" w:color="auto" w:fill="FFFFFF"/>
            </w:pPr>
          </w:p>
          <w:p w:rsidR="00A07AD2" w:rsidRPr="00AD7367" w:rsidRDefault="00A07AD2" w:rsidP="00AA54DD">
            <w:pPr>
              <w:rPr>
                <w:b/>
                <w:bCs/>
                <w:i/>
                <w:iCs/>
                <w:color w:val="C00000"/>
              </w:rPr>
            </w:pPr>
            <w:r w:rsidRPr="005C7EDC">
              <w:rPr>
                <w:color w:val="C00000"/>
              </w:rPr>
              <w:t> </w:t>
            </w:r>
            <w:r w:rsidRPr="005C7EDC">
              <w:t xml:space="preserve">3.Активно работающим </w:t>
            </w:r>
            <w:r>
              <w:t>обучающимся</w:t>
            </w:r>
            <w:r w:rsidRPr="005C7EDC">
              <w:t xml:space="preserve"> на уроке выставляются оценки. </w:t>
            </w:r>
          </w:p>
        </w:tc>
        <w:tc>
          <w:tcPr>
            <w:tcW w:w="2880" w:type="dxa"/>
          </w:tcPr>
          <w:p w:rsidR="00A07AD2" w:rsidRPr="00926F07" w:rsidRDefault="00A07AD2" w:rsidP="00926F07">
            <w:r w:rsidRPr="00926F07">
              <w:t>В ходе урока мы выяснили, что без воды наша планета погибнет. Давайте будем беречь воду, начиная со своего быта.</w:t>
            </w:r>
          </w:p>
          <w:p w:rsidR="00A07AD2" w:rsidRPr="005C7EDC" w:rsidRDefault="00A07AD2" w:rsidP="008B2426"/>
          <w:p w:rsidR="00A07AD2" w:rsidRPr="005C7EDC" w:rsidRDefault="00A07AD2" w:rsidP="008B2426">
            <w:r w:rsidRPr="005C7EDC">
              <w:t>Произносят вслух свои оценки.</w:t>
            </w:r>
          </w:p>
          <w:p w:rsidR="00A07AD2" w:rsidRPr="005C7EDC" w:rsidRDefault="00A07AD2" w:rsidP="00AA54DD"/>
        </w:tc>
        <w:tc>
          <w:tcPr>
            <w:tcW w:w="1680" w:type="dxa"/>
          </w:tcPr>
          <w:p w:rsidR="00A07AD2" w:rsidRPr="005C7EDC" w:rsidRDefault="00A07AD2" w:rsidP="00180170">
            <w:pPr>
              <w:ind w:left="-57"/>
            </w:pPr>
            <w:r w:rsidRPr="005C7EDC">
              <w:t>Индивидуальная</w:t>
            </w:r>
          </w:p>
          <w:p w:rsidR="00A07AD2" w:rsidRPr="005C7EDC" w:rsidRDefault="00A07AD2" w:rsidP="00180170">
            <w:pPr>
              <w:ind w:left="-57"/>
            </w:pPr>
            <w:r w:rsidRPr="005C7EDC">
              <w:t>Словесный</w:t>
            </w:r>
          </w:p>
        </w:tc>
        <w:tc>
          <w:tcPr>
            <w:tcW w:w="3979" w:type="dxa"/>
          </w:tcPr>
          <w:p w:rsidR="00A07AD2" w:rsidRPr="002D5762" w:rsidRDefault="00A07AD2" w:rsidP="002D5762">
            <w:pPr>
              <w:pStyle w:val="ListParagraph"/>
              <w:tabs>
                <w:tab w:val="left" w:pos="1134"/>
              </w:tabs>
              <w:ind w:left="0"/>
              <w:contextualSpacing/>
              <w:jc w:val="both"/>
            </w:pPr>
            <w:r>
              <w:t>-</w:t>
            </w:r>
            <w:r w:rsidRPr="002D5762">
              <w:t>ЛР 10 заботиться о защите окружающей среды, собственной и чужой безопасности, в том числе цифровой.</w:t>
            </w:r>
          </w:p>
          <w:p w:rsidR="00A07AD2" w:rsidRDefault="00A07AD2" w:rsidP="00AA54DD"/>
          <w:p w:rsidR="00A07AD2" w:rsidRPr="005C7EDC" w:rsidRDefault="00A07AD2" w:rsidP="00AA54DD">
            <w:r w:rsidRPr="005C7EDC">
              <w:t>Самооценка</w:t>
            </w:r>
          </w:p>
          <w:p w:rsidR="00A07AD2" w:rsidRPr="005C7EDC" w:rsidRDefault="00A07AD2" w:rsidP="00AA54DD"/>
        </w:tc>
      </w:tr>
      <w:tr w:rsidR="00A07AD2" w:rsidRPr="00ED2210" w:rsidTr="008F6BB5">
        <w:tc>
          <w:tcPr>
            <w:tcW w:w="1915" w:type="dxa"/>
          </w:tcPr>
          <w:p w:rsidR="00A07AD2" w:rsidRPr="005C7EDC" w:rsidRDefault="00A07AD2" w:rsidP="00AA54DD">
            <w:pPr>
              <w:rPr>
                <w:b/>
                <w:bCs/>
              </w:rPr>
            </w:pPr>
            <w:r w:rsidRPr="005C7EDC">
              <w:rPr>
                <w:b/>
                <w:bCs/>
              </w:rPr>
              <w:t>8. Домашнее задание</w:t>
            </w:r>
          </w:p>
        </w:tc>
        <w:tc>
          <w:tcPr>
            <w:tcW w:w="939" w:type="dxa"/>
          </w:tcPr>
          <w:p w:rsidR="00A07AD2" w:rsidRPr="005C7EDC" w:rsidRDefault="00A07AD2" w:rsidP="00F4071D">
            <w:pPr>
              <w:jc w:val="center"/>
            </w:pPr>
            <w:r w:rsidRPr="005C7EDC">
              <w:t>2</w:t>
            </w:r>
          </w:p>
        </w:tc>
        <w:tc>
          <w:tcPr>
            <w:tcW w:w="4200" w:type="dxa"/>
          </w:tcPr>
          <w:p w:rsidR="00A07AD2" w:rsidRPr="005C7EDC" w:rsidRDefault="00A07AD2" w:rsidP="005C7EDC">
            <w:pPr>
              <w:shd w:val="clear" w:color="auto" w:fill="FFFFFF"/>
              <w:ind w:right="-2"/>
              <w:rPr>
                <w:i/>
                <w:iCs/>
              </w:rPr>
            </w:pPr>
            <w:r w:rsidRPr="005C7EDC">
              <w:t>Выдача домашнего задания</w:t>
            </w:r>
          </w:p>
        </w:tc>
        <w:tc>
          <w:tcPr>
            <w:tcW w:w="2880" w:type="dxa"/>
          </w:tcPr>
          <w:p w:rsidR="00A07AD2" w:rsidRPr="005C7EDC" w:rsidRDefault="00A07AD2" w:rsidP="00AA54DD">
            <w:r w:rsidRPr="005C7EDC">
              <w:t>Записывают в тетрадь домашнее задание</w:t>
            </w:r>
          </w:p>
        </w:tc>
        <w:tc>
          <w:tcPr>
            <w:tcW w:w="1680" w:type="dxa"/>
          </w:tcPr>
          <w:p w:rsidR="00A07AD2" w:rsidRPr="005C7EDC" w:rsidRDefault="00A07AD2" w:rsidP="008B2426">
            <w:r w:rsidRPr="005C7EDC">
              <w:t>Индивидуальная</w:t>
            </w:r>
          </w:p>
          <w:p w:rsidR="00A07AD2" w:rsidRPr="005C7EDC" w:rsidRDefault="00A07AD2" w:rsidP="008B2426">
            <w:r w:rsidRPr="005C7EDC">
              <w:t>Словесный</w:t>
            </w:r>
          </w:p>
        </w:tc>
        <w:tc>
          <w:tcPr>
            <w:tcW w:w="3979" w:type="dxa"/>
          </w:tcPr>
          <w:p w:rsidR="00A07AD2" w:rsidRPr="00240F5B" w:rsidRDefault="00A07AD2" w:rsidP="00BE427A">
            <w:pPr>
              <w:rPr>
                <w:color w:val="000000"/>
              </w:rPr>
            </w:pPr>
            <w:r w:rsidRPr="00240F5B">
              <w:rPr>
                <w:color w:val="000000"/>
              </w:rPr>
              <w:t>ЛР1 осознание себя гражданином и защитником великой страны</w:t>
            </w:r>
            <w:r>
              <w:rPr>
                <w:color w:val="000000"/>
              </w:rPr>
              <w:t>.</w:t>
            </w:r>
          </w:p>
          <w:p w:rsidR="00A07AD2" w:rsidRPr="005C7EDC" w:rsidRDefault="00A07AD2" w:rsidP="00AA54DD">
            <w:r w:rsidRPr="005C7EDC">
              <w:t>Понимание домашнего задания</w:t>
            </w:r>
          </w:p>
        </w:tc>
      </w:tr>
    </w:tbl>
    <w:p w:rsidR="00A07AD2" w:rsidRDefault="00A07AD2" w:rsidP="00A25A37">
      <w:pPr>
        <w:rPr>
          <w:b/>
          <w:bCs/>
        </w:rPr>
        <w:sectPr w:rsidR="00A07AD2" w:rsidSect="00E55BA5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A07AD2" w:rsidRPr="006F1C65" w:rsidRDefault="00A07AD2" w:rsidP="002C406B">
      <w:pPr>
        <w:jc w:val="right"/>
        <w:rPr>
          <w:b/>
          <w:bCs/>
          <w:sz w:val="28"/>
          <w:szCs w:val="28"/>
        </w:rPr>
      </w:pPr>
      <w:r w:rsidRPr="006F1C65">
        <w:rPr>
          <w:b/>
          <w:bCs/>
          <w:sz w:val="28"/>
          <w:szCs w:val="28"/>
        </w:rPr>
        <w:t>Приложение 1</w:t>
      </w:r>
    </w:p>
    <w:p w:rsidR="00A07AD2" w:rsidRDefault="00A07AD2" w:rsidP="002C406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Ф.И. обучающегося ______________________________</w:t>
      </w:r>
    </w:p>
    <w:p w:rsidR="00A07AD2" w:rsidRDefault="00A07AD2" w:rsidP="002C406B">
      <w:pPr>
        <w:rPr>
          <w:b/>
          <w:bCs/>
          <w:sz w:val="28"/>
          <w:szCs w:val="28"/>
          <w:u w:val="single"/>
        </w:rPr>
      </w:pPr>
    </w:p>
    <w:p w:rsidR="00A07AD2" w:rsidRPr="00856F02" w:rsidRDefault="00A07AD2" w:rsidP="00856F02">
      <w:pPr>
        <w:jc w:val="both"/>
        <w:rPr>
          <w:b/>
          <w:bCs/>
          <w:i/>
        </w:rPr>
      </w:pPr>
      <w:r w:rsidRPr="00856F02">
        <w:rPr>
          <w:b/>
          <w:bCs/>
          <w:i/>
        </w:rPr>
        <w:t>1.Что такое природные ресурсы?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t xml:space="preserve">А) </w:t>
      </w:r>
      <w:r w:rsidRPr="00856F02">
        <w:rPr>
          <w:bCs/>
        </w:rPr>
        <w:t>это компоненты и силы природы, которые используются человеком в жизни и производстве;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Б) экологическая диагностика и экологический мониторинг;</w:t>
      </w:r>
    </w:p>
    <w:p w:rsidR="00A07AD2" w:rsidRDefault="00A07AD2" w:rsidP="00856F02">
      <w:pPr>
        <w:jc w:val="both"/>
        <w:rPr>
          <w:bCs/>
        </w:rPr>
      </w:pPr>
      <w:r w:rsidRPr="00856F02">
        <w:rPr>
          <w:bCs/>
        </w:rPr>
        <w:t>В) организация системы наблюдений за состоянием объектов окружающей природной среды.</w:t>
      </w:r>
    </w:p>
    <w:p w:rsidR="00A07AD2" w:rsidRPr="00856F02" w:rsidRDefault="00A07AD2" w:rsidP="00856F02">
      <w:pPr>
        <w:jc w:val="both"/>
        <w:rPr>
          <w:bCs/>
        </w:rPr>
      </w:pPr>
    </w:p>
    <w:p w:rsidR="00A07AD2" w:rsidRPr="00856F02" w:rsidRDefault="00A07AD2" w:rsidP="00856F02">
      <w:pPr>
        <w:jc w:val="both"/>
        <w:rPr>
          <w:b/>
          <w:bCs/>
          <w:i/>
        </w:rPr>
      </w:pPr>
      <w:r w:rsidRPr="00856F02">
        <w:rPr>
          <w:b/>
          <w:bCs/>
          <w:i/>
        </w:rPr>
        <w:t>2. Виды природных ресурсов?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А) лесные ресурсы, водные ресурсы, национальные ресурсы;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Б) водные, земельные, лесные, минерально-сырьевые, рекреационные ресурсы;</w:t>
      </w:r>
    </w:p>
    <w:p w:rsidR="00A07AD2" w:rsidRDefault="00A07AD2" w:rsidP="00856F02">
      <w:pPr>
        <w:jc w:val="both"/>
        <w:rPr>
          <w:bCs/>
        </w:rPr>
      </w:pPr>
      <w:r>
        <w:rPr>
          <w:bCs/>
        </w:rPr>
        <w:t xml:space="preserve">В) </w:t>
      </w:r>
      <w:r w:rsidRPr="00856F02">
        <w:rPr>
          <w:bCs/>
        </w:rPr>
        <w:t>солевые ресурсы, минерально-сырьевые ресурсы, морские ресурсы, земельные ресурсы.</w:t>
      </w:r>
    </w:p>
    <w:p w:rsidR="00A07AD2" w:rsidRPr="00856F02" w:rsidRDefault="00A07AD2" w:rsidP="00856F02">
      <w:pPr>
        <w:jc w:val="both"/>
        <w:rPr>
          <w:bCs/>
        </w:rPr>
      </w:pPr>
    </w:p>
    <w:p w:rsidR="00A07AD2" w:rsidRPr="00856F02" w:rsidRDefault="00A07AD2" w:rsidP="00856F02">
      <w:pPr>
        <w:jc w:val="both"/>
        <w:rPr>
          <w:b/>
          <w:bCs/>
          <w:i/>
        </w:rPr>
      </w:pPr>
      <w:r w:rsidRPr="00856F02">
        <w:rPr>
          <w:b/>
          <w:bCs/>
          <w:i/>
        </w:rPr>
        <w:t>3. Сколько млн. га составляет земельный фонд страны?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А) Земельный фонд страны составляет</w:t>
      </w:r>
      <w:r w:rsidRPr="00856F02">
        <w:rPr>
          <w:b/>
          <w:bCs/>
        </w:rPr>
        <w:t xml:space="preserve"> </w:t>
      </w:r>
      <w:r w:rsidRPr="00856F02">
        <w:rPr>
          <w:bCs/>
        </w:rPr>
        <w:t>1235,5 млн.га;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Б) Земельный фонд страны составляет</w:t>
      </w:r>
      <w:r w:rsidRPr="00856F02">
        <w:rPr>
          <w:b/>
          <w:bCs/>
        </w:rPr>
        <w:t xml:space="preserve"> </w:t>
      </w:r>
      <w:r w:rsidRPr="00856F02">
        <w:rPr>
          <w:bCs/>
        </w:rPr>
        <w:t>1707,3 млн.га;</w:t>
      </w:r>
    </w:p>
    <w:p w:rsidR="00A07AD2" w:rsidRDefault="00A07AD2" w:rsidP="00856F02">
      <w:pPr>
        <w:jc w:val="both"/>
        <w:rPr>
          <w:bCs/>
        </w:rPr>
      </w:pPr>
      <w:r w:rsidRPr="00856F02">
        <w:rPr>
          <w:bCs/>
        </w:rPr>
        <w:t>В) Земельный фонд страны составляет 1707,5 млн. га.</w:t>
      </w:r>
    </w:p>
    <w:p w:rsidR="00A07AD2" w:rsidRPr="00856F02" w:rsidRDefault="00A07AD2" w:rsidP="00856F02">
      <w:pPr>
        <w:jc w:val="both"/>
        <w:rPr>
          <w:bCs/>
        </w:rPr>
      </w:pPr>
    </w:p>
    <w:p w:rsidR="00A07AD2" w:rsidRPr="00856F02" w:rsidRDefault="00A07AD2" w:rsidP="00856F02">
      <w:pPr>
        <w:jc w:val="both"/>
        <w:rPr>
          <w:b/>
          <w:bCs/>
          <w:i/>
        </w:rPr>
      </w:pPr>
      <w:r w:rsidRPr="00856F02">
        <w:rPr>
          <w:b/>
          <w:bCs/>
          <w:i/>
        </w:rPr>
        <w:t>4. Сколько процентов земель России занимают леса?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А) Леса занимают менее 45% земель России;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Б) Леса занимают более 45% земель России;</w:t>
      </w:r>
    </w:p>
    <w:p w:rsidR="00A07AD2" w:rsidRDefault="00A07AD2" w:rsidP="00856F02">
      <w:pPr>
        <w:jc w:val="both"/>
        <w:rPr>
          <w:bCs/>
        </w:rPr>
      </w:pPr>
      <w:r w:rsidRPr="00856F02">
        <w:rPr>
          <w:bCs/>
        </w:rPr>
        <w:t>В) Леса занимают более 42% земель России.</w:t>
      </w:r>
    </w:p>
    <w:p w:rsidR="00A07AD2" w:rsidRPr="00856F02" w:rsidRDefault="00A07AD2" w:rsidP="00856F02">
      <w:pPr>
        <w:jc w:val="both"/>
        <w:rPr>
          <w:bCs/>
        </w:rPr>
      </w:pPr>
    </w:p>
    <w:p w:rsidR="00A07AD2" w:rsidRPr="00856F02" w:rsidRDefault="00A07AD2" w:rsidP="00856F02">
      <w:pPr>
        <w:jc w:val="both"/>
        <w:rPr>
          <w:b/>
          <w:bCs/>
          <w:i/>
        </w:rPr>
      </w:pPr>
      <w:r w:rsidRPr="00856F02">
        <w:rPr>
          <w:b/>
          <w:bCs/>
          <w:i/>
        </w:rPr>
        <w:t>5. Что такое рекреационные ресурсы?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А) Ресурсы для отдыха и оздоровления человека, курортные местности в России;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Б) Биологические объекты, включаемые в хозяйственную деятельность человека;</w:t>
      </w:r>
    </w:p>
    <w:p w:rsidR="00A07AD2" w:rsidRPr="00856F02" w:rsidRDefault="00A07AD2" w:rsidP="00856F02">
      <w:pPr>
        <w:jc w:val="both"/>
        <w:rPr>
          <w:bCs/>
        </w:rPr>
      </w:pPr>
      <w:r w:rsidRPr="00856F02">
        <w:rPr>
          <w:bCs/>
        </w:rPr>
        <w:t>В) Состояние земель, находящихся в сфере хозяйственной деятельности</w:t>
      </w:r>
    </w:p>
    <w:p w:rsidR="00A07AD2" w:rsidRDefault="00A07AD2" w:rsidP="002C406B">
      <w:pPr>
        <w:rPr>
          <w:b/>
          <w:bCs/>
          <w:sz w:val="28"/>
          <w:szCs w:val="28"/>
          <w:u w:val="single"/>
        </w:rPr>
      </w:pPr>
    </w:p>
    <w:p w:rsidR="00A07AD2" w:rsidRPr="00856F02" w:rsidRDefault="00A07AD2" w:rsidP="00856F02">
      <w:pPr>
        <w:spacing w:line="360" w:lineRule="auto"/>
        <w:ind w:firstLine="540"/>
        <w:rPr>
          <w:i/>
          <w:iCs/>
        </w:rPr>
      </w:pPr>
      <w:r w:rsidRPr="00856F02">
        <w:rPr>
          <w:i/>
          <w:iCs/>
          <w:u w:val="single"/>
        </w:rPr>
        <w:t>Задание:</w:t>
      </w:r>
      <w:r w:rsidRPr="00856F02">
        <w:rPr>
          <w:i/>
          <w:iCs/>
        </w:rPr>
        <w:t xml:space="preserve"> Ответьте на вопросы теста, выбрав один верный.</w:t>
      </w:r>
    </w:p>
    <w:p w:rsidR="00A07AD2" w:rsidRPr="00856F02" w:rsidRDefault="00A07AD2" w:rsidP="00856F02">
      <w:pPr>
        <w:spacing w:line="360" w:lineRule="auto"/>
        <w:ind w:firstLine="540"/>
        <w:rPr>
          <w:i/>
          <w:iCs/>
        </w:rPr>
      </w:pPr>
      <w:r w:rsidRPr="00856F02">
        <w:rPr>
          <w:i/>
          <w:iCs/>
        </w:rPr>
        <w:t xml:space="preserve"> За каждый верный ответ – 1 балл.</w:t>
      </w:r>
    </w:p>
    <w:p w:rsidR="00A07AD2" w:rsidRPr="00856F02" w:rsidRDefault="00A07AD2" w:rsidP="00856F02">
      <w:pPr>
        <w:spacing w:line="360" w:lineRule="auto"/>
        <w:ind w:firstLine="540"/>
        <w:rPr>
          <w:i/>
          <w:iCs/>
        </w:rPr>
      </w:pPr>
      <w:r w:rsidRPr="00856F02">
        <w:rPr>
          <w:i/>
          <w:iCs/>
        </w:rPr>
        <w:t xml:space="preserve"> Максимальное количество баллов – 5 баллов. </w:t>
      </w:r>
    </w:p>
    <w:p w:rsidR="00A07AD2" w:rsidRPr="00856F02" w:rsidRDefault="00A07AD2" w:rsidP="00856F02">
      <w:pPr>
        <w:spacing w:line="360" w:lineRule="auto"/>
        <w:ind w:firstLine="540"/>
        <w:rPr>
          <w:i/>
          <w:iCs/>
        </w:rPr>
      </w:pPr>
      <w:r w:rsidRPr="00856F02">
        <w:rPr>
          <w:i/>
          <w:iCs/>
        </w:rPr>
        <w:t xml:space="preserve">В конце теста приведены критерии оценивания. </w:t>
      </w:r>
    </w:p>
    <w:p w:rsidR="00A07AD2" w:rsidRDefault="00A07AD2" w:rsidP="00856F02">
      <w:pPr>
        <w:spacing w:line="360" w:lineRule="auto"/>
        <w:ind w:firstLine="540"/>
        <w:rPr>
          <w:i/>
          <w:iCs/>
        </w:rPr>
      </w:pPr>
      <w:r w:rsidRPr="00856F02">
        <w:rPr>
          <w:i/>
          <w:iCs/>
        </w:rPr>
        <w:t>На задание отводится 3-5 минут.</w:t>
      </w:r>
    </w:p>
    <w:p w:rsidR="00A07AD2" w:rsidRPr="00856F02" w:rsidRDefault="00A07AD2" w:rsidP="00856F02">
      <w:pPr>
        <w:spacing w:line="360" w:lineRule="auto"/>
        <w:ind w:firstLine="540"/>
        <w:rPr>
          <w:i/>
          <w:iCs/>
        </w:rPr>
      </w:pPr>
    </w:p>
    <w:p w:rsidR="00A07AD2" w:rsidRDefault="00A07AD2" w:rsidP="002C406B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14"/>
        <w:gridCol w:w="1914"/>
        <w:gridCol w:w="1914"/>
        <w:gridCol w:w="1914"/>
        <w:gridCol w:w="1915"/>
      </w:tblGrid>
      <w:tr w:rsidR="00A07AD2" w:rsidRPr="00480CB3">
        <w:trPr>
          <w:trHeight w:val="641"/>
        </w:trPr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  <w:r w:rsidRPr="00480CB3">
              <w:rPr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  <w:r w:rsidRPr="00480CB3">
              <w:rPr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  <w:r w:rsidRPr="00480CB3"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  <w:r w:rsidRPr="00480CB3">
              <w:rPr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  <w:r w:rsidRPr="00480CB3">
              <w:rPr>
                <w:sz w:val="28"/>
                <w:szCs w:val="28"/>
              </w:rPr>
              <w:t>5</w:t>
            </w:r>
          </w:p>
        </w:tc>
      </w:tr>
      <w:tr w:rsidR="00A07AD2" w:rsidRPr="00480CB3">
        <w:trPr>
          <w:trHeight w:val="715"/>
        </w:trPr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A07AD2" w:rsidRPr="00480CB3" w:rsidRDefault="00A07AD2" w:rsidP="00244077">
            <w:pPr>
              <w:rPr>
                <w:sz w:val="28"/>
                <w:szCs w:val="28"/>
              </w:rPr>
            </w:pPr>
          </w:p>
        </w:tc>
      </w:tr>
    </w:tbl>
    <w:p w:rsidR="00A07AD2" w:rsidRDefault="00A07AD2" w:rsidP="002C406B">
      <w:pPr>
        <w:rPr>
          <w:sz w:val="28"/>
          <w:szCs w:val="28"/>
        </w:rPr>
      </w:pPr>
    </w:p>
    <w:p w:rsidR="00A07AD2" w:rsidRDefault="00A07AD2" w:rsidP="002C406B">
      <w:pPr>
        <w:rPr>
          <w:sz w:val="28"/>
          <w:szCs w:val="28"/>
        </w:rPr>
      </w:pPr>
    </w:p>
    <w:p w:rsidR="00A07AD2" w:rsidRPr="001034DF" w:rsidRDefault="00A07AD2" w:rsidP="002C406B">
      <w:pPr>
        <w:rPr>
          <w:sz w:val="28"/>
          <w:szCs w:val="28"/>
        </w:rPr>
      </w:pPr>
      <w:r>
        <w:rPr>
          <w:sz w:val="28"/>
          <w:szCs w:val="28"/>
        </w:rPr>
        <w:t>Оценка: ____________________</w:t>
      </w:r>
    </w:p>
    <w:p w:rsidR="00A07AD2" w:rsidRDefault="00A07AD2" w:rsidP="006F1C65">
      <w:pPr>
        <w:jc w:val="right"/>
        <w:rPr>
          <w:rStyle w:val="Emphasis"/>
          <w:b/>
          <w:bCs/>
          <w:i w:val="0"/>
          <w:iCs w:val="0"/>
          <w:sz w:val="28"/>
          <w:szCs w:val="28"/>
        </w:rPr>
      </w:pPr>
    </w:p>
    <w:p w:rsidR="00A07AD2" w:rsidRPr="00512569" w:rsidRDefault="00A07AD2" w:rsidP="006F1C65">
      <w:pPr>
        <w:jc w:val="right"/>
        <w:rPr>
          <w:rStyle w:val="Emphasis"/>
          <w:b/>
          <w:bCs/>
          <w:i w:val="0"/>
          <w:iCs w:val="0"/>
          <w:sz w:val="28"/>
          <w:szCs w:val="28"/>
        </w:rPr>
      </w:pPr>
      <w:r w:rsidRPr="00512569">
        <w:rPr>
          <w:rStyle w:val="Emphasis"/>
          <w:b/>
          <w:bCs/>
          <w:i w:val="0"/>
          <w:iCs w:val="0"/>
          <w:sz w:val="28"/>
          <w:szCs w:val="28"/>
        </w:rPr>
        <w:t>Приложение 2</w:t>
      </w:r>
    </w:p>
    <w:p w:rsidR="00A07AD2" w:rsidRDefault="00A07AD2" w:rsidP="006F1C65">
      <w:pPr>
        <w:rPr>
          <w:rStyle w:val="Emphasis"/>
          <w:b/>
          <w:bCs/>
        </w:rPr>
      </w:pPr>
    </w:p>
    <w:p w:rsidR="00A07AD2" w:rsidRDefault="00A07AD2" w:rsidP="006F1C65">
      <w:pPr>
        <w:rPr>
          <w:rStyle w:val="Emphasis"/>
          <w:b/>
          <w:bCs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  <w:r>
        <w:pict>
          <v:shape id="_x0000_i1026" type="#_x0000_t75" alt="Карта России и Белоруссии. Физическая карта России" style="width:482.4pt;height:289.2pt">
            <v:imagedata r:id="rId12" r:href="rId13"/>
          </v:shape>
        </w:pict>
      </w: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Кластер - схеме</w:t>
      </w: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  <w:r>
        <w:pict>
          <v:shape id="_x0000_i1027" type="#_x0000_t75" alt="Фишбоун - Картинка 175923-1" style="width:472.2pt;height:199.2pt">
            <v:imagedata r:id="rId14" r:href="rId15"/>
          </v:shape>
        </w:pict>
      </w:r>
    </w:p>
    <w:p w:rsidR="00A07AD2" w:rsidRDefault="00A07AD2" w:rsidP="006F1C65">
      <w:pPr>
        <w:suppressAutoHyphens/>
        <w:rPr>
          <w:b/>
          <w:bCs/>
          <w:sz w:val="28"/>
          <w:szCs w:val="28"/>
        </w:rPr>
      </w:pPr>
    </w:p>
    <w:p w:rsidR="00A07AD2" w:rsidRDefault="00A07AD2" w:rsidP="00FF6021">
      <w:pPr>
        <w:rPr>
          <w:b/>
          <w:bCs/>
          <w:sz w:val="28"/>
          <w:szCs w:val="28"/>
        </w:rPr>
      </w:pPr>
    </w:p>
    <w:p w:rsidR="00A07AD2" w:rsidRDefault="00A07AD2" w:rsidP="00FF6021">
      <w:pPr>
        <w:rPr>
          <w:b/>
          <w:bCs/>
        </w:rPr>
      </w:pPr>
    </w:p>
    <w:p w:rsidR="00A07AD2" w:rsidRDefault="00A07AD2" w:rsidP="004408DB">
      <w:pPr>
        <w:jc w:val="right"/>
        <w:rPr>
          <w:b/>
          <w:bCs/>
        </w:rPr>
      </w:pPr>
    </w:p>
    <w:p w:rsidR="00A07AD2" w:rsidRDefault="00A07AD2" w:rsidP="006E7D6B">
      <w:pPr>
        <w:jc w:val="right"/>
        <w:rPr>
          <w:b/>
          <w:bCs/>
        </w:rPr>
      </w:pPr>
    </w:p>
    <w:p w:rsidR="00A07AD2" w:rsidRDefault="00A07AD2" w:rsidP="006E7D6B">
      <w:pPr>
        <w:jc w:val="right"/>
        <w:rPr>
          <w:b/>
          <w:bCs/>
        </w:rPr>
      </w:pPr>
      <w:r>
        <w:rPr>
          <w:b/>
          <w:bCs/>
        </w:rPr>
        <w:t>ПРИЛОЖЕНИЕ 3</w:t>
      </w:r>
    </w:p>
    <w:p w:rsidR="00A07AD2" w:rsidRDefault="00A07AD2" w:rsidP="006E7D6B">
      <w:pPr>
        <w:jc w:val="right"/>
        <w:rPr>
          <w:b/>
          <w:bCs/>
        </w:rPr>
      </w:pPr>
    </w:p>
    <w:p w:rsidR="00A07AD2" w:rsidRDefault="00A07AD2" w:rsidP="006E7D6B">
      <w:pPr>
        <w:jc w:val="right"/>
        <w:rPr>
          <w:b/>
          <w:bCs/>
        </w:rPr>
      </w:pPr>
    </w:p>
    <w:p w:rsidR="00A07AD2" w:rsidRPr="006E7D6B" w:rsidRDefault="00A07AD2" w:rsidP="001C56FF">
      <w:pPr>
        <w:jc w:val="center"/>
        <w:rPr>
          <w:b/>
          <w:bCs/>
        </w:rPr>
      </w:pPr>
    </w:p>
    <w:p w:rsidR="00A07AD2" w:rsidRDefault="00A07AD2" w:rsidP="00AF5759">
      <w:pPr>
        <w:suppressAutoHyphens/>
        <w:spacing w:line="360" w:lineRule="auto"/>
        <w:jc w:val="center"/>
        <w:rPr>
          <w:noProof/>
          <w:sz w:val="22"/>
          <w:szCs w:val="22"/>
        </w:rPr>
      </w:pPr>
      <w:r>
        <w:pict>
          <v:shape id="_x0000_i1028" type="#_x0000_t75" alt="Блог Веры Валерьевны Ляпиной. Страница 3" style="width:457.8pt;height:336.6pt">
            <v:imagedata r:id="rId10" r:href="rId16"/>
          </v:shape>
        </w:pict>
      </w: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Default="00A07AD2" w:rsidP="00AF5759">
      <w:pPr>
        <w:suppressAutoHyphens/>
        <w:spacing w:line="360" w:lineRule="auto"/>
        <w:jc w:val="center"/>
      </w:pPr>
    </w:p>
    <w:p w:rsidR="00A07AD2" w:rsidRPr="006E7D6B" w:rsidRDefault="00A07AD2" w:rsidP="00752391">
      <w:pPr>
        <w:jc w:val="right"/>
        <w:rPr>
          <w:b/>
          <w:bCs/>
        </w:rPr>
      </w:pPr>
      <w:r>
        <w:rPr>
          <w:b/>
          <w:bCs/>
        </w:rPr>
        <w:br w:type="page"/>
        <w:t>ПРИЛОЖЕНИЕ 4</w:t>
      </w:r>
    </w:p>
    <w:p w:rsidR="00A07AD2" w:rsidRDefault="00A07AD2" w:rsidP="00752391">
      <w:pPr>
        <w:spacing w:before="30" w:after="200"/>
        <w:jc w:val="right"/>
        <w:rPr>
          <w:b/>
          <w:bCs/>
          <w:sz w:val="28"/>
          <w:szCs w:val="28"/>
        </w:rPr>
      </w:pPr>
    </w:p>
    <w:p w:rsidR="00A07AD2" w:rsidRDefault="00A07AD2" w:rsidP="00752391">
      <w:pPr>
        <w:spacing w:before="30" w:after="200"/>
        <w:jc w:val="center"/>
        <w:rPr>
          <w:b/>
          <w:bCs/>
          <w:sz w:val="28"/>
          <w:szCs w:val="28"/>
        </w:rPr>
      </w:pPr>
    </w:p>
    <w:p w:rsidR="00A07AD2" w:rsidRPr="001D741F" w:rsidRDefault="00A07AD2" w:rsidP="00752391">
      <w:pPr>
        <w:spacing w:before="30" w:after="200"/>
        <w:jc w:val="center"/>
        <w:rPr>
          <w:sz w:val="28"/>
          <w:szCs w:val="28"/>
        </w:rPr>
      </w:pPr>
      <w:r w:rsidRPr="001D741F">
        <w:rPr>
          <w:b/>
          <w:bCs/>
          <w:sz w:val="28"/>
          <w:szCs w:val="28"/>
        </w:rPr>
        <w:t>Критерии оценки результата по выполнению задания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A07AD2"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rPr>
                <w:b/>
                <w:bCs/>
              </w:rPr>
              <w:t>Результат действия</w:t>
            </w:r>
          </w:p>
        </w:tc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rPr>
                <w:b/>
                <w:bCs/>
              </w:rPr>
              <w:t>Оценка</w:t>
            </w:r>
          </w:p>
        </w:tc>
      </w:tr>
      <w:tr w:rsidR="00A07AD2"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Обучающиеся показывают знания вопросов в полном объеме, ответ формулируется грамотно с использованием профессиональной терминологии, показывают реализацию теоретических знаний на практическом занятии: последовательно уверенно выполняют алгоритм практического задания; показывают умения грамотного пользования раздаточным материалом и правильности оценки ситуации в полном объеме.</w:t>
            </w:r>
          </w:p>
        </w:tc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отлично</w:t>
            </w:r>
          </w:p>
        </w:tc>
      </w:tr>
      <w:tr w:rsidR="00A07AD2"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Обучающиеся показывают достаточный объем знаний и владеют профессиональной терминологией, но при ответе допускают незначительные ошибки, выполняют практические задание с незначительными ошибками, показывают умения грамотного пользования раздаточным материалом и правильности оценки ситуации, допуская 1-2 ошибки.</w:t>
            </w:r>
          </w:p>
        </w:tc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хорошо</w:t>
            </w:r>
          </w:p>
        </w:tc>
      </w:tr>
      <w:tr w:rsidR="00A07AD2"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Обучающиеся показывают слабые знания как теоретические, так и в практическом задании. Не умеют выстроить логику ответа, задание выполняют с погрешностями, показывают умения грамотного пользования раздаточным материалом и правильности оценки ситуации, допуская 3-4 ошибки.</w:t>
            </w:r>
          </w:p>
        </w:tc>
        <w:tc>
          <w:tcPr>
            <w:tcW w:w="4785" w:type="dxa"/>
          </w:tcPr>
          <w:p w:rsidR="00A07AD2" w:rsidRPr="0069373A" w:rsidRDefault="00A07AD2" w:rsidP="0069373A">
            <w:pPr>
              <w:suppressAutoHyphens/>
              <w:jc w:val="both"/>
            </w:pPr>
            <w:r w:rsidRPr="0069373A">
              <w:t>удовлетворительно</w:t>
            </w:r>
          </w:p>
        </w:tc>
      </w:tr>
    </w:tbl>
    <w:p w:rsidR="00A07AD2" w:rsidRPr="004D1047" w:rsidRDefault="00A07AD2" w:rsidP="00AF5759">
      <w:pPr>
        <w:suppressAutoHyphens/>
        <w:spacing w:line="360" w:lineRule="auto"/>
        <w:jc w:val="center"/>
      </w:pPr>
    </w:p>
    <w:sectPr w:rsidR="00A07AD2" w:rsidRPr="004D1047" w:rsidSect="00FF1B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AD2" w:rsidRDefault="00A07AD2" w:rsidP="00DC7958">
      <w:r>
        <w:separator/>
      </w:r>
    </w:p>
  </w:endnote>
  <w:endnote w:type="continuationSeparator" w:id="1">
    <w:p w:rsidR="00A07AD2" w:rsidRDefault="00A07AD2" w:rsidP="00DC7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D2" w:rsidRDefault="00A07AD2">
    <w:pPr>
      <w:pStyle w:val="Footer"/>
      <w:jc w:val="right"/>
    </w:pPr>
    <w:fldSimple w:instr=" PAGE   \* MERGEFORMAT ">
      <w:r>
        <w:rPr>
          <w:noProof/>
        </w:rPr>
        <w:t>12</w:t>
      </w:r>
    </w:fldSimple>
  </w:p>
  <w:p w:rsidR="00A07AD2" w:rsidRDefault="00A07A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AD2" w:rsidRDefault="00A07AD2" w:rsidP="00DC7958">
      <w:r>
        <w:separator/>
      </w:r>
    </w:p>
  </w:footnote>
  <w:footnote w:type="continuationSeparator" w:id="1">
    <w:p w:rsidR="00A07AD2" w:rsidRDefault="00A07AD2" w:rsidP="00DC79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E7430"/>
    <w:multiLevelType w:val="hybridMultilevel"/>
    <w:tmpl w:val="39C0FA52"/>
    <w:lvl w:ilvl="0" w:tplc="D4F08BE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30717"/>
    <w:multiLevelType w:val="multilevel"/>
    <w:tmpl w:val="1DD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CD5859"/>
    <w:multiLevelType w:val="hybridMultilevel"/>
    <w:tmpl w:val="80329F20"/>
    <w:lvl w:ilvl="0" w:tplc="F6D271CE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2F9E7090"/>
    <w:multiLevelType w:val="hybridMultilevel"/>
    <w:tmpl w:val="1B889806"/>
    <w:lvl w:ilvl="0" w:tplc="86363F5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02438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440A3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4473D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5815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D089C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669E4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D61FF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42B0D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EB3D75"/>
    <w:multiLevelType w:val="hybridMultilevel"/>
    <w:tmpl w:val="0266516C"/>
    <w:lvl w:ilvl="0" w:tplc="0846BE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2D3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0038D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F8326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0B7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81634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F654D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6AF3F4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60278C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05504EC"/>
    <w:multiLevelType w:val="hybridMultilevel"/>
    <w:tmpl w:val="0248C2AC"/>
    <w:lvl w:ilvl="0" w:tplc="F42843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06B67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B829C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60332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DE94D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B0FC5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C4C68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F4AFCE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6EDE5C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0A804DC"/>
    <w:multiLevelType w:val="hybridMultilevel"/>
    <w:tmpl w:val="11E00828"/>
    <w:lvl w:ilvl="0" w:tplc="2F460C70">
      <w:start w:val="1"/>
      <w:numFmt w:val="decimal"/>
      <w:lvlText w:val="%1."/>
      <w:lvlJc w:val="left"/>
      <w:pPr>
        <w:ind w:left="84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B931C25"/>
    <w:multiLevelType w:val="hybridMultilevel"/>
    <w:tmpl w:val="5AACE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742B"/>
    <w:rsid w:val="00000ECB"/>
    <w:rsid w:val="0000206C"/>
    <w:rsid w:val="0000328B"/>
    <w:rsid w:val="000039AD"/>
    <w:rsid w:val="00004BA6"/>
    <w:rsid w:val="00005ADD"/>
    <w:rsid w:val="00006563"/>
    <w:rsid w:val="00007200"/>
    <w:rsid w:val="00010C93"/>
    <w:rsid w:val="00010E30"/>
    <w:rsid w:val="00010E51"/>
    <w:rsid w:val="00013216"/>
    <w:rsid w:val="0001415C"/>
    <w:rsid w:val="00016DE0"/>
    <w:rsid w:val="00017144"/>
    <w:rsid w:val="00020D7A"/>
    <w:rsid w:val="00022DAE"/>
    <w:rsid w:val="000253AA"/>
    <w:rsid w:val="000255AF"/>
    <w:rsid w:val="00030AFD"/>
    <w:rsid w:val="0003156D"/>
    <w:rsid w:val="00032379"/>
    <w:rsid w:val="00033807"/>
    <w:rsid w:val="00033896"/>
    <w:rsid w:val="0003399E"/>
    <w:rsid w:val="000359BC"/>
    <w:rsid w:val="00035EBA"/>
    <w:rsid w:val="000414D8"/>
    <w:rsid w:val="0004309F"/>
    <w:rsid w:val="000454AA"/>
    <w:rsid w:val="00045854"/>
    <w:rsid w:val="00046382"/>
    <w:rsid w:val="00047482"/>
    <w:rsid w:val="00047A93"/>
    <w:rsid w:val="00050E6E"/>
    <w:rsid w:val="000551E2"/>
    <w:rsid w:val="000554EF"/>
    <w:rsid w:val="00055706"/>
    <w:rsid w:val="00055DE3"/>
    <w:rsid w:val="0005773A"/>
    <w:rsid w:val="0006126E"/>
    <w:rsid w:val="000613B8"/>
    <w:rsid w:val="0006140E"/>
    <w:rsid w:val="000634B6"/>
    <w:rsid w:val="0006438B"/>
    <w:rsid w:val="00064ADB"/>
    <w:rsid w:val="00064B40"/>
    <w:rsid w:val="000650FD"/>
    <w:rsid w:val="00065591"/>
    <w:rsid w:val="00066852"/>
    <w:rsid w:val="00066B1A"/>
    <w:rsid w:val="00066FEA"/>
    <w:rsid w:val="0006773C"/>
    <w:rsid w:val="000710D2"/>
    <w:rsid w:val="00072F67"/>
    <w:rsid w:val="00074FE8"/>
    <w:rsid w:val="00075F6F"/>
    <w:rsid w:val="00077B53"/>
    <w:rsid w:val="00080166"/>
    <w:rsid w:val="00080B60"/>
    <w:rsid w:val="000812DC"/>
    <w:rsid w:val="0008190A"/>
    <w:rsid w:val="0008212F"/>
    <w:rsid w:val="00082144"/>
    <w:rsid w:val="000823FF"/>
    <w:rsid w:val="0008262D"/>
    <w:rsid w:val="0008551C"/>
    <w:rsid w:val="000871E8"/>
    <w:rsid w:val="00090A6D"/>
    <w:rsid w:val="00091EBA"/>
    <w:rsid w:val="00092E23"/>
    <w:rsid w:val="00093D35"/>
    <w:rsid w:val="000953E7"/>
    <w:rsid w:val="000A0B25"/>
    <w:rsid w:val="000A199C"/>
    <w:rsid w:val="000A2808"/>
    <w:rsid w:val="000A3B60"/>
    <w:rsid w:val="000A3D2F"/>
    <w:rsid w:val="000A4A9A"/>
    <w:rsid w:val="000A62E3"/>
    <w:rsid w:val="000A642A"/>
    <w:rsid w:val="000A71D9"/>
    <w:rsid w:val="000B0DC9"/>
    <w:rsid w:val="000B1038"/>
    <w:rsid w:val="000B2827"/>
    <w:rsid w:val="000B31D7"/>
    <w:rsid w:val="000B3D34"/>
    <w:rsid w:val="000B40CE"/>
    <w:rsid w:val="000B6566"/>
    <w:rsid w:val="000B7601"/>
    <w:rsid w:val="000B76A5"/>
    <w:rsid w:val="000C35D1"/>
    <w:rsid w:val="000C3CEB"/>
    <w:rsid w:val="000C4941"/>
    <w:rsid w:val="000C5757"/>
    <w:rsid w:val="000C5E86"/>
    <w:rsid w:val="000C6E8F"/>
    <w:rsid w:val="000C7D45"/>
    <w:rsid w:val="000C7EF0"/>
    <w:rsid w:val="000D02E1"/>
    <w:rsid w:val="000D2E96"/>
    <w:rsid w:val="000D46CB"/>
    <w:rsid w:val="000D47F4"/>
    <w:rsid w:val="000D59AF"/>
    <w:rsid w:val="000D5AA9"/>
    <w:rsid w:val="000D5CAC"/>
    <w:rsid w:val="000E1F78"/>
    <w:rsid w:val="000E2CD9"/>
    <w:rsid w:val="000E521D"/>
    <w:rsid w:val="000E57B8"/>
    <w:rsid w:val="000F0A05"/>
    <w:rsid w:val="000F0CA9"/>
    <w:rsid w:val="000F0F0B"/>
    <w:rsid w:val="000F1A5B"/>
    <w:rsid w:val="000F1A73"/>
    <w:rsid w:val="000F25D5"/>
    <w:rsid w:val="000F3DD3"/>
    <w:rsid w:val="000F41E1"/>
    <w:rsid w:val="000F6D14"/>
    <w:rsid w:val="001008BE"/>
    <w:rsid w:val="001009D0"/>
    <w:rsid w:val="00100E36"/>
    <w:rsid w:val="00100E82"/>
    <w:rsid w:val="00101AF6"/>
    <w:rsid w:val="00102379"/>
    <w:rsid w:val="00102F62"/>
    <w:rsid w:val="001034DF"/>
    <w:rsid w:val="00103FF7"/>
    <w:rsid w:val="00110081"/>
    <w:rsid w:val="0011030E"/>
    <w:rsid w:val="0011091E"/>
    <w:rsid w:val="00111A6C"/>
    <w:rsid w:val="00111C6E"/>
    <w:rsid w:val="00112AB3"/>
    <w:rsid w:val="001130EB"/>
    <w:rsid w:val="0011384C"/>
    <w:rsid w:val="00115F3A"/>
    <w:rsid w:val="00115F50"/>
    <w:rsid w:val="00116578"/>
    <w:rsid w:val="00116B52"/>
    <w:rsid w:val="001178E4"/>
    <w:rsid w:val="001223AF"/>
    <w:rsid w:val="001226B2"/>
    <w:rsid w:val="00122CD5"/>
    <w:rsid w:val="0012409D"/>
    <w:rsid w:val="00124159"/>
    <w:rsid w:val="00124974"/>
    <w:rsid w:val="00125411"/>
    <w:rsid w:val="001264FF"/>
    <w:rsid w:val="00126CED"/>
    <w:rsid w:val="00127A0B"/>
    <w:rsid w:val="00130B89"/>
    <w:rsid w:val="001310AB"/>
    <w:rsid w:val="00132341"/>
    <w:rsid w:val="0013330A"/>
    <w:rsid w:val="001349C9"/>
    <w:rsid w:val="001351CF"/>
    <w:rsid w:val="00135D01"/>
    <w:rsid w:val="00141EE4"/>
    <w:rsid w:val="00142992"/>
    <w:rsid w:val="0014309E"/>
    <w:rsid w:val="0014446F"/>
    <w:rsid w:val="00144AC7"/>
    <w:rsid w:val="001456D8"/>
    <w:rsid w:val="001466B3"/>
    <w:rsid w:val="00147385"/>
    <w:rsid w:val="00147464"/>
    <w:rsid w:val="00150DF9"/>
    <w:rsid w:val="00150E28"/>
    <w:rsid w:val="00151C43"/>
    <w:rsid w:val="00153BC0"/>
    <w:rsid w:val="00153D8C"/>
    <w:rsid w:val="0015472B"/>
    <w:rsid w:val="00154DC5"/>
    <w:rsid w:val="00155BFB"/>
    <w:rsid w:val="001577D0"/>
    <w:rsid w:val="00157963"/>
    <w:rsid w:val="001579F3"/>
    <w:rsid w:val="001625EE"/>
    <w:rsid w:val="0016330A"/>
    <w:rsid w:val="00164EF6"/>
    <w:rsid w:val="00164F6B"/>
    <w:rsid w:val="00165CA5"/>
    <w:rsid w:val="00166506"/>
    <w:rsid w:val="00167BFB"/>
    <w:rsid w:val="00170D19"/>
    <w:rsid w:val="001740AF"/>
    <w:rsid w:val="00175323"/>
    <w:rsid w:val="00175BE2"/>
    <w:rsid w:val="00176035"/>
    <w:rsid w:val="00180170"/>
    <w:rsid w:val="00180E85"/>
    <w:rsid w:val="0018360C"/>
    <w:rsid w:val="0018516D"/>
    <w:rsid w:val="00185E48"/>
    <w:rsid w:val="001872CF"/>
    <w:rsid w:val="00191A78"/>
    <w:rsid w:val="0019228E"/>
    <w:rsid w:val="00193B0A"/>
    <w:rsid w:val="00194738"/>
    <w:rsid w:val="00195858"/>
    <w:rsid w:val="00195AE4"/>
    <w:rsid w:val="001A1EDF"/>
    <w:rsid w:val="001A2373"/>
    <w:rsid w:val="001A32BA"/>
    <w:rsid w:val="001A4A95"/>
    <w:rsid w:val="001A50DF"/>
    <w:rsid w:val="001A60CD"/>
    <w:rsid w:val="001A614D"/>
    <w:rsid w:val="001A6F36"/>
    <w:rsid w:val="001B187E"/>
    <w:rsid w:val="001B1BBA"/>
    <w:rsid w:val="001B2C10"/>
    <w:rsid w:val="001B535B"/>
    <w:rsid w:val="001B5BC7"/>
    <w:rsid w:val="001B62BF"/>
    <w:rsid w:val="001C068F"/>
    <w:rsid w:val="001C119B"/>
    <w:rsid w:val="001C1BAE"/>
    <w:rsid w:val="001C56FF"/>
    <w:rsid w:val="001C6AA3"/>
    <w:rsid w:val="001C6F29"/>
    <w:rsid w:val="001D0E97"/>
    <w:rsid w:val="001D0F9C"/>
    <w:rsid w:val="001D35D8"/>
    <w:rsid w:val="001D48A8"/>
    <w:rsid w:val="001D4C15"/>
    <w:rsid w:val="001D4D6A"/>
    <w:rsid w:val="001D731A"/>
    <w:rsid w:val="001D741F"/>
    <w:rsid w:val="001E00A9"/>
    <w:rsid w:val="001E09DF"/>
    <w:rsid w:val="001E0F10"/>
    <w:rsid w:val="001E1C92"/>
    <w:rsid w:val="001E4A35"/>
    <w:rsid w:val="001E4D55"/>
    <w:rsid w:val="001E5DF2"/>
    <w:rsid w:val="001E6BED"/>
    <w:rsid w:val="001E6EAA"/>
    <w:rsid w:val="001E7A1E"/>
    <w:rsid w:val="001F17B9"/>
    <w:rsid w:val="001F1AD5"/>
    <w:rsid w:val="001F22D5"/>
    <w:rsid w:val="001F30BD"/>
    <w:rsid w:val="001F3975"/>
    <w:rsid w:val="001F4444"/>
    <w:rsid w:val="001F49AB"/>
    <w:rsid w:val="001F5663"/>
    <w:rsid w:val="001F5B49"/>
    <w:rsid w:val="00200624"/>
    <w:rsid w:val="0020076B"/>
    <w:rsid w:val="0020401F"/>
    <w:rsid w:val="00204B4F"/>
    <w:rsid w:val="00211016"/>
    <w:rsid w:val="00211A4A"/>
    <w:rsid w:val="0021293C"/>
    <w:rsid w:val="002136EC"/>
    <w:rsid w:val="0021692C"/>
    <w:rsid w:val="00220D1F"/>
    <w:rsid w:val="00221182"/>
    <w:rsid w:val="00224819"/>
    <w:rsid w:val="002253A9"/>
    <w:rsid w:val="002268E2"/>
    <w:rsid w:val="002272E6"/>
    <w:rsid w:val="0022798A"/>
    <w:rsid w:val="00230933"/>
    <w:rsid w:val="00231669"/>
    <w:rsid w:val="0023187A"/>
    <w:rsid w:val="00232269"/>
    <w:rsid w:val="002327CA"/>
    <w:rsid w:val="00232ECA"/>
    <w:rsid w:val="00234990"/>
    <w:rsid w:val="00234A16"/>
    <w:rsid w:val="00235B40"/>
    <w:rsid w:val="00236B3A"/>
    <w:rsid w:val="002376E0"/>
    <w:rsid w:val="00237EC4"/>
    <w:rsid w:val="00240A4A"/>
    <w:rsid w:val="00240F49"/>
    <w:rsid w:val="00240F5B"/>
    <w:rsid w:val="00241246"/>
    <w:rsid w:val="00242913"/>
    <w:rsid w:val="00242A51"/>
    <w:rsid w:val="0024354D"/>
    <w:rsid w:val="00244077"/>
    <w:rsid w:val="00245E94"/>
    <w:rsid w:val="002473F7"/>
    <w:rsid w:val="00247DC9"/>
    <w:rsid w:val="00251708"/>
    <w:rsid w:val="0025344F"/>
    <w:rsid w:val="00254DFD"/>
    <w:rsid w:val="00255377"/>
    <w:rsid w:val="00255E86"/>
    <w:rsid w:val="00261B11"/>
    <w:rsid w:val="00262E25"/>
    <w:rsid w:val="00264740"/>
    <w:rsid w:val="00264998"/>
    <w:rsid w:val="002661F8"/>
    <w:rsid w:val="002672DA"/>
    <w:rsid w:val="00270A37"/>
    <w:rsid w:val="00271186"/>
    <w:rsid w:val="0027214E"/>
    <w:rsid w:val="00272E4B"/>
    <w:rsid w:val="002755D4"/>
    <w:rsid w:val="002756E4"/>
    <w:rsid w:val="002850E9"/>
    <w:rsid w:val="00286646"/>
    <w:rsid w:val="0028797E"/>
    <w:rsid w:val="002906A7"/>
    <w:rsid w:val="00290867"/>
    <w:rsid w:val="002910F0"/>
    <w:rsid w:val="0029110E"/>
    <w:rsid w:val="00291680"/>
    <w:rsid w:val="0029424E"/>
    <w:rsid w:val="002942B6"/>
    <w:rsid w:val="00294B04"/>
    <w:rsid w:val="002951DF"/>
    <w:rsid w:val="00295AE2"/>
    <w:rsid w:val="00295B8E"/>
    <w:rsid w:val="00296298"/>
    <w:rsid w:val="002970F9"/>
    <w:rsid w:val="002A060B"/>
    <w:rsid w:val="002A1B96"/>
    <w:rsid w:val="002A35D1"/>
    <w:rsid w:val="002A4CB1"/>
    <w:rsid w:val="002A5821"/>
    <w:rsid w:val="002A5B7D"/>
    <w:rsid w:val="002A68F9"/>
    <w:rsid w:val="002A72A6"/>
    <w:rsid w:val="002B0FCF"/>
    <w:rsid w:val="002B1B29"/>
    <w:rsid w:val="002B2FAA"/>
    <w:rsid w:val="002B427B"/>
    <w:rsid w:val="002B4430"/>
    <w:rsid w:val="002B465E"/>
    <w:rsid w:val="002B4B0E"/>
    <w:rsid w:val="002C00F4"/>
    <w:rsid w:val="002C19E7"/>
    <w:rsid w:val="002C406B"/>
    <w:rsid w:val="002C5886"/>
    <w:rsid w:val="002C665E"/>
    <w:rsid w:val="002D16DE"/>
    <w:rsid w:val="002D31EF"/>
    <w:rsid w:val="002D4EB1"/>
    <w:rsid w:val="002D52E2"/>
    <w:rsid w:val="002D5762"/>
    <w:rsid w:val="002D6782"/>
    <w:rsid w:val="002D7150"/>
    <w:rsid w:val="002D7606"/>
    <w:rsid w:val="002E0CEB"/>
    <w:rsid w:val="002E18C8"/>
    <w:rsid w:val="002E1EFE"/>
    <w:rsid w:val="002E2CA2"/>
    <w:rsid w:val="002E658D"/>
    <w:rsid w:val="002F18FD"/>
    <w:rsid w:val="002F20F4"/>
    <w:rsid w:val="002F234F"/>
    <w:rsid w:val="002F29B5"/>
    <w:rsid w:val="002F338A"/>
    <w:rsid w:val="002F34BB"/>
    <w:rsid w:val="002F3699"/>
    <w:rsid w:val="002F41BF"/>
    <w:rsid w:val="002F5886"/>
    <w:rsid w:val="002F59F5"/>
    <w:rsid w:val="002F6187"/>
    <w:rsid w:val="002F6662"/>
    <w:rsid w:val="002F67B9"/>
    <w:rsid w:val="002F6C36"/>
    <w:rsid w:val="002F6F75"/>
    <w:rsid w:val="002F74EF"/>
    <w:rsid w:val="00300594"/>
    <w:rsid w:val="00300826"/>
    <w:rsid w:val="00302EB7"/>
    <w:rsid w:val="0030472E"/>
    <w:rsid w:val="0030560A"/>
    <w:rsid w:val="003064F9"/>
    <w:rsid w:val="00306C9F"/>
    <w:rsid w:val="00307785"/>
    <w:rsid w:val="00307B95"/>
    <w:rsid w:val="00312566"/>
    <w:rsid w:val="00313026"/>
    <w:rsid w:val="003136CE"/>
    <w:rsid w:val="0031537C"/>
    <w:rsid w:val="00315533"/>
    <w:rsid w:val="00315C09"/>
    <w:rsid w:val="003163C7"/>
    <w:rsid w:val="00317107"/>
    <w:rsid w:val="003200F6"/>
    <w:rsid w:val="0032053F"/>
    <w:rsid w:val="00321853"/>
    <w:rsid w:val="00327002"/>
    <w:rsid w:val="00327A69"/>
    <w:rsid w:val="0033081D"/>
    <w:rsid w:val="003328B0"/>
    <w:rsid w:val="00334145"/>
    <w:rsid w:val="003346A0"/>
    <w:rsid w:val="00334D5D"/>
    <w:rsid w:val="00335E4F"/>
    <w:rsid w:val="00336FB4"/>
    <w:rsid w:val="00337F17"/>
    <w:rsid w:val="0034271B"/>
    <w:rsid w:val="00342CC4"/>
    <w:rsid w:val="0035041D"/>
    <w:rsid w:val="003505E2"/>
    <w:rsid w:val="0035115A"/>
    <w:rsid w:val="00351764"/>
    <w:rsid w:val="00353A88"/>
    <w:rsid w:val="00353AFA"/>
    <w:rsid w:val="003540FD"/>
    <w:rsid w:val="00354D9A"/>
    <w:rsid w:val="00356FD8"/>
    <w:rsid w:val="003612C6"/>
    <w:rsid w:val="0036228F"/>
    <w:rsid w:val="003623A6"/>
    <w:rsid w:val="00363009"/>
    <w:rsid w:val="00363106"/>
    <w:rsid w:val="00363CE2"/>
    <w:rsid w:val="00365435"/>
    <w:rsid w:val="00367E75"/>
    <w:rsid w:val="00371317"/>
    <w:rsid w:val="00372FB9"/>
    <w:rsid w:val="00373F08"/>
    <w:rsid w:val="0037646B"/>
    <w:rsid w:val="0038359B"/>
    <w:rsid w:val="00384998"/>
    <w:rsid w:val="00385319"/>
    <w:rsid w:val="00386417"/>
    <w:rsid w:val="00386610"/>
    <w:rsid w:val="00386632"/>
    <w:rsid w:val="00391624"/>
    <w:rsid w:val="003926E0"/>
    <w:rsid w:val="00392950"/>
    <w:rsid w:val="00392EF1"/>
    <w:rsid w:val="00393FA8"/>
    <w:rsid w:val="00395F85"/>
    <w:rsid w:val="00396254"/>
    <w:rsid w:val="00397D91"/>
    <w:rsid w:val="003A0136"/>
    <w:rsid w:val="003A0E75"/>
    <w:rsid w:val="003A142C"/>
    <w:rsid w:val="003A1A0D"/>
    <w:rsid w:val="003A2D82"/>
    <w:rsid w:val="003A34E6"/>
    <w:rsid w:val="003A354A"/>
    <w:rsid w:val="003A43EA"/>
    <w:rsid w:val="003A58CB"/>
    <w:rsid w:val="003A630B"/>
    <w:rsid w:val="003A7D2D"/>
    <w:rsid w:val="003B0115"/>
    <w:rsid w:val="003B0E22"/>
    <w:rsid w:val="003B15F1"/>
    <w:rsid w:val="003B3696"/>
    <w:rsid w:val="003B4918"/>
    <w:rsid w:val="003B59DC"/>
    <w:rsid w:val="003B7ABF"/>
    <w:rsid w:val="003C2501"/>
    <w:rsid w:val="003C2F38"/>
    <w:rsid w:val="003C3404"/>
    <w:rsid w:val="003C4A11"/>
    <w:rsid w:val="003C4CCC"/>
    <w:rsid w:val="003D1C58"/>
    <w:rsid w:val="003D2FA4"/>
    <w:rsid w:val="003D3BA8"/>
    <w:rsid w:val="003D41E2"/>
    <w:rsid w:val="003D4A27"/>
    <w:rsid w:val="003D5B0A"/>
    <w:rsid w:val="003D5C4A"/>
    <w:rsid w:val="003E0A02"/>
    <w:rsid w:val="003E0C11"/>
    <w:rsid w:val="003E1C3A"/>
    <w:rsid w:val="003E39DC"/>
    <w:rsid w:val="003E3FE4"/>
    <w:rsid w:val="003E40EC"/>
    <w:rsid w:val="003E4D71"/>
    <w:rsid w:val="003E56BA"/>
    <w:rsid w:val="003E5E89"/>
    <w:rsid w:val="003E6388"/>
    <w:rsid w:val="003E66AF"/>
    <w:rsid w:val="003E6F2D"/>
    <w:rsid w:val="003F1A15"/>
    <w:rsid w:val="003F1DFC"/>
    <w:rsid w:val="003F233F"/>
    <w:rsid w:val="003F2C41"/>
    <w:rsid w:val="003F5FF4"/>
    <w:rsid w:val="003F6344"/>
    <w:rsid w:val="003F71B3"/>
    <w:rsid w:val="004006DE"/>
    <w:rsid w:val="00402FCA"/>
    <w:rsid w:val="00404FE2"/>
    <w:rsid w:val="00405B7E"/>
    <w:rsid w:val="0040673D"/>
    <w:rsid w:val="00407C89"/>
    <w:rsid w:val="00407E6A"/>
    <w:rsid w:val="004106F3"/>
    <w:rsid w:val="004107AC"/>
    <w:rsid w:val="004159EB"/>
    <w:rsid w:val="00416188"/>
    <w:rsid w:val="004161F6"/>
    <w:rsid w:val="0041661D"/>
    <w:rsid w:val="004168A2"/>
    <w:rsid w:val="004175F4"/>
    <w:rsid w:val="00421438"/>
    <w:rsid w:val="004222F7"/>
    <w:rsid w:val="00422A6B"/>
    <w:rsid w:val="004230F9"/>
    <w:rsid w:val="00423623"/>
    <w:rsid w:val="00425920"/>
    <w:rsid w:val="00426BD7"/>
    <w:rsid w:val="004307C6"/>
    <w:rsid w:val="00430C27"/>
    <w:rsid w:val="00430CC5"/>
    <w:rsid w:val="00431787"/>
    <w:rsid w:val="0043241E"/>
    <w:rsid w:val="00433AB5"/>
    <w:rsid w:val="00433E9C"/>
    <w:rsid w:val="00434CC8"/>
    <w:rsid w:val="00434E3F"/>
    <w:rsid w:val="0043632F"/>
    <w:rsid w:val="00436838"/>
    <w:rsid w:val="00436CAB"/>
    <w:rsid w:val="004408DB"/>
    <w:rsid w:val="004442C0"/>
    <w:rsid w:val="004453CA"/>
    <w:rsid w:val="00447126"/>
    <w:rsid w:val="00450C3E"/>
    <w:rsid w:val="00452D6D"/>
    <w:rsid w:val="004534F1"/>
    <w:rsid w:val="004539A8"/>
    <w:rsid w:val="00453ACF"/>
    <w:rsid w:val="00456764"/>
    <w:rsid w:val="0046018F"/>
    <w:rsid w:val="00460F39"/>
    <w:rsid w:val="004618E1"/>
    <w:rsid w:val="00462C6F"/>
    <w:rsid w:val="00466188"/>
    <w:rsid w:val="00466BE4"/>
    <w:rsid w:val="0046704D"/>
    <w:rsid w:val="004677AF"/>
    <w:rsid w:val="00470AB1"/>
    <w:rsid w:val="004710EF"/>
    <w:rsid w:val="00471E87"/>
    <w:rsid w:val="0047206E"/>
    <w:rsid w:val="00472B08"/>
    <w:rsid w:val="00472BB5"/>
    <w:rsid w:val="0047416A"/>
    <w:rsid w:val="00474542"/>
    <w:rsid w:val="0047540B"/>
    <w:rsid w:val="004756CB"/>
    <w:rsid w:val="00476306"/>
    <w:rsid w:val="004765D3"/>
    <w:rsid w:val="00477148"/>
    <w:rsid w:val="00477344"/>
    <w:rsid w:val="004807BA"/>
    <w:rsid w:val="00480CB3"/>
    <w:rsid w:val="00481871"/>
    <w:rsid w:val="00481FE7"/>
    <w:rsid w:val="00482E46"/>
    <w:rsid w:val="0048633F"/>
    <w:rsid w:val="00487864"/>
    <w:rsid w:val="00493B38"/>
    <w:rsid w:val="00495294"/>
    <w:rsid w:val="0049697A"/>
    <w:rsid w:val="0049790C"/>
    <w:rsid w:val="00497CA8"/>
    <w:rsid w:val="004A1612"/>
    <w:rsid w:val="004A273E"/>
    <w:rsid w:val="004A2EA6"/>
    <w:rsid w:val="004A4D1B"/>
    <w:rsid w:val="004A4E74"/>
    <w:rsid w:val="004A620B"/>
    <w:rsid w:val="004A623A"/>
    <w:rsid w:val="004A6496"/>
    <w:rsid w:val="004A6603"/>
    <w:rsid w:val="004A6883"/>
    <w:rsid w:val="004B04C9"/>
    <w:rsid w:val="004B0A42"/>
    <w:rsid w:val="004B22FE"/>
    <w:rsid w:val="004B30AD"/>
    <w:rsid w:val="004B39C8"/>
    <w:rsid w:val="004B4436"/>
    <w:rsid w:val="004B4616"/>
    <w:rsid w:val="004B500A"/>
    <w:rsid w:val="004B5357"/>
    <w:rsid w:val="004B6C78"/>
    <w:rsid w:val="004B77BB"/>
    <w:rsid w:val="004C1715"/>
    <w:rsid w:val="004C2A86"/>
    <w:rsid w:val="004C4312"/>
    <w:rsid w:val="004C497D"/>
    <w:rsid w:val="004C5F4B"/>
    <w:rsid w:val="004C74D1"/>
    <w:rsid w:val="004C7CB7"/>
    <w:rsid w:val="004D1047"/>
    <w:rsid w:val="004D46B5"/>
    <w:rsid w:val="004D652F"/>
    <w:rsid w:val="004D65BE"/>
    <w:rsid w:val="004D697B"/>
    <w:rsid w:val="004E0DE2"/>
    <w:rsid w:val="004E1E5B"/>
    <w:rsid w:val="004E30B5"/>
    <w:rsid w:val="004E331E"/>
    <w:rsid w:val="004E766C"/>
    <w:rsid w:val="004E7AAE"/>
    <w:rsid w:val="004E7D93"/>
    <w:rsid w:val="004F02A8"/>
    <w:rsid w:val="004F0795"/>
    <w:rsid w:val="004F4D5D"/>
    <w:rsid w:val="004F595E"/>
    <w:rsid w:val="004F626F"/>
    <w:rsid w:val="004F66DC"/>
    <w:rsid w:val="004F6D19"/>
    <w:rsid w:val="005003D9"/>
    <w:rsid w:val="005011C2"/>
    <w:rsid w:val="00501DAE"/>
    <w:rsid w:val="00502BE6"/>
    <w:rsid w:val="00504AB2"/>
    <w:rsid w:val="00505B53"/>
    <w:rsid w:val="005069FD"/>
    <w:rsid w:val="00511053"/>
    <w:rsid w:val="00511E84"/>
    <w:rsid w:val="00512083"/>
    <w:rsid w:val="00512569"/>
    <w:rsid w:val="00512FE4"/>
    <w:rsid w:val="00513754"/>
    <w:rsid w:val="00514B11"/>
    <w:rsid w:val="00515566"/>
    <w:rsid w:val="00515DB6"/>
    <w:rsid w:val="00516FCF"/>
    <w:rsid w:val="00517799"/>
    <w:rsid w:val="00521943"/>
    <w:rsid w:val="00523A2D"/>
    <w:rsid w:val="00524119"/>
    <w:rsid w:val="0052416F"/>
    <w:rsid w:val="005261C3"/>
    <w:rsid w:val="00526994"/>
    <w:rsid w:val="0052742F"/>
    <w:rsid w:val="00532536"/>
    <w:rsid w:val="005377BE"/>
    <w:rsid w:val="00537CB3"/>
    <w:rsid w:val="00540DCE"/>
    <w:rsid w:val="00540F9D"/>
    <w:rsid w:val="00542800"/>
    <w:rsid w:val="0054314F"/>
    <w:rsid w:val="00543749"/>
    <w:rsid w:val="00550CDD"/>
    <w:rsid w:val="00551A33"/>
    <w:rsid w:val="00551AD5"/>
    <w:rsid w:val="00552609"/>
    <w:rsid w:val="005526BD"/>
    <w:rsid w:val="00552D3E"/>
    <w:rsid w:val="00553B39"/>
    <w:rsid w:val="005544DE"/>
    <w:rsid w:val="005546ED"/>
    <w:rsid w:val="00556D0C"/>
    <w:rsid w:val="00557302"/>
    <w:rsid w:val="00557CBC"/>
    <w:rsid w:val="00560701"/>
    <w:rsid w:val="0056077F"/>
    <w:rsid w:val="00560A08"/>
    <w:rsid w:val="00560A0A"/>
    <w:rsid w:val="005611AE"/>
    <w:rsid w:val="005620BC"/>
    <w:rsid w:val="0056225D"/>
    <w:rsid w:val="005634EC"/>
    <w:rsid w:val="00564831"/>
    <w:rsid w:val="005663DA"/>
    <w:rsid w:val="00567EE4"/>
    <w:rsid w:val="005757F5"/>
    <w:rsid w:val="005768EE"/>
    <w:rsid w:val="00577A90"/>
    <w:rsid w:val="00577B66"/>
    <w:rsid w:val="00581EF6"/>
    <w:rsid w:val="00582A34"/>
    <w:rsid w:val="005833F2"/>
    <w:rsid w:val="005839CA"/>
    <w:rsid w:val="00584310"/>
    <w:rsid w:val="00584392"/>
    <w:rsid w:val="005869D7"/>
    <w:rsid w:val="00592BBE"/>
    <w:rsid w:val="0059432D"/>
    <w:rsid w:val="005951B6"/>
    <w:rsid w:val="00597797"/>
    <w:rsid w:val="00597CE9"/>
    <w:rsid w:val="005A33BF"/>
    <w:rsid w:val="005A5EAF"/>
    <w:rsid w:val="005A6F93"/>
    <w:rsid w:val="005B075B"/>
    <w:rsid w:val="005B0C2E"/>
    <w:rsid w:val="005B554D"/>
    <w:rsid w:val="005B7B08"/>
    <w:rsid w:val="005B7FD1"/>
    <w:rsid w:val="005C1A62"/>
    <w:rsid w:val="005C1FDF"/>
    <w:rsid w:val="005C3498"/>
    <w:rsid w:val="005C3A69"/>
    <w:rsid w:val="005C4622"/>
    <w:rsid w:val="005C4B9B"/>
    <w:rsid w:val="005C5B4C"/>
    <w:rsid w:val="005C60C0"/>
    <w:rsid w:val="005C75F1"/>
    <w:rsid w:val="005C7CCD"/>
    <w:rsid w:val="005C7EDC"/>
    <w:rsid w:val="005D1C80"/>
    <w:rsid w:val="005D2BD2"/>
    <w:rsid w:val="005D2E7D"/>
    <w:rsid w:val="005D3F4E"/>
    <w:rsid w:val="005D4488"/>
    <w:rsid w:val="005D569F"/>
    <w:rsid w:val="005D5B4D"/>
    <w:rsid w:val="005E2948"/>
    <w:rsid w:val="005E2E53"/>
    <w:rsid w:val="005E4441"/>
    <w:rsid w:val="005E6F04"/>
    <w:rsid w:val="005E7E4C"/>
    <w:rsid w:val="005F3B01"/>
    <w:rsid w:val="005F4246"/>
    <w:rsid w:val="005F46D2"/>
    <w:rsid w:val="005F4D3B"/>
    <w:rsid w:val="005F4D95"/>
    <w:rsid w:val="005F5311"/>
    <w:rsid w:val="005F61A8"/>
    <w:rsid w:val="005F7B85"/>
    <w:rsid w:val="00600059"/>
    <w:rsid w:val="00602093"/>
    <w:rsid w:val="00603FE5"/>
    <w:rsid w:val="00604696"/>
    <w:rsid w:val="00604B26"/>
    <w:rsid w:val="00604E8E"/>
    <w:rsid w:val="0060558A"/>
    <w:rsid w:val="00606C1A"/>
    <w:rsid w:val="006101A6"/>
    <w:rsid w:val="00612802"/>
    <w:rsid w:val="00614E7E"/>
    <w:rsid w:val="00615D49"/>
    <w:rsid w:val="006172F0"/>
    <w:rsid w:val="006207BE"/>
    <w:rsid w:val="00620EA0"/>
    <w:rsid w:val="00626887"/>
    <w:rsid w:val="006271CE"/>
    <w:rsid w:val="00627228"/>
    <w:rsid w:val="0062749E"/>
    <w:rsid w:val="00627D0E"/>
    <w:rsid w:val="00631453"/>
    <w:rsid w:val="00633265"/>
    <w:rsid w:val="0063436C"/>
    <w:rsid w:val="0063509E"/>
    <w:rsid w:val="00635AA1"/>
    <w:rsid w:val="00636D41"/>
    <w:rsid w:val="00640F1F"/>
    <w:rsid w:val="006413FC"/>
    <w:rsid w:val="006417F4"/>
    <w:rsid w:val="00644D74"/>
    <w:rsid w:val="006468F2"/>
    <w:rsid w:val="00647043"/>
    <w:rsid w:val="00650297"/>
    <w:rsid w:val="00651746"/>
    <w:rsid w:val="00651796"/>
    <w:rsid w:val="00651FAB"/>
    <w:rsid w:val="006525E8"/>
    <w:rsid w:val="006528AE"/>
    <w:rsid w:val="00652DC6"/>
    <w:rsid w:val="00652F67"/>
    <w:rsid w:val="006535B8"/>
    <w:rsid w:val="006547FF"/>
    <w:rsid w:val="00656686"/>
    <w:rsid w:val="0065748E"/>
    <w:rsid w:val="0066081C"/>
    <w:rsid w:val="00661A46"/>
    <w:rsid w:val="0066308F"/>
    <w:rsid w:val="00665ABF"/>
    <w:rsid w:val="00666741"/>
    <w:rsid w:val="00670C64"/>
    <w:rsid w:val="00671125"/>
    <w:rsid w:val="006725D7"/>
    <w:rsid w:val="0067360C"/>
    <w:rsid w:val="006741DA"/>
    <w:rsid w:val="00674AD8"/>
    <w:rsid w:val="0067528B"/>
    <w:rsid w:val="006773D8"/>
    <w:rsid w:val="00677508"/>
    <w:rsid w:val="0068008E"/>
    <w:rsid w:val="00680C1A"/>
    <w:rsid w:val="00681298"/>
    <w:rsid w:val="00681A59"/>
    <w:rsid w:val="00681CED"/>
    <w:rsid w:val="0068285A"/>
    <w:rsid w:val="006834E9"/>
    <w:rsid w:val="0068367C"/>
    <w:rsid w:val="00683FA8"/>
    <w:rsid w:val="006846B0"/>
    <w:rsid w:val="006849B0"/>
    <w:rsid w:val="0068543A"/>
    <w:rsid w:val="00686A18"/>
    <w:rsid w:val="0069237A"/>
    <w:rsid w:val="0069373A"/>
    <w:rsid w:val="006937C7"/>
    <w:rsid w:val="00694B62"/>
    <w:rsid w:val="006972B2"/>
    <w:rsid w:val="006A0B5C"/>
    <w:rsid w:val="006A1F21"/>
    <w:rsid w:val="006A2CFB"/>
    <w:rsid w:val="006A2F45"/>
    <w:rsid w:val="006A3EC7"/>
    <w:rsid w:val="006A50B1"/>
    <w:rsid w:val="006A6C88"/>
    <w:rsid w:val="006B0479"/>
    <w:rsid w:val="006B4FD2"/>
    <w:rsid w:val="006B7067"/>
    <w:rsid w:val="006C09D3"/>
    <w:rsid w:val="006C3595"/>
    <w:rsid w:val="006C3AAD"/>
    <w:rsid w:val="006C3E49"/>
    <w:rsid w:val="006C3EE9"/>
    <w:rsid w:val="006C51CD"/>
    <w:rsid w:val="006C53F0"/>
    <w:rsid w:val="006D09D4"/>
    <w:rsid w:val="006D134E"/>
    <w:rsid w:val="006D3D9C"/>
    <w:rsid w:val="006D46CF"/>
    <w:rsid w:val="006D5FEB"/>
    <w:rsid w:val="006D7391"/>
    <w:rsid w:val="006E11FC"/>
    <w:rsid w:val="006E2737"/>
    <w:rsid w:val="006E3752"/>
    <w:rsid w:val="006E6F51"/>
    <w:rsid w:val="006E77BB"/>
    <w:rsid w:val="006E7D6B"/>
    <w:rsid w:val="006F01F9"/>
    <w:rsid w:val="006F09CB"/>
    <w:rsid w:val="006F0AED"/>
    <w:rsid w:val="006F1C65"/>
    <w:rsid w:val="006F3869"/>
    <w:rsid w:val="006F4857"/>
    <w:rsid w:val="006F60FF"/>
    <w:rsid w:val="006F6461"/>
    <w:rsid w:val="006F6CBA"/>
    <w:rsid w:val="006F7795"/>
    <w:rsid w:val="006F788B"/>
    <w:rsid w:val="00700538"/>
    <w:rsid w:val="00703829"/>
    <w:rsid w:val="0070382C"/>
    <w:rsid w:val="0070542D"/>
    <w:rsid w:val="00711399"/>
    <w:rsid w:val="007120F5"/>
    <w:rsid w:val="007148DE"/>
    <w:rsid w:val="00715191"/>
    <w:rsid w:val="007158C4"/>
    <w:rsid w:val="00715E4A"/>
    <w:rsid w:val="007176D2"/>
    <w:rsid w:val="007177CD"/>
    <w:rsid w:val="00717CAB"/>
    <w:rsid w:val="00717CD5"/>
    <w:rsid w:val="00720163"/>
    <w:rsid w:val="007202FF"/>
    <w:rsid w:val="007204F1"/>
    <w:rsid w:val="0072093E"/>
    <w:rsid w:val="00720FC3"/>
    <w:rsid w:val="0072144C"/>
    <w:rsid w:val="0072232A"/>
    <w:rsid w:val="007226FF"/>
    <w:rsid w:val="0072302C"/>
    <w:rsid w:val="007234CE"/>
    <w:rsid w:val="00723573"/>
    <w:rsid w:val="007244C1"/>
    <w:rsid w:val="00725A3F"/>
    <w:rsid w:val="0072623D"/>
    <w:rsid w:val="00726C5C"/>
    <w:rsid w:val="00726D7D"/>
    <w:rsid w:val="00731130"/>
    <w:rsid w:val="00732307"/>
    <w:rsid w:val="00733FDE"/>
    <w:rsid w:val="00734656"/>
    <w:rsid w:val="00736528"/>
    <w:rsid w:val="00736AAA"/>
    <w:rsid w:val="007415BC"/>
    <w:rsid w:val="007435E2"/>
    <w:rsid w:val="00743795"/>
    <w:rsid w:val="00743B03"/>
    <w:rsid w:val="00745A84"/>
    <w:rsid w:val="00745D16"/>
    <w:rsid w:val="00746614"/>
    <w:rsid w:val="0074713E"/>
    <w:rsid w:val="00747373"/>
    <w:rsid w:val="00747EF3"/>
    <w:rsid w:val="007509C4"/>
    <w:rsid w:val="00752391"/>
    <w:rsid w:val="007532B5"/>
    <w:rsid w:val="00753665"/>
    <w:rsid w:val="00757B11"/>
    <w:rsid w:val="00760335"/>
    <w:rsid w:val="0076110A"/>
    <w:rsid w:val="0076174C"/>
    <w:rsid w:val="00762883"/>
    <w:rsid w:val="00762983"/>
    <w:rsid w:val="007636B5"/>
    <w:rsid w:val="00763950"/>
    <w:rsid w:val="00767BE7"/>
    <w:rsid w:val="007704F0"/>
    <w:rsid w:val="007716EB"/>
    <w:rsid w:val="0077183D"/>
    <w:rsid w:val="00771FB4"/>
    <w:rsid w:val="00772C17"/>
    <w:rsid w:val="0077459A"/>
    <w:rsid w:val="007755DD"/>
    <w:rsid w:val="007765F3"/>
    <w:rsid w:val="007779CB"/>
    <w:rsid w:val="00780041"/>
    <w:rsid w:val="007811F4"/>
    <w:rsid w:val="007826EB"/>
    <w:rsid w:val="00783026"/>
    <w:rsid w:val="0078592C"/>
    <w:rsid w:val="00786C80"/>
    <w:rsid w:val="0079001D"/>
    <w:rsid w:val="007908EC"/>
    <w:rsid w:val="00791B9F"/>
    <w:rsid w:val="00791F96"/>
    <w:rsid w:val="00792082"/>
    <w:rsid w:val="00792771"/>
    <w:rsid w:val="00793714"/>
    <w:rsid w:val="0079475E"/>
    <w:rsid w:val="00795E9B"/>
    <w:rsid w:val="00796D38"/>
    <w:rsid w:val="007A1EFF"/>
    <w:rsid w:val="007A32B4"/>
    <w:rsid w:val="007A66C0"/>
    <w:rsid w:val="007A684D"/>
    <w:rsid w:val="007A68BC"/>
    <w:rsid w:val="007A73DF"/>
    <w:rsid w:val="007B02F5"/>
    <w:rsid w:val="007B12CC"/>
    <w:rsid w:val="007B236A"/>
    <w:rsid w:val="007B3A86"/>
    <w:rsid w:val="007B3C28"/>
    <w:rsid w:val="007B4903"/>
    <w:rsid w:val="007B57F8"/>
    <w:rsid w:val="007B5B7A"/>
    <w:rsid w:val="007B6916"/>
    <w:rsid w:val="007B6C54"/>
    <w:rsid w:val="007B6C6D"/>
    <w:rsid w:val="007B73B2"/>
    <w:rsid w:val="007B771C"/>
    <w:rsid w:val="007C09AB"/>
    <w:rsid w:val="007C1912"/>
    <w:rsid w:val="007C1E5B"/>
    <w:rsid w:val="007C2E8C"/>
    <w:rsid w:val="007C2F76"/>
    <w:rsid w:val="007C3373"/>
    <w:rsid w:val="007C3D33"/>
    <w:rsid w:val="007C42D6"/>
    <w:rsid w:val="007C5B11"/>
    <w:rsid w:val="007D08E1"/>
    <w:rsid w:val="007D1175"/>
    <w:rsid w:val="007D2CFD"/>
    <w:rsid w:val="007D35C4"/>
    <w:rsid w:val="007D36C3"/>
    <w:rsid w:val="007D3CEB"/>
    <w:rsid w:val="007D7D14"/>
    <w:rsid w:val="007E0998"/>
    <w:rsid w:val="007E1CE4"/>
    <w:rsid w:val="007E2BE4"/>
    <w:rsid w:val="007E30B9"/>
    <w:rsid w:val="007E70E4"/>
    <w:rsid w:val="007E758C"/>
    <w:rsid w:val="00802E1B"/>
    <w:rsid w:val="0080481F"/>
    <w:rsid w:val="008055E9"/>
    <w:rsid w:val="008060AA"/>
    <w:rsid w:val="00806AF8"/>
    <w:rsid w:val="008105FE"/>
    <w:rsid w:val="008107BE"/>
    <w:rsid w:val="008111AF"/>
    <w:rsid w:val="00814319"/>
    <w:rsid w:val="00815770"/>
    <w:rsid w:val="00815929"/>
    <w:rsid w:val="0081639C"/>
    <w:rsid w:val="0082170D"/>
    <w:rsid w:val="00822198"/>
    <w:rsid w:val="008239C2"/>
    <w:rsid w:val="00826F6B"/>
    <w:rsid w:val="00827A81"/>
    <w:rsid w:val="008307FB"/>
    <w:rsid w:val="008335F5"/>
    <w:rsid w:val="00834217"/>
    <w:rsid w:val="00834D6E"/>
    <w:rsid w:val="0083645E"/>
    <w:rsid w:val="00841AD6"/>
    <w:rsid w:val="008439E8"/>
    <w:rsid w:val="00844A7F"/>
    <w:rsid w:val="00844F3F"/>
    <w:rsid w:val="00845148"/>
    <w:rsid w:val="00845ED5"/>
    <w:rsid w:val="008516F6"/>
    <w:rsid w:val="00854896"/>
    <w:rsid w:val="008564E4"/>
    <w:rsid w:val="00856641"/>
    <w:rsid w:val="00856F02"/>
    <w:rsid w:val="008613F2"/>
    <w:rsid w:val="00861F36"/>
    <w:rsid w:val="00864A91"/>
    <w:rsid w:val="008656FC"/>
    <w:rsid w:val="00871AFE"/>
    <w:rsid w:val="00871CC0"/>
    <w:rsid w:val="00873F53"/>
    <w:rsid w:val="008755FC"/>
    <w:rsid w:val="00876912"/>
    <w:rsid w:val="00877577"/>
    <w:rsid w:val="00880AAF"/>
    <w:rsid w:val="00880C4B"/>
    <w:rsid w:val="008825AD"/>
    <w:rsid w:val="008856BE"/>
    <w:rsid w:val="00890A44"/>
    <w:rsid w:val="008921FA"/>
    <w:rsid w:val="0089233A"/>
    <w:rsid w:val="00893657"/>
    <w:rsid w:val="008950B6"/>
    <w:rsid w:val="008A0168"/>
    <w:rsid w:val="008A0D69"/>
    <w:rsid w:val="008A1545"/>
    <w:rsid w:val="008A21D1"/>
    <w:rsid w:val="008A47A1"/>
    <w:rsid w:val="008A47EF"/>
    <w:rsid w:val="008A4EDD"/>
    <w:rsid w:val="008A50F8"/>
    <w:rsid w:val="008B077A"/>
    <w:rsid w:val="008B116A"/>
    <w:rsid w:val="008B2426"/>
    <w:rsid w:val="008B2530"/>
    <w:rsid w:val="008B25C2"/>
    <w:rsid w:val="008B2B10"/>
    <w:rsid w:val="008B2C7D"/>
    <w:rsid w:val="008B474E"/>
    <w:rsid w:val="008B76CE"/>
    <w:rsid w:val="008B7F86"/>
    <w:rsid w:val="008C15CE"/>
    <w:rsid w:val="008C1641"/>
    <w:rsid w:val="008C28C2"/>
    <w:rsid w:val="008C2A17"/>
    <w:rsid w:val="008C3313"/>
    <w:rsid w:val="008C3E15"/>
    <w:rsid w:val="008C4C76"/>
    <w:rsid w:val="008C51F6"/>
    <w:rsid w:val="008C62F5"/>
    <w:rsid w:val="008C6A48"/>
    <w:rsid w:val="008C6CD9"/>
    <w:rsid w:val="008C6E92"/>
    <w:rsid w:val="008C723F"/>
    <w:rsid w:val="008C7923"/>
    <w:rsid w:val="008D0F6F"/>
    <w:rsid w:val="008D3A6E"/>
    <w:rsid w:val="008D3F7F"/>
    <w:rsid w:val="008D4847"/>
    <w:rsid w:val="008D55A2"/>
    <w:rsid w:val="008D6368"/>
    <w:rsid w:val="008D6B44"/>
    <w:rsid w:val="008D70BB"/>
    <w:rsid w:val="008D7CCD"/>
    <w:rsid w:val="008E0C38"/>
    <w:rsid w:val="008E1670"/>
    <w:rsid w:val="008E28BE"/>
    <w:rsid w:val="008E5D58"/>
    <w:rsid w:val="008E6603"/>
    <w:rsid w:val="008F2437"/>
    <w:rsid w:val="008F2BBB"/>
    <w:rsid w:val="008F370D"/>
    <w:rsid w:val="008F4747"/>
    <w:rsid w:val="008F4BCD"/>
    <w:rsid w:val="008F5761"/>
    <w:rsid w:val="008F6240"/>
    <w:rsid w:val="008F6565"/>
    <w:rsid w:val="008F67DB"/>
    <w:rsid w:val="008F6BB5"/>
    <w:rsid w:val="008F7027"/>
    <w:rsid w:val="008F7F42"/>
    <w:rsid w:val="00901A23"/>
    <w:rsid w:val="00902147"/>
    <w:rsid w:val="00902AB9"/>
    <w:rsid w:val="00902B57"/>
    <w:rsid w:val="0090494B"/>
    <w:rsid w:val="00907228"/>
    <w:rsid w:val="00910CFA"/>
    <w:rsid w:val="00911838"/>
    <w:rsid w:val="009149F2"/>
    <w:rsid w:val="009158DA"/>
    <w:rsid w:val="00916742"/>
    <w:rsid w:val="00920A8F"/>
    <w:rsid w:val="009211E5"/>
    <w:rsid w:val="00921EAD"/>
    <w:rsid w:val="00922CDB"/>
    <w:rsid w:val="00923179"/>
    <w:rsid w:val="00924840"/>
    <w:rsid w:val="009250E5"/>
    <w:rsid w:val="00925C2F"/>
    <w:rsid w:val="00925DC5"/>
    <w:rsid w:val="00926B08"/>
    <w:rsid w:val="00926F07"/>
    <w:rsid w:val="00927457"/>
    <w:rsid w:val="00930F30"/>
    <w:rsid w:val="009315C8"/>
    <w:rsid w:val="0093298D"/>
    <w:rsid w:val="00932FE6"/>
    <w:rsid w:val="009331A5"/>
    <w:rsid w:val="00934BFD"/>
    <w:rsid w:val="009408BB"/>
    <w:rsid w:val="00941EB3"/>
    <w:rsid w:val="00942034"/>
    <w:rsid w:val="0094742B"/>
    <w:rsid w:val="00947E8F"/>
    <w:rsid w:val="009504E1"/>
    <w:rsid w:val="00950637"/>
    <w:rsid w:val="00951E0F"/>
    <w:rsid w:val="00952048"/>
    <w:rsid w:val="00953A74"/>
    <w:rsid w:val="00953F83"/>
    <w:rsid w:val="009541AF"/>
    <w:rsid w:val="009543F3"/>
    <w:rsid w:val="0095606A"/>
    <w:rsid w:val="00956559"/>
    <w:rsid w:val="009565B9"/>
    <w:rsid w:val="00956B9A"/>
    <w:rsid w:val="00957B05"/>
    <w:rsid w:val="009607D9"/>
    <w:rsid w:val="00960832"/>
    <w:rsid w:val="009617BA"/>
    <w:rsid w:val="00964351"/>
    <w:rsid w:val="00964D15"/>
    <w:rsid w:val="009658ED"/>
    <w:rsid w:val="009670F5"/>
    <w:rsid w:val="00970396"/>
    <w:rsid w:val="00971053"/>
    <w:rsid w:val="00971B93"/>
    <w:rsid w:val="0097266F"/>
    <w:rsid w:val="00974B14"/>
    <w:rsid w:val="00974F36"/>
    <w:rsid w:val="00975BAD"/>
    <w:rsid w:val="00976207"/>
    <w:rsid w:val="00976A90"/>
    <w:rsid w:val="009818AB"/>
    <w:rsid w:val="00981BFB"/>
    <w:rsid w:val="0098315F"/>
    <w:rsid w:val="00983758"/>
    <w:rsid w:val="009860E7"/>
    <w:rsid w:val="009871D4"/>
    <w:rsid w:val="00987565"/>
    <w:rsid w:val="00992C3C"/>
    <w:rsid w:val="00993B00"/>
    <w:rsid w:val="00994396"/>
    <w:rsid w:val="00996972"/>
    <w:rsid w:val="009969E0"/>
    <w:rsid w:val="00996E88"/>
    <w:rsid w:val="009A0C24"/>
    <w:rsid w:val="009A130C"/>
    <w:rsid w:val="009A2363"/>
    <w:rsid w:val="009A260E"/>
    <w:rsid w:val="009A3F5E"/>
    <w:rsid w:val="009A56C8"/>
    <w:rsid w:val="009A5A4E"/>
    <w:rsid w:val="009B0C1A"/>
    <w:rsid w:val="009B147A"/>
    <w:rsid w:val="009B3332"/>
    <w:rsid w:val="009B3B0B"/>
    <w:rsid w:val="009B7446"/>
    <w:rsid w:val="009B7E54"/>
    <w:rsid w:val="009C2753"/>
    <w:rsid w:val="009C3C3D"/>
    <w:rsid w:val="009C41B2"/>
    <w:rsid w:val="009C46AD"/>
    <w:rsid w:val="009C4AA5"/>
    <w:rsid w:val="009C4AA6"/>
    <w:rsid w:val="009C4D25"/>
    <w:rsid w:val="009C6985"/>
    <w:rsid w:val="009C7153"/>
    <w:rsid w:val="009D0D80"/>
    <w:rsid w:val="009D2A8B"/>
    <w:rsid w:val="009D48E4"/>
    <w:rsid w:val="009D50A2"/>
    <w:rsid w:val="009D5514"/>
    <w:rsid w:val="009D7878"/>
    <w:rsid w:val="009E29AE"/>
    <w:rsid w:val="009E34E6"/>
    <w:rsid w:val="009E39C4"/>
    <w:rsid w:val="009E3CA0"/>
    <w:rsid w:val="009E3D86"/>
    <w:rsid w:val="009E5791"/>
    <w:rsid w:val="009E5C56"/>
    <w:rsid w:val="009E65C4"/>
    <w:rsid w:val="009E6EB6"/>
    <w:rsid w:val="009F0E56"/>
    <w:rsid w:val="009F165A"/>
    <w:rsid w:val="009F1DD2"/>
    <w:rsid w:val="009F2B56"/>
    <w:rsid w:val="009F3D35"/>
    <w:rsid w:val="009F426F"/>
    <w:rsid w:val="009F47A1"/>
    <w:rsid w:val="009F52AC"/>
    <w:rsid w:val="009F63DD"/>
    <w:rsid w:val="009F6C29"/>
    <w:rsid w:val="00A01FF2"/>
    <w:rsid w:val="00A023C1"/>
    <w:rsid w:val="00A02836"/>
    <w:rsid w:val="00A03E5B"/>
    <w:rsid w:val="00A0421F"/>
    <w:rsid w:val="00A049A8"/>
    <w:rsid w:val="00A052BF"/>
    <w:rsid w:val="00A070D8"/>
    <w:rsid w:val="00A07AD2"/>
    <w:rsid w:val="00A10371"/>
    <w:rsid w:val="00A12725"/>
    <w:rsid w:val="00A1280D"/>
    <w:rsid w:val="00A147BE"/>
    <w:rsid w:val="00A16009"/>
    <w:rsid w:val="00A1617E"/>
    <w:rsid w:val="00A16785"/>
    <w:rsid w:val="00A16842"/>
    <w:rsid w:val="00A16843"/>
    <w:rsid w:val="00A21DF2"/>
    <w:rsid w:val="00A23645"/>
    <w:rsid w:val="00A24D60"/>
    <w:rsid w:val="00A25A37"/>
    <w:rsid w:val="00A2646A"/>
    <w:rsid w:val="00A26B9C"/>
    <w:rsid w:val="00A309BB"/>
    <w:rsid w:val="00A30A25"/>
    <w:rsid w:val="00A373E3"/>
    <w:rsid w:val="00A408E7"/>
    <w:rsid w:val="00A416AD"/>
    <w:rsid w:val="00A44F7E"/>
    <w:rsid w:val="00A50111"/>
    <w:rsid w:val="00A50274"/>
    <w:rsid w:val="00A505F1"/>
    <w:rsid w:val="00A52A08"/>
    <w:rsid w:val="00A52A6F"/>
    <w:rsid w:val="00A5434E"/>
    <w:rsid w:val="00A54B85"/>
    <w:rsid w:val="00A552FB"/>
    <w:rsid w:val="00A554BB"/>
    <w:rsid w:val="00A555D8"/>
    <w:rsid w:val="00A55633"/>
    <w:rsid w:val="00A56AAC"/>
    <w:rsid w:val="00A5774C"/>
    <w:rsid w:val="00A57A0C"/>
    <w:rsid w:val="00A60637"/>
    <w:rsid w:val="00A65F83"/>
    <w:rsid w:val="00A6629C"/>
    <w:rsid w:val="00A66CDF"/>
    <w:rsid w:val="00A66FB7"/>
    <w:rsid w:val="00A67A53"/>
    <w:rsid w:val="00A74235"/>
    <w:rsid w:val="00A74F73"/>
    <w:rsid w:val="00A758DE"/>
    <w:rsid w:val="00A77BEE"/>
    <w:rsid w:val="00A80E89"/>
    <w:rsid w:val="00A81135"/>
    <w:rsid w:val="00A82BB9"/>
    <w:rsid w:val="00A85689"/>
    <w:rsid w:val="00A85E73"/>
    <w:rsid w:val="00A9131B"/>
    <w:rsid w:val="00A944E7"/>
    <w:rsid w:val="00A96BF1"/>
    <w:rsid w:val="00A976DF"/>
    <w:rsid w:val="00AA0015"/>
    <w:rsid w:val="00AA01C0"/>
    <w:rsid w:val="00AA0E1B"/>
    <w:rsid w:val="00AA0FAE"/>
    <w:rsid w:val="00AA12AE"/>
    <w:rsid w:val="00AA25AE"/>
    <w:rsid w:val="00AA2FF0"/>
    <w:rsid w:val="00AA32FA"/>
    <w:rsid w:val="00AA44F6"/>
    <w:rsid w:val="00AA54DD"/>
    <w:rsid w:val="00AA78CE"/>
    <w:rsid w:val="00AB01CA"/>
    <w:rsid w:val="00AB1735"/>
    <w:rsid w:val="00AB2FB6"/>
    <w:rsid w:val="00AB3032"/>
    <w:rsid w:val="00AB3BB3"/>
    <w:rsid w:val="00AB5129"/>
    <w:rsid w:val="00AB7DE9"/>
    <w:rsid w:val="00AC0854"/>
    <w:rsid w:val="00AC09FE"/>
    <w:rsid w:val="00AC0C40"/>
    <w:rsid w:val="00AC29CF"/>
    <w:rsid w:val="00AC2B21"/>
    <w:rsid w:val="00AC3C1C"/>
    <w:rsid w:val="00AC4782"/>
    <w:rsid w:val="00AC4B4E"/>
    <w:rsid w:val="00AC682D"/>
    <w:rsid w:val="00AC6E97"/>
    <w:rsid w:val="00AC7C05"/>
    <w:rsid w:val="00AD03D8"/>
    <w:rsid w:val="00AD0A24"/>
    <w:rsid w:val="00AD0CEB"/>
    <w:rsid w:val="00AD0EB9"/>
    <w:rsid w:val="00AD5351"/>
    <w:rsid w:val="00AD7367"/>
    <w:rsid w:val="00AD7D99"/>
    <w:rsid w:val="00AE1048"/>
    <w:rsid w:val="00AE2611"/>
    <w:rsid w:val="00AE27CE"/>
    <w:rsid w:val="00AE483D"/>
    <w:rsid w:val="00AE7EC7"/>
    <w:rsid w:val="00AE7FB1"/>
    <w:rsid w:val="00AF0AFB"/>
    <w:rsid w:val="00AF2FAC"/>
    <w:rsid w:val="00AF4411"/>
    <w:rsid w:val="00AF4E1A"/>
    <w:rsid w:val="00AF511B"/>
    <w:rsid w:val="00AF5228"/>
    <w:rsid w:val="00AF5759"/>
    <w:rsid w:val="00AF5A7F"/>
    <w:rsid w:val="00AF5B74"/>
    <w:rsid w:val="00AF72FA"/>
    <w:rsid w:val="00B00603"/>
    <w:rsid w:val="00B02A1B"/>
    <w:rsid w:val="00B050B0"/>
    <w:rsid w:val="00B05B1B"/>
    <w:rsid w:val="00B07289"/>
    <w:rsid w:val="00B07907"/>
    <w:rsid w:val="00B1237A"/>
    <w:rsid w:val="00B14BD4"/>
    <w:rsid w:val="00B16F31"/>
    <w:rsid w:val="00B201C2"/>
    <w:rsid w:val="00B210D4"/>
    <w:rsid w:val="00B2132F"/>
    <w:rsid w:val="00B23A9B"/>
    <w:rsid w:val="00B24B77"/>
    <w:rsid w:val="00B24FF8"/>
    <w:rsid w:val="00B25D78"/>
    <w:rsid w:val="00B268D4"/>
    <w:rsid w:val="00B26DE8"/>
    <w:rsid w:val="00B27C36"/>
    <w:rsid w:val="00B302D8"/>
    <w:rsid w:val="00B33FCF"/>
    <w:rsid w:val="00B345C4"/>
    <w:rsid w:val="00B350EC"/>
    <w:rsid w:val="00B364B2"/>
    <w:rsid w:val="00B403D5"/>
    <w:rsid w:val="00B41036"/>
    <w:rsid w:val="00B417A7"/>
    <w:rsid w:val="00B42E30"/>
    <w:rsid w:val="00B44017"/>
    <w:rsid w:val="00B444F1"/>
    <w:rsid w:val="00B44CE0"/>
    <w:rsid w:val="00B458E0"/>
    <w:rsid w:val="00B45ED2"/>
    <w:rsid w:val="00B46247"/>
    <w:rsid w:val="00B46530"/>
    <w:rsid w:val="00B47113"/>
    <w:rsid w:val="00B47CD6"/>
    <w:rsid w:val="00B52978"/>
    <w:rsid w:val="00B61C82"/>
    <w:rsid w:val="00B6222C"/>
    <w:rsid w:val="00B640F5"/>
    <w:rsid w:val="00B64E16"/>
    <w:rsid w:val="00B65BBD"/>
    <w:rsid w:val="00B67A14"/>
    <w:rsid w:val="00B704AC"/>
    <w:rsid w:val="00B70667"/>
    <w:rsid w:val="00B70815"/>
    <w:rsid w:val="00B70C46"/>
    <w:rsid w:val="00B71AEC"/>
    <w:rsid w:val="00B71B03"/>
    <w:rsid w:val="00B731A5"/>
    <w:rsid w:val="00B76743"/>
    <w:rsid w:val="00B76C3E"/>
    <w:rsid w:val="00B76E7D"/>
    <w:rsid w:val="00B772C8"/>
    <w:rsid w:val="00B77925"/>
    <w:rsid w:val="00B82E9A"/>
    <w:rsid w:val="00B8354F"/>
    <w:rsid w:val="00B83603"/>
    <w:rsid w:val="00B84357"/>
    <w:rsid w:val="00B854AF"/>
    <w:rsid w:val="00B859DA"/>
    <w:rsid w:val="00B85E86"/>
    <w:rsid w:val="00B87562"/>
    <w:rsid w:val="00B92693"/>
    <w:rsid w:val="00B9343E"/>
    <w:rsid w:val="00B93554"/>
    <w:rsid w:val="00B935D5"/>
    <w:rsid w:val="00B93716"/>
    <w:rsid w:val="00B9444B"/>
    <w:rsid w:val="00B956D6"/>
    <w:rsid w:val="00B969EE"/>
    <w:rsid w:val="00B9732C"/>
    <w:rsid w:val="00B978FC"/>
    <w:rsid w:val="00BA06CE"/>
    <w:rsid w:val="00BA0FEF"/>
    <w:rsid w:val="00BA3D59"/>
    <w:rsid w:val="00BA4567"/>
    <w:rsid w:val="00BA522B"/>
    <w:rsid w:val="00BA52BE"/>
    <w:rsid w:val="00BA530C"/>
    <w:rsid w:val="00BA5F13"/>
    <w:rsid w:val="00BA6425"/>
    <w:rsid w:val="00BA67D9"/>
    <w:rsid w:val="00BA6FAF"/>
    <w:rsid w:val="00BB21D7"/>
    <w:rsid w:val="00BB21EF"/>
    <w:rsid w:val="00BB32BD"/>
    <w:rsid w:val="00BB32E3"/>
    <w:rsid w:val="00BB5EEC"/>
    <w:rsid w:val="00BB7143"/>
    <w:rsid w:val="00BB76BD"/>
    <w:rsid w:val="00BB7F1C"/>
    <w:rsid w:val="00BC0586"/>
    <w:rsid w:val="00BC114C"/>
    <w:rsid w:val="00BC1EA2"/>
    <w:rsid w:val="00BC1ED5"/>
    <w:rsid w:val="00BC249D"/>
    <w:rsid w:val="00BC2639"/>
    <w:rsid w:val="00BC2C37"/>
    <w:rsid w:val="00BC2FE5"/>
    <w:rsid w:val="00BC3544"/>
    <w:rsid w:val="00BC383D"/>
    <w:rsid w:val="00BC57FD"/>
    <w:rsid w:val="00BC5B21"/>
    <w:rsid w:val="00BC6425"/>
    <w:rsid w:val="00BD0381"/>
    <w:rsid w:val="00BD06A4"/>
    <w:rsid w:val="00BD1845"/>
    <w:rsid w:val="00BD29B0"/>
    <w:rsid w:val="00BD3B03"/>
    <w:rsid w:val="00BD576A"/>
    <w:rsid w:val="00BD5A56"/>
    <w:rsid w:val="00BD6322"/>
    <w:rsid w:val="00BD67E6"/>
    <w:rsid w:val="00BD68FB"/>
    <w:rsid w:val="00BD7228"/>
    <w:rsid w:val="00BD7F4C"/>
    <w:rsid w:val="00BE01C2"/>
    <w:rsid w:val="00BE1BF6"/>
    <w:rsid w:val="00BE22E5"/>
    <w:rsid w:val="00BE2674"/>
    <w:rsid w:val="00BE36E2"/>
    <w:rsid w:val="00BE427A"/>
    <w:rsid w:val="00BE4F61"/>
    <w:rsid w:val="00BE6C84"/>
    <w:rsid w:val="00BE71C4"/>
    <w:rsid w:val="00BE76A9"/>
    <w:rsid w:val="00BF0AD6"/>
    <w:rsid w:val="00BF1BA0"/>
    <w:rsid w:val="00BF1F3B"/>
    <w:rsid w:val="00BF6915"/>
    <w:rsid w:val="00BF69BD"/>
    <w:rsid w:val="00C002C1"/>
    <w:rsid w:val="00C004C4"/>
    <w:rsid w:val="00C0122A"/>
    <w:rsid w:val="00C01722"/>
    <w:rsid w:val="00C02661"/>
    <w:rsid w:val="00C032BC"/>
    <w:rsid w:val="00C04E65"/>
    <w:rsid w:val="00C079C5"/>
    <w:rsid w:val="00C1292F"/>
    <w:rsid w:val="00C12CA8"/>
    <w:rsid w:val="00C163B7"/>
    <w:rsid w:val="00C16AA0"/>
    <w:rsid w:val="00C1790F"/>
    <w:rsid w:val="00C17DB6"/>
    <w:rsid w:val="00C21BA7"/>
    <w:rsid w:val="00C2374A"/>
    <w:rsid w:val="00C23E17"/>
    <w:rsid w:val="00C23F48"/>
    <w:rsid w:val="00C24ABC"/>
    <w:rsid w:val="00C25B26"/>
    <w:rsid w:val="00C2735A"/>
    <w:rsid w:val="00C30F98"/>
    <w:rsid w:val="00C32344"/>
    <w:rsid w:val="00C3272D"/>
    <w:rsid w:val="00C34533"/>
    <w:rsid w:val="00C3468C"/>
    <w:rsid w:val="00C3665C"/>
    <w:rsid w:val="00C368D6"/>
    <w:rsid w:val="00C36C64"/>
    <w:rsid w:val="00C3750A"/>
    <w:rsid w:val="00C40546"/>
    <w:rsid w:val="00C429FC"/>
    <w:rsid w:val="00C47516"/>
    <w:rsid w:val="00C53119"/>
    <w:rsid w:val="00C53DCF"/>
    <w:rsid w:val="00C55050"/>
    <w:rsid w:val="00C603D4"/>
    <w:rsid w:val="00C6079E"/>
    <w:rsid w:val="00C60C51"/>
    <w:rsid w:val="00C62B8A"/>
    <w:rsid w:val="00C71439"/>
    <w:rsid w:val="00C74267"/>
    <w:rsid w:val="00C743AB"/>
    <w:rsid w:val="00C743E1"/>
    <w:rsid w:val="00C7492D"/>
    <w:rsid w:val="00C75A9D"/>
    <w:rsid w:val="00C75CC2"/>
    <w:rsid w:val="00C765D3"/>
    <w:rsid w:val="00C7753E"/>
    <w:rsid w:val="00C77D6C"/>
    <w:rsid w:val="00C8113B"/>
    <w:rsid w:val="00C81924"/>
    <w:rsid w:val="00C81A30"/>
    <w:rsid w:val="00C835C9"/>
    <w:rsid w:val="00C84F1C"/>
    <w:rsid w:val="00C878F2"/>
    <w:rsid w:val="00C90E88"/>
    <w:rsid w:val="00C912D7"/>
    <w:rsid w:val="00C9409F"/>
    <w:rsid w:val="00CA2167"/>
    <w:rsid w:val="00CA2434"/>
    <w:rsid w:val="00CA2568"/>
    <w:rsid w:val="00CA275A"/>
    <w:rsid w:val="00CA2EF0"/>
    <w:rsid w:val="00CA49D9"/>
    <w:rsid w:val="00CA52C8"/>
    <w:rsid w:val="00CA6E16"/>
    <w:rsid w:val="00CA7008"/>
    <w:rsid w:val="00CB0419"/>
    <w:rsid w:val="00CB0B15"/>
    <w:rsid w:val="00CB1661"/>
    <w:rsid w:val="00CB1942"/>
    <w:rsid w:val="00CB2E5F"/>
    <w:rsid w:val="00CB379D"/>
    <w:rsid w:val="00CB3E4F"/>
    <w:rsid w:val="00CB4187"/>
    <w:rsid w:val="00CB5B48"/>
    <w:rsid w:val="00CB68F0"/>
    <w:rsid w:val="00CC1953"/>
    <w:rsid w:val="00CC1F3C"/>
    <w:rsid w:val="00CC4569"/>
    <w:rsid w:val="00CC4C74"/>
    <w:rsid w:val="00CC6E83"/>
    <w:rsid w:val="00CD2387"/>
    <w:rsid w:val="00CD27D6"/>
    <w:rsid w:val="00CD2BF4"/>
    <w:rsid w:val="00CD301A"/>
    <w:rsid w:val="00CD3895"/>
    <w:rsid w:val="00CD3A66"/>
    <w:rsid w:val="00CD44E4"/>
    <w:rsid w:val="00CD6FB0"/>
    <w:rsid w:val="00CE0F0B"/>
    <w:rsid w:val="00CE1499"/>
    <w:rsid w:val="00CE1704"/>
    <w:rsid w:val="00CE3753"/>
    <w:rsid w:val="00CE4103"/>
    <w:rsid w:val="00CE58EE"/>
    <w:rsid w:val="00CE7155"/>
    <w:rsid w:val="00CF12EE"/>
    <w:rsid w:val="00CF1E8C"/>
    <w:rsid w:val="00CF4092"/>
    <w:rsid w:val="00CF4703"/>
    <w:rsid w:val="00CF5409"/>
    <w:rsid w:val="00CF6631"/>
    <w:rsid w:val="00CF7E02"/>
    <w:rsid w:val="00D01554"/>
    <w:rsid w:val="00D01D6A"/>
    <w:rsid w:val="00D01E6C"/>
    <w:rsid w:val="00D02286"/>
    <w:rsid w:val="00D023FC"/>
    <w:rsid w:val="00D037EB"/>
    <w:rsid w:val="00D044D6"/>
    <w:rsid w:val="00D04F78"/>
    <w:rsid w:val="00D05D28"/>
    <w:rsid w:val="00D06699"/>
    <w:rsid w:val="00D06A95"/>
    <w:rsid w:val="00D06EBE"/>
    <w:rsid w:val="00D06F7A"/>
    <w:rsid w:val="00D077CF"/>
    <w:rsid w:val="00D07EF9"/>
    <w:rsid w:val="00D107C9"/>
    <w:rsid w:val="00D13E15"/>
    <w:rsid w:val="00D14827"/>
    <w:rsid w:val="00D22034"/>
    <w:rsid w:val="00D276D0"/>
    <w:rsid w:val="00D31D29"/>
    <w:rsid w:val="00D33041"/>
    <w:rsid w:val="00D33698"/>
    <w:rsid w:val="00D34F65"/>
    <w:rsid w:val="00D35CFE"/>
    <w:rsid w:val="00D36366"/>
    <w:rsid w:val="00D36F05"/>
    <w:rsid w:val="00D3759D"/>
    <w:rsid w:val="00D42B36"/>
    <w:rsid w:val="00D43860"/>
    <w:rsid w:val="00D47FC9"/>
    <w:rsid w:val="00D5104F"/>
    <w:rsid w:val="00D51A8D"/>
    <w:rsid w:val="00D51DA4"/>
    <w:rsid w:val="00D532DB"/>
    <w:rsid w:val="00D539CE"/>
    <w:rsid w:val="00D54460"/>
    <w:rsid w:val="00D547E7"/>
    <w:rsid w:val="00D55508"/>
    <w:rsid w:val="00D571F1"/>
    <w:rsid w:val="00D57C12"/>
    <w:rsid w:val="00D57E69"/>
    <w:rsid w:val="00D60962"/>
    <w:rsid w:val="00D61BA5"/>
    <w:rsid w:val="00D636AC"/>
    <w:rsid w:val="00D656B0"/>
    <w:rsid w:val="00D6773D"/>
    <w:rsid w:val="00D67A94"/>
    <w:rsid w:val="00D710C6"/>
    <w:rsid w:val="00D72582"/>
    <w:rsid w:val="00D72F4F"/>
    <w:rsid w:val="00D752ED"/>
    <w:rsid w:val="00D802AE"/>
    <w:rsid w:val="00D804A2"/>
    <w:rsid w:val="00D81026"/>
    <w:rsid w:val="00D83D78"/>
    <w:rsid w:val="00D85608"/>
    <w:rsid w:val="00D85AD5"/>
    <w:rsid w:val="00D85E59"/>
    <w:rsid w:val="00D91149"/>
    <w:rsid w:val="00D91464"/>
    <w:rsid w:val="00D91BD9"/>
    <w:rsid w:val="00D9282F"/>
    <w:rsid w:val="00D92980"/>
    <w:rsid w:val="00D92ACD"/>
    <w:rsid w:val="00D9596F"/>
    <w:rsid w:val="00D95EDA"/>
    <w:rsid w:val="00D96648"/>
    <w:rsid w:val="00D967D5"/>
    <w:rsid w:val="00D96C0C"/>
    <w:rsid w:val="00D97A0D"/>
    <w:rsid w:val="00DA2949"/>
    <w:rsid w:val="00DA3F7D"/>
    <w:rsid w:val="00DA486B"/>
    <w:rsid w:val="00DA4A89"/>
    <w:rsid w:val="00DA52DD"/>
    <w:rsid w:val="00DA5BA9"/>
    <w:rsid w:val="00DA5E45"/>
    <w:rsid w:val="00DA5FB5"/>
    <w:rsid w:val="00DA5FFB"/>
    <w:rsid w:val="00DB1220"/>
    <w:rsid w:val="00DB294D"/>
    <w:rsid w:val="00DB4B45"/>
    <w:rsid w:val="00DB6D57"/>
    <w:rsid w:val="00DB7758"/>
    <w:rsid w:val="00DB7CD4"/>
    <w:rsid w:val="00DC070C"/>
    <w:rsid w:val="00DC16FA"/>
    <w:rsid w:val="00DC241B"/>
    <w:rsid w:val="00DC4371"/>
    <w:rsid w:val="00DC4F9F"/>
    <w:rsid w:val="00DC5166"/>
    <w:rsid w:val="00DC5CA9"/>
    <w:rsid w:val="00DC6395"/>
    <w:rsid w:val="00DC7670"/>
    <w:rsid w:val="00DC7958"/>
    <w:rsid w:val="00DD106D"/>
    <w:rsid w:val="00DD1633"/>
    <w:rsid w:val="00DD35D7"/>
    <w:rsid w:val="00DD5146"/>
    <w:rsid w:val="00DD589B"/>
    <w:rsid w:val="00DE0DF2"/>
    <w:rsid w:val="00DE1553"/>
    <w:rsid w:val="00DE2293"/>
    <w:rsid w:val="00DE3FDE"/>
    <w:rsid w:val="00DE4940"/>
    <w:rsid w:val="00DE65C7"/>
    <w:rsid w:val="00DE6F5B"/>
    <w:rsid w:val="00DE7C2D"/>
    <w:rsid w:val="00DE7DF8"/>
    <w:rsid w:val="00DF20B5"/>
    <w:rsid w:val="00DF2274"/>
    <w:rsid w:val="00DF3407"/>
    <w:rsid w:val="00DF436C"/>
    <w:rsid w:val="00DF47A5"/>
    <w:rsid w:val="00DF4C86"/>
    <w:rsid w:val="00DF76E5"/>
    <w:rsid w:val="00E008AC"/>
    <w:rsid w:val="00E00EEF"/>
    <w:rsid w:val="00E01576"/>
    <w:rsid w:val="00E015C3"/>
    <w:rsid w:val="00E03E9B"/>
    <w:rsid w:val="00E03F04"/>
    <w:rsid w:val="00E04CC0"/>
    <w:rsid w:val="00E05403"/>
    <w:rsid w:val="00E06437"/>
    <w:rsid w:val="00E06697"/>
    <w:rsid w:val="00E12E5B"/>
    <w:rsid w:val="00E15569"/>
    <w:rsid w:val="00E15C79"/>
    <w:rsid w:val="00E17BF0"/>
    <w:rsid w:val="00E21680"/>
    <w:rsid w:val="00E22C57"/>
    <w:rsid w:val="00E22F48"/>
    <w:rsid w:val="00E25386"/>
    <w:rsid w:val="00E256ED"/>
    <w:rsid w:val="00E257C3"/>
    <w:rsid w:val="00E259C8"/>
    <w:rsid w:val="00E269E2"/>
    <w:rsid w:val="00E3011A"/>
    <w:rsid w:val="00E3480B"/>
    <w:rsid w:val="00E37DCA"/>
    <w:rsid w:val="00E401DC"/>
    <w:rsid w:val="00E40E2B"/>
    <w:rsid w:val="00E422B2"/>
    <w:rsid w:val="00E42762"/>
    <w:rsid w:val="00E42D04"/>
    <w:rsid w:val="00E443A8"/>
    <w:rsid w:val="00E451FB"/>
    <w:rsid w:val="00E4557A"/>
    <w:rsid w:val="00E456FD"/>
    <w:rsid w:val="00E45E12"/>
    <w:rsid w:val="00E46418"/>
    <w:rsid w:val="00E46BB2"/>
    <w:rsid w:val="00E5026C"/>
    <w:rsid w:val="00E5115E"/>
    <w:rsid w:val="00E5232C"/>
    <w:rsid w:val="00E52552"/>
    <w:rsid w:val="00E54B54"/>
    <w:rsid w:val="00E55BA5"/>
    <w:rsid w:val="00E57F39"/>
    <w:rsid w:val="00E6348B"/>
    <w:rsid w:val="00E648D8"/>
    <w:rsid w:val="00E6531B"/>
    <w:rsid w:val="00E6537F"/>
    <w:rsid w:val="00E65656"/>
    <w:rsid w:val="00E65E17"/>
    <w:rsid w:val="00E65E3A"/>
    <w:rsid w:val="00E66DA9"/>
    <w:rsid w:val="00E717E3"/>
    <w:rsid w:val="00E71E7E"/>
    <w:rsid w:val="00E722E2"/>
    <w:rsid w:val="00E72806"/>
    <w:rsid w:val="00E74661"/>
    <w:rsid w:val="00E74CF0"/>
    <w:rsid w:val="00E75D57"/>
    <w:rsid w:val="00E80618"/>
    <w:rsid w:val="00E80FDB"/>
    <w:rsid w:val="00E8162D"/>
    <w:rsid w:val="00E82C43"/>
    <w:rsid w:val="00E83665"/>
    <w:rsid w:val="00E86B29"/>
    <w:rsid w:val="00E878B0"/>
    <w:rsid w:val="00E87E81"/>
    <w:rsid w:val="00E93416"/>
    <w:rsid w:val="00E9377A"/>
    <w:rsid w:val="00E93E30"/>
    <w:rsid w:val="00E94194"/>
    <w:rsid w:val="00E94D66"/>
    <w:rsid w:val="00E96880"/>
    <w:rsid w:val="00E96DD3"/>
    <w:rsid w:val="00E96F61"/>
    <w:rsid w:val="00E9724A"/>
    <w:rsid w:val="00EA5154"/>
    <w:rsid w:val="00EA58F9"/>
    <w:rsid w:val="00EA5E70"/>
    <w:rsid w:val="00EA746F"/>
    <w:rsid w:val="00EB04DE"/>
    <w:rsid w:val="00EB0565"/>
    <w:rsid w:val="00EB0B0A"/>
    <w:rsid w:val="00EB1F0D"/>
    <w:rsid w:val="00EB211A"/>
    <w:rsid w:val="00EB263C"/>
    <w:rsid w:val="00EB267F"/>
    <w:rsid w:val="00EB26DB"/>
    <w:rsid w:val="00EB2EE7"/>
    <w:rsid w:val="00EB4058"/>
    <w:rsid w:val="00EB5BD0"/>
    <w:rsid w:val="00EB67AA"/>
    <w:rsid w:val="00EB7CD1"/>
    <w:rsid w:val="00EC0583"/>
    <w:rsid w:val="00EC09C5"/>
    <w:rsid w:val="00EC1260"/>
    <w:rsid w:val="00EC29FE"/>
    <w:rsid w:val="00EC3172"/>
    <w:rsid w:val="00EC7192"/>
    <w:rsid w:val="00ED078E"/>
    <w:rsid w:val="00ED1859"/>
    <w:rsid w:val="00ED2210"/>
    <w:rsid w:val="00ED24B1"/>
    <w:rsid w:val="00ED35F9"/>
    <w:rsid w:val="00ED45A4"/>
    <w:rsid w:val="00ED52D7"/>
    <w:rsid w:val="00ED5CC9"/>
    <w:rsid w:val="00ED6995"/>
    <w:rsid w:val="00ED6F62"/>
    <w:rsid w:val="00ED79BE"/>
    <w:rsid w:val="00EE0153"/>
    <w:rsid w:val="00EE0DAF"/>
    <w:rsid w:val="00EE13A2"/>
    <w:rsid w:val="00EE32EC"/>
    <w:rsid w:val="00EE42E2"/>
    <w:rsid w:val="00EE4A14"/>
    <w:rsid w:val="00EE56BC"/>
    <w:rsid w:val="00EE56CB"/>
    <w:rsid w:val="00EE6B39"/>
    <w:rsid w:val="00EE76AE"/>
    <w:rsid w:val="00EE7E1E"/>
    <w:rsid w:val="00EE7F42"/>
    <w:rsid w:val="00EF0C7D"/>
    <w:rsid w:val="00EF19BA"/>
    <w:rsid w:val="00EF3927"/>
    <w:rsid w:val="00EF3C1B"/>
    <w:rsid w:val="00EF401F"/>
    <w:rsid w:val="00EF5114"/>
    <w:rsid w:val="00EF542B"/>
    <w:rsid w:val="00EF552D"/>
    <w:rsid w:val="00EF6E21"/>
    <w:rsid w:val="00EF70E5"/>
    <w:rsid w:val="00EF7229"/>
    <w:rsid w:val="00EF7473"/>
    <w:rsid w:val="00F0075D"/>
    <w:rsid w:val="00F01DEC"/>
    <w:rsid w:val="00F01FE5"/>
    <w:rsid w:val="00F0356D"/>
    <w:rsid w:val="00F0366A"/>
    <w:rsid w:val="00F037B6"/>
    <w:rsid w:val="00F03C43"/>
    <w:rsid w:val="00F04178"/>
    <w:rsid w:val="00F0589F"/>
    <w:rsid w:val="00F05B0F"/>
    <w:rsid w:val="00F05BBE"/>
    <w:rsid w:val="00F066C4"/>
    <w:rsid w:val="00F0773F"/>
    <w:rsid w:val="00F13607"/>
    <w:rsid w:val="00F13C1D"/>
    <w:rsid w:val="00F14A8E"/>
    <w:rsid w:val="00F155C3"/>
    <w:rsid w:val="00F172B5"/>
    <w:rsid w:val="00F208F1"/>
    <w:rsid w:val="00F21E69"/>
    <w:rsid w:val="00F23DF1"/>
    <w:rsid w:val="00F2564B"/>
    <w:rsid w:val="00F25955"/>
    <w:rsid w:val="00F25FDE"/>
    <w:rsid w:val="00F26C69"/>
    <w:rsid w:val="00F26E42"/>
    <w:rsid w:val="00F315CF"/>
    <w:rsid w:val="00F32855"/>
    <w:rsid w:val="00F32CA7"/>
    <w:rsid w:val="00F33E7C"/>
    <w:rsid w:val="00F340AF"/>
    <w:rsid w:val="00F354FC"/>
    <w:rsid w:val="00F359AC"/>
    <w:rsid w:val="00F368A3"/>
    <w:rsid w:val="00F37562"/>
    <w:rsid w:val="00F404E6"/>
    <w:rsid w:val="00F4071D"/>
    <w:rsid w:val="00F410A1"/>
    <w:rsid w:val="00F43321"/>
    <w:rsid w:val="00F449BC"/>
    <w:rsid w:val="00F45291"/>
    <w:rsid w:val="00F45BC6"/>
    <w:rsid w:val="00F478D6"/>
    <w:rsid w:val="00F50278"/>
    <w:rsid w:val="00F50440"/>
    <w:rsid w:val="00F508B9"/>
    <w:rsid w:val="00F52FC2"/>
    <w:rsid w:val="00F53775"/>
    <w:rsid w:val="00F54072"/>
    <w:rsid w:val="00F55D7F"/>
    <w:rsid w:val="00F627F4"/>
    <w:rsid w:val="00F630AC"/>
    <w:rsid w:val="00F672F9"/>
    <w:rsid w:val="00F70EAD"/>
    <w:rsid w:val="00F72311"/>
    <w:rsid w:val="00F72DBD"/>
    <w:rsid w:val="00F72FDA"/>
    <w:rsid w:val="00F73B16"/>
    <w:rsid w:val="00F73D7E"/>
    <w:rsid w:val="00F75257"/>
    <w:rsid w:val="00F7564B"/>
    <w:rsid w:val="00F76257"/>
    <w:rsid w:val="00F77F37"/>
    <w:rsid w:val="00F815BE"/>
    <w:rsid w:val="00F83162"/>
    <w:rsid w:val="00F84C92"/>
    <w:rsid w:val="00F914A9"/>
    <w:rsid w:val="00F95FFB"/>
    <w:rsid w:val="00F96BC7"/>
    <w:rsid w:val="00F97EC9"/>
    <w:rsid w:val="00FA017F"/>
    <w:rsid w:val="00FA050E"/>
    <w:rsid w:val="00FA5EB5"/>
    <w:rsid w:val="00FA76AE"/>
    <w:rsid w:val="00FA781F"/>
    <w:rsid w:val="00FB0C22"/>
    <w:rsid w:val="00FB3649"/>
    <w:rsid w:val="00FB36F1"/>
    <w:rsid w:val="00FB3F2A"/>
    <w:rsid w:val="00FB5986"/>
    <w:rsid w:val="00FB5E38"/>
    <w:rsid w:val="00FB658D"/>
    <w:rsid w:val="00FB7A28"/>
    <w:rsid w:val="00FC13DB"/>
    <w:rsid w:val="00FC1CBB"/>
    <w:rsid w:val="00FC35DF"/>
    <w:rsid w:val="00FC4AC1"/>
    <w:rsid w:val="00FC4E80"/>
    <w:rsid w:val="00FC61DB"/>
    <w:rsid w:val="00FC6D0D"/>
    <w:rsid w:val="00FD0317"/>
    <w:rsid w:val="00FD240F"/>
    <w:rsid w:val="00FD2E0C"/>
    <w:rsid w:val="00FD4DD9"/>
    <w:rsid w:val="00FE076C"/>
    <w:rsid w:val="00FE17D2"/>
    <w:rsid w:val="00FE5236"/>
    <w:rsid w:val="00FF018A"/>
    <w:rsid w:val="00FF0A22"/>
    <w:rsid w:val="00FF15C0"/>
    <w:rsid w:val="00FF1B4A"/>
    <w:rsid w:val="00FF1D14"/>
    <w:rsid w:val="00FF21FD"/>
    <w:rsid w:val="00FF2B01"/>
    <w:rsid w:val="00FF2E1E"/>
    <w:rsid w:val="00FF4824"/>
    <w:rsid w:val="00FF6021"/>
    <w:rsid w:val="00FF6814"/>
    <w:rsid w:val="00FF695A"/>
    <w:rsid w:val="00FF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90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4A14"/>
    <w:pPr>
      <w:keepNext/>
      <w:spacing w:before="20" w:after="20"/>
      <w:ind w:left="567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1"/>
    <w:uiPriority w:val="99"/>
    <w:qFormat/>
    <w:locked/>
    <w:rsid w:val="00E878B0"/>
    <w:pPr>
      <w:keepNext/>
      <w:spacing w:before="240" w:after="60" w:line="276" w:lineRule="auto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E4A14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96BF1"/>
    <w:rPr>
      <w:rFonts w:ascii="Cambria" w:hAnsi="Cambria" w:cs="Cambria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99"/>
    <w:rsid w:val="00A373E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373E3"/>
    <w:pPr>
      <w:ind w:left="720"/>
    </w:pPr>
  </w:style>
  <w:style w:type="paragraph" w:styleId="BodyText">
    <w:name w:val="Body Text"/>
    <w:basedOn w:val="Normal"/>
    <w:link w:val="BodyTextChar"/>
    <w:uiPriority w:val="99"/>
    <w:rsid w:val="00A373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373E3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A373E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37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73E3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EE4A1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EE4A14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52416F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EC1260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semiHidden/>
    <w:rsid w:val="00DC79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795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DC79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C7958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300594"/>
    <w:rPr>
      <w:rFonts w:cs="Calibri"/>
      <w:lang w:eastAsia="en-US"/>
    </w:rPr>
  </w:style>
  <w:style w:type="character" w:customStyle="1" w:styleId="serp-urlitem">
    <w:name w:val="serp-url__item"/>
    <w:basedOn w:val="DefaultParagraphFont"/>
    <w:uiPriority w:val="99"/>
    <w:rsid w:val="00E04CC0"/>
    <w:rPr>
      <w:rFonts w:cs="Times New Roman"/>
    </w:rPr>
  </w:style>
  <w:style w:type="paragraph" w:customStyle="1" w:styleId="1">
    <w:name w:val="Без интервала1"/>
    <w:link w:val="NoSpacingChar"/>
    <w:uiPriority w:val="99"/>
    <w:rsid w:val="00C368D6"/>
    <w:rPr>
      <w:rFonts w:cs="Calibri"/>
    </w:rPr>
  </w:style>
  <w:style w:type="character" w:customStyle="1" w:styleId="NoSpacingChar">
    <w:name w:val="No Spacing Char"/>
    <w:basedOn w:val="DefaultParagraphFont"/>
    <w:link w:val="1"/>
    <w:uiPriority w:val="99"/>
    <w:locked/>
    <w:rsid w:val="00C368D6"/>
    <w:rPr>
      <w:rFonts w:cs="Calibri"/>
      <w:sz w:val="22"/>
      <w:szCs w:val="22"/>
      <w:lang w:val="ru-RU" w:eastAsia="ru-RU" w:bidi="ar-SA"/>
    </w:rPr>
  </w:style>
  <w:style w:type="paragraph" w:styleId="HTMLPreformatted">
    <w:name w:val="HTML Preformatted"/>
    <w:basedOn w:val="Normal"/>
    <w:link w:val="HTMLPreformattedChar"/>
    <w:uiPriority w:val="99"/>
    <w:rsid w:val="00E55B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E55BA5"/>
    <w:rPr>
      <w:rFonts w:ascii="Courier New" w:hAnsi="Courier New" w:cs="Courier New"/>
      <w:sz w:val="20"/>
      <w:szCs w:val="20"/>
      <w:lang w:eastAsia="ru-RU"/>
    </w:rPr>
  </w:style>
  <w:style w:type="character" w:styleId="Emphasis">
    <w:name w:val="Emphasis"/>
    <w:basedOn w:val="DefaultParagraphFont"/>
    <w:uiPriority w:val="99"/>
    <w:qFormat/>
    <w:rsid w:val="00327A69"/>
    <w:rPr>
      <w:rFonts w:cs="Times New Roman"/>
      <w:i/>
      <w:iCs/>
    </w:rPr>
  </w:style>
  <w:style w:type="character" w:customStyle="1" w:styleId="c0">
    <w:name w:val="c0"/>
    <w:basedOn w:val="DefaultParagraphFont"/>
    <w:uiPriority w:val="99"/>
    <w:rsid w:val="00BE1BF6"/>
    <w:rPr>
      <w:rFonts w:cs="Times New Roman"/>
    </w:rPr>
  </w:style>
  <w:style w:type="paragraph" w:customStyle="1" w:styleId="10">
    <w:name w:val="Абзац списка1"/>
    <w:basedOn w:val="Normal"/>
    <w:uiPriority w:val="99"/>
    <w:rsid w:val="00F449B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E878B0"/>
    <w:rPr>
      <w:rFonts w:ascii="Cambria" w:hAnsi="Cambria" w:cs="Cambria"/>
      <w:b/>
      <w:bCs/>
      <w:i/>
      <w:iCs/>
      <w:sz w:val="28"/>
      <w:szCs w:val="28"/>
      <w:lang w:val="ru-RU" w:eastAsia="en-US"/>
    </w:rPr>
  </w:style>
  <w:style w:type="character" w:customStyle="1" w:styleId="c1">
    <w:name w:val="c1"/>
    <w:basedOn w:val="DefaultParagraphFont"/>
    <w:uiPriority w:val="99"/>
    <w:rsid w:val="00E878B0"/>
    <w:rPr>
      <w:rFonts w:cs="Times New Roman"/>
    </w:rPr>
  </w:style>
  <w:style w:type="paragraph" w:customStyle="1" w:styleId="ConsPlusNormal">
    <w:name w:val="ConsPlusNormal"/>
    <w:uiPriority w:val="99"/>
    <w:rsid w:val="002D4EB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">
    <w:name w:val="Основной текст_"/>
    <w:basedOn w:val="DefaultParagraphFont"/>
    <w:link w:val="11"/>
    <w:uiPriority w:val="99"/>
    <w:locked/>
    <w:rsid w:val="0054314F"/>
    <w:rPr>
      <w:rFonts w:cs="Times New Roman"/>
      <w:sz w:val="18"/>
      <w:szCs w:val="18"/>
    </w:rPr>
  </w:style>
  <w:style w:type="character" w:customStyle="1" w:styleId="6">
    <w:name w:val="Основной текст + Курсив6"/>
    <w:basedOn w:val="a"/>
    <w:uiPriority w:val="99"/>
    <w:rsid w:val="0054314F"/>
    <w:rPr>
      <w:i/>
      <w:iCs/>
    </w:rPr>
  </w:style>
  <w:style w:type="paragraph" w:customStyle="1" w:styleId="11">
    <w:name w:val="Основной текст1"/>
    <w:basedOn w:val="Normal"/>
    <w:link w:val="a"/>
    <w:uiPriority w:val="99"/>
    <w:rsid w:val="0054314F"/>
    <w:pPr>
      <w:shd w:val="clear" w:color="auto" w:fill="FFFFFF"/>
      <w:spacing w:after="200" w:line="195" w:lineRule="exact"/>
      <w:jc w:val="both"/>
    </w:pPr>
    <w:rPr>
      <w:rFonts w:eastAsia="Calibri"/>
      <w:noProof/>
      <w:sz w:val="18"/>
      <w:szCs w:val="18"/>
    </w:rPr>
  </w:style>
  <w:style w:type="character" w:customStyle="1" w:styleId="9">
    <w:name w:val="Основной текст + Курсив9"/>
    <w:basedOn w:val="a"/>
    <w:uiPriority w:val="99"/>
    <w:rsid w:val="00EB211A"/>
    <w:rPr>
      <w:rFonts w:ascii="Times New Roman" w:hAnsi="Times New Roman"/>
      <w:i/>
      <w:iCs/>
      <w:spacing w:val="0"/>
    </w:rPr>
  </w:style>
  <w:style w:type="character" w:customStyle="1" w:styleId="apple-converted-space">
    <w:name w:val="apple-converted-space"/>
    <w:basedOn w:val="DefaultParagraphFont"/>
    <w:uiPriority w:val="99"/>
    <w:rsid w:val="00EB211A"/>
    <w:rPr>
      <w:rFonts w:cs="Times New Roman"/>
    </w:rPr>
  </w:style>
  <w:style w:type="paragraph" w:customStyle="1" w:styleId="Style7">
    <w:name w:val="Style7"/>
    <w:basedOn w:val="Normal"/>
    <w:uiPriority w:val="99"/>
    <w:rsid w:val="00A023C1"/>
    <w:pPr>
      <w:widowControl w:val="0"/>
      <w:autoSpaceDE w:val="0"/>
      <w:autoSpaceDN w:val="0"/>
      <w:adjustRightInd w:val="0"/>
    </w:pPr>
  </w:style>
  <w:style w:type="paragraph" w:customStyle="1" w:styleId="c44c37c83">
    <w:name w:val="c44 c37 c83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74c37">
    <w:name w:val="c74 c37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37c74">
    <w:name w:val="c37 c74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104">
    <w:name w:val="c104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c7">
    <w:name w:val="c7"/>
    <w:basedOn w:val="DefaultParagraphFont"/>
    <w:uiPriority w:val="99"/>
    <w:rsid w:val="008516F6"/>
    <w:rPr>
      <w:rFonts w:cs="Times New Roman"/>
    </w:rPr>
  </w:style>
  <w:style w:type="paragraph" w:customStyle="1" w:styleId="c13c37">
    <w:name w:val="c13 c37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13c111">
    <w:name w:val="c13 c111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70">
    <w:name w:val="c70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72">
    <w:name w:val="c72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c6">
    <w:name w:val="c6"/>
    <w:basedOn w:val="DefaultParagraphFont"/>
    <w:uiPriority w:val="99"/>
    <w:rsid w:val="008516F6"/>
    <w:rPr>
      <w:rFonts w:cs="Times New Roman"/>
    </w:rPr>
  </w:style>
  <w:style w:type="paragraph" w:customStyle="1" w:styleId="c139">
    <w:name w:val="c139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74c111">
    <w:name w:val="c74 c111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c2">
    <w:name w:val="c2"/>
    <w:basedOn w:val="DefaultParagraphFont"/>
    <w:uiPriority w:val="99"/>
    <w:rsid w:val="008516F6"/>
    <w:rPr>
      <w:rFonts w:cs="Times New Roman"/>
    </w:rPr>
  </w:style>
  <w:style w:type="paragraph" w:customStyle="1" w:styleId="c44c37">
    <w:name w:val="c44 c37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13c37c76">
    <w:name w:val="c13 c37 c76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37c44">
    <w:name w:val="c37 c44"/>
    <w:basedOn w:val="Normal"/>
    <w:uiPriority w:val="99"/>
    <w:rsid w:val="008516F6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37c98">
    <w:name w:val="c37 c98"/>
    <w:basedOn w:val="Normal"/>
    <w:uiPriority w:val="99"/>
    <w:rsid w:val="00557CBC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13c37c130">
    <w:name w:val="c13 c37 c130"/>
    <w:basedOn w:val="Normal"/>
    <w:uiPriority w:val="99"/>
    <w:rsid w:val="00557CBC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c21">
    <w:name w:val="c21"/>
    <w:basedOn w:val="Normal"/>
    <w:uiPriority w:val="99"/>
    <w:rsid w:val="008239C2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FontStyle47">
    <w:name w:val="Font Style47"/>
    <w:uiPriority w:val="99"/>
    <w:rsid w:val="002B4430"/>
    <w:rPr>
      <w:rFonts w:ascii="Times New Roman" w:hAnsi="Times New Roman"/>
      <w:sz w:val="18"/>
    </w:rPr>
  </w:style>
  <w:style w:type="character" w:customStyle="1" w:styleId="hgkelc">
    <w:name w:val="hgkelc"/>
    <w:basedOn w:val="DefaultParagraphFont"/>
    <w:uiPriority w:val="99"/>
    <w:rsid w:val="00D3759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35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9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6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5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70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http://www.nemiga.info/karta/rossiya/fizicheskaya_karta_rossii.jp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youedu.ru/" TargetMode="Externa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https://ped-kopilka.ru/upload/blogs/17982_830cf5672e690e3a145e3fc578f703dc.jpg.jp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s://ped-kopilka.ru/upload/blogs/17982_830cf5672e690e3a145e3fc578f703dc.jpg.jpg" TargetMode="External"/><Relationship Id="rId5" Type="http://schemas.openxmlformats.org/officeDocument/2006/relationships/footnotes" Target="footnotes.xml"/><Relationship Id="rId15" Type="http://schemas.openxmlformats.org/officeDocument/2006/relationships/image" Target="https://encrypted-tbn0.gstatic.com/images?q=tbn:ANd9GcSckoDcRJrKGV1xd1MIYHtWFMk8aEUbu4NlatfSaPk2JduqOW6PvjIyK7MAa47PtDU9vp8&amp;usqp=CAU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youedu.ru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2529</TotalTime>
  <Pages>23</Pages>
  <Words>4344</Words>
  <Characters>24763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113</cp:revision>
  <cp:lastPrinted>2022-03-30T10:21:00Z</cp:lastPrinted>
  <dcterms:created xsi:type="dcterms:W3CDTF">2019-11-05T07:23:00Z</dcterms:created>
  <dcterms:modified xsi:type="dcterms:W3CDTF">2022-04-09T14:40:00Z</dcterms:modified>
</cp:coreProperties>
</file>