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Филиал муниципального бюджетного  общеобразовательного учреждения</w:t>
      </w: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Роговской основной общеобразовательной школы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Выписка</w:t>
      </w: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из основной образовательной программы основного общего образования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РАССМОТРЕНО        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               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СОГЛАСОВАНО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методическое объединение                                                                                                           заместитель директора по УВР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учителей  гуманитарного цикла                                                                                                   Литовченко Г.Г.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протокол от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28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августа 202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№1         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29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августа 202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C801B2" w:rsidRPr="009C2A25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9C2A25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>учебного предмета «Литература»</w:t>
      </w:r>
      <w:bookmarkStart w:id="0" w:name="_GoBack"/>
      <w:bookmarkEnd w:id="0"/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 xml:space="preserve">для основного общего образования </w:t>
      </w:r>
    </w:p>
    <w:p w:rsidR="00C801B2" w:rsidRPr="00656541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sz w:val="28"/>
          <w:szCs w:val="28"/>
          <w:lang w:val="ru-RU"/>
        </w:rPr>
      </w:pPr>
      <w:r w:rsidRPr="00656541">
        <w:rPr>
          <w:rFonts w:ascii="Times New Roman" w:eastAsia="Arial Unicode MS" w:hAnsi="Times New Roman"/>
          <w:b/>
          <w:sz w:val="28"/>
          <w:szCs w:val="28"/>
          <w:lang w:val="ru-RU"/>
        </w:rPr>
        <w:t>Срок освоения: 5 лет ( 6-7 класс)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b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Составители:</w:t>
      </w:r>
    </w:p>
    <w:p w:rsidR="00C801B2" w:rsidRPr="00F12E4B" w:rsidRDefault="00C801B2" w:rsidP="00656541">
      <w:pPr>
        <w:widowControl w:val="0"/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Рожкова З.Д., учитель русского языка и  литературы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Выписка верна  30.08.</w:t>
      </w: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202</w:t>
      </w:r>
      <w:r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</w:p>
    <w:p w:rsidR="00C801B2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F12E4B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 xml:space="preserve">               Директор  школы:          Р.И.Рожкова</w:t>
      </w:r>
    </w:p>
    <w:p w:rsidR="00C801B2" w:rsidRPr="00F12E4B" w:rsidRDefault="00C801B2" w:rsidP="00656541">
      <w:pPr>
        <w:widowControl w:val="0"/>
        <w:spacing w:after="0" w:line="360" w:lineRule="auto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</w:p>
    <w:p w:rsidR="00C801B2" w:rsidRPr="00656541" w:rsidRDefault="00C801B2" w:rsidP="00656541">
      <w:pPr>
        <w:widowControl w:val="0"/>
        <w:spacing w:line="360" w:lineRule="auto"/>
        <w:ind w:left="5664" w:firstLine="708"/>
        <w:rPr>
          <w:rFonts w:ascii="Times New Roman" w:eastAsia="Arial Unicode MS" w:hAnsi="Times New Roman"/>
          <w:color w:val="000000"/>
          <w:sz w:val="28"/>
          <w:szCs w:val="28"/>
          <w:lang w:val="ru-RU"/>
        </w:rPr>
      </w:pPr>
      <w:r w:rsidRPr="00656541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202</w:t>
      </w:r>
      <w:bookmarkStart w:id="1" w:name="5ce1acce-c3fd-49bf-9494-1e3d1db3054e"/>
      <w:bookmarkEnd w:id="1"/>
      <w:r w:rsidRPr="00656541">
        <w:rPr>
          <w:rFonts w:ascii="Times New Roman" w:eastAsia="Arial Unicode MS" w:hAnsi="Times New Roman"/>
          <w:color w:val="000000"/>
          <w:sz w:val="28"/>
          <w:szCs w:val="28"/>
          <w:lang w:val="ru-RU"/>
        </w:rPr>
        <w:t>4</w:t>
      </w: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225752">
        <w:rPr>
          <w:rFonts w:ascii="Times New Roman" w:hAnsi="Times New Roman"/>
          <w:color w:val="333333"/>
          <w:sz w:val="24"/>
          <w:szCs w:val="24"/>
          <w:lang w:val="ru-RU"/>
        </w:rPr>
        <w:t xml:space="preserve">рабочей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</w:t>
      </w:r>
      <w:smartTag w:uri="urn:schemas-microsoft-com:office:smarttags" w:element="metricconverter">
        <w:smartTagPr>
          <w:attr w:name="ProductID" w:val="2016 г"/>
        </w:smartTagPr>
        <w:r w:rsidRPr="00225752">
          <w:rPr>
            <w:rFonts w:ascii="Times New Roman" w:hAnsi="Times New Roman"/>
            <w:color w:val="000000"/>
            <w:sz w:val="24"/>
            <w:szCs w:val="24"/>
            <w:lang w:val="ru-RU"/>
          </w:rPr>
          <w:t>2016 г</w:t>
        </w:r>
      </w:smartTag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. № 637-р). 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ОБЩАЯ ХАРАКТЕРИСТИКА </w:t>
      </w:r>
      <w:r w:rsidRPr="00225752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ЦЕЛИ ИЗУЧЕНИЯ </w:t>
      </w:r>
      <w:r w:rsidRPr="00225752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«ЛИТЕРАТУРА» В УЧЕБНОМ ПЛАНЕ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C801B2" w:rsidRPr="00225752" w:rsidRDefault="00C801B2" w:rsidP="00656541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C801B2" w:rsidRPr="00225752" w:rsidSect="0071723E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2" w:name="block-37150580"/>
      <w:bookmarkEnd w:id="2"/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Античная литература.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Гомер.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Поэмы. «Илиада», «Одиссея» (фрагменты).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Фольклор.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Русские былины </w:t>
      </w:r>
      <w:bookmarkStart w:id="3" w:name="2d1a2719-45ad-4395-a569-7b3d43745842"/>
      <w:bookmarkEnd w:id="3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двух). Например, «Илья Муромец и Соловей-разбойник», «Садко».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Народные песни и поэмы народов России и мира </w:t>
      </w:r>
      <w:bookmarkStart w:id="4" w:name="f7900e95-fc4b-4bc0-a061-48731519b6e7"/>
      <w:bookmarkEnd w:id="4"/>
      <w:r w:rsidRPr="00225752">
        <w:rPr>
          <w:rFonts w:ascii="Times New Roman" w:hAnsi="Times New Roman"/>
          <w:color w:val="333333"/>
          <w:sz w:val="24"/>
          <w:szCs w:val="24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«Повесть временных лет»</w:t>
      </w:r>
      <w:bookmarkStart w:id="5" w:name="ad04843b-b512-47d3-b84b-e22df1580588"/>
      <w:bookmarkEnd w:id="5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С. Пушкин.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6" w:name="582b55ee-e1e5-46d8-8c0a-755ec48e137e"/>
      <w:bookmarkEnd w:id="6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трёх). «Песнь о вещем Олеге», «Зимняя дорога», «Узник», «Туча» и другие. Роман «Дубровский».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М. Ю. Лермонтов.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7" w:name="e979ff73-e74d-4b41-9daa-86d17094fc9b"/>
      <w:bookmarkEnd w:id="7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трёх). «Три пальмы», «Листок», «Утёс»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В. Кольцов.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8" w:name="9aa6636f-e65a-485c-aff8-0cee29fb09d5"/>
      <w:bookmarkEnd w:id="8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«Косарь», «Соловей»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Ф. И. Тютчев.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9" w:name="c36fcc5a-2cdd-400a-b3ee-0e5071a59ee1"/>
      <w:bookmarkEnd w:id="9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«Есть в осени первоначальной…», «С поляны коршун поднялся…».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А. Фет.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10" w:name="e75d9245-73fc-447a-aaf6-d7ac09f2bf3a"/>
      <w:bookmarkEnd w:id="10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«Учись у них – у дуба, у берёзы…», «Я пришёл к тебе с приветом…».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И. С. Тургенев.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 «Бежин луг».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Н. С. Лесков.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Сказ «Левша».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Л. Н. Толстой.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Повесть «Детство» </w:t>
      </w:r>
      <w:bookmarkStart w:id="11" w:name="977de391-a0ab-47d0-b055-bb99283dc920"/>
      <w:bookmarkEnd w:id="11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(главы по выбору).</w:t>
      </w:r>
      <w:r w:rsidRPr="00225752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П. Чехов.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 </w:t>
      </w:r>
      <w:bookmarkStart w:id="12" w:name="5ccd7dea-76bb-435c-9fae-1b74ca2890ed"/>
      <w:bookmarkEnd w:id="12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(три по выбору). Например, «Толстый и тонкий», «Хамелеон», «Смерть чиновника»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И. Куприн.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Рассказ «Чудесный доктор».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 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веков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Стихотворения отечественных поэтов начала ХХ века </w:t>
      </w:r>
      <w:bookmarkStart w:id="13" w:name="1a89c352-1e28-490d-a532-18fd47b8e1fa"/>
      <w:bookmarkEnd w:id="13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стихотворения С. А. Есенина, В. В. Маяковского, А. А. Блока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Стихотворения отечественных поэтов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225752">
        <w:rPr>
          <w:rFonts w:ascii="Times New Roman" w:hAnsi="Times New Roman"/>
          <w:sz w:val="24"/>
          <w:szCs w:val="24"/>
          <w:lang w:val="ru-RU"/>
        </w:rPr>
        <w:br/>
      </w:r>
      <w:bookmarkStart w:id="14" w:name="5118f498-9661-45e8-9924-bef67bfbf524"/>
      <w:bookmarkEnd w:id="14"/>
    </w:p>
    <w:p w:rsidR="00C801B2" w:rsidRPr="00225752" w:rsidRDefault="00C801B2" w:rsidP="00656541">
      <w:pPr>
        <w:spacing w:after="0" w:line="240" w:lineRule="auto"/>
        <w:ind w:firstLine="600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Проза отечественных писателей конца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века, в том числе о Великой Отечественной войне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225752">
        <w:rPr>
          <w:rFonts w:ascii="Times New Roman" w:hAnsi="Times New Roman"/>
          <w:sz w:val="24"/>
          <w:szCs w:val="24"/>
          <w:lang w:val="ru-RU"/>
        </w:rPr>
        <w:br/>
      </w:r>
      <w:bookmarkStart w:id="15" w:name="a35f0a0b-d9a0-4ac9-afd6-3c0ec32f1224"/>
      <w:bookmarkEnd w:id="15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В. Г. Распутин.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 «Уроки французского».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Произведения отечественных писателей на тему взросления человека </w:t>
      </w:r>
      <w:bookmarkStart w:id="16" w:name="7f695bb6-7ce9-46a5-96af-f43597f5f296"/>
      <w:bookmarkEnd w:id="16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Произведения современных отечественных писателей-фантастов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7" w:name="99ff4dfc-6077-4b1d-979a-efd5d464e2ea"/>
      <w:bookmarkEnd w:id="17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Например, К. Булычев «Сто лет тому вперед»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Литература народов Российской Федерации. Стихотворения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8" w:name="8c6e542d-3297-4f00-9d18-f11cc02b5c2a"/>
      <w:bookmarkEnd w:id="18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литература Д. Дефо.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«Робинзон Крузо» </w:t>
      </w:r>
      <w:bookmarkStart w:id="19" w:name="c11c39d0-823d-48a6-b780-3c956bde3174"/>
      <w:bookmarkEnd w:id="19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(главы по выбору).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Дж. Свифт.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«Путешествия Гулливера» </w:t>
      </w:r>
      <w:bookmarkStart w:id="20" w:name="401c2012-d122-4b9b-86de-93f36659c25d"/>
      <w:bookmarkEnd w:id="20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(главы по выбору).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Произведения зарубежных писателей на тему взросления человека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21" w:name="e9c8f8f3-f048-4763-af7b-4a65b4f5147c"/>
      <w:bookmarkEnd w:id="21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7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КЛАСС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Древнерусская литература.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Древнерусские повести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22" w:name="683b575d-fc29-4554-8898-a7b5c598dbb6"/>
      <w:bookmarkEnd w:id="22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(одна повесть по выбору). Например, «Поучение» Владимира Мономаха (в сокращении)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С. Пушкин.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23" w:name="3741b07c-b818-4276-9c02-9452404ed662"/>
      <w:bookmarkEnd w:id="23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 «Повести Белкина» </w:t>
      </w:r>
      <w:bookmarkStart w:id="24" w:name="f492b714-890f-4682-ac40-57999778e8e6"/>
      <w:bookmarkEnd w:id="24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(«Станционный смотритель» и другие). Поэма «Полтава»</w:t>
      </w:r>
      <w:bookmarkStart w:id="25" w:name="d902c126-21ef-4167-9209-dfb4fb73593d"/>
      <w:bookmarkEnd w:id="25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(фрагмент).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М. Ю. Лермонтов.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26" w:name="117e4a82-ed0d-45ab-b4ae-813f20ad62a5"/>
      <w:bookmarkEnd w:id="26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 «Песня про царя Ивана Васильевича, молодого опричника и удалого купца Калашникова».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Н. В. Гоголь.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Повесть «Тарас Бульба».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И. С. Тургенев.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Рассказы из цикла «Записки охотника» </w:t>
      </w:r>
      <w:bookmarkStart w:id="27" w:name="724e0df4-38e3-41a2-b5b6-ae74cd02e3ae"/>
      <w:bookmarkEnd w:id="27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(два по выбору). Например, «Бирюк», «Хорь и Калиныч» и другие. Стихотворения в прозе, </w:t>
      </w:r>
      <w:bookmarkStart w:id="28" w:name="392c8492-5b4a-402c-8f0e-10bd561de6f3"/>
      <w:bookmarkEnd w:id="28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например, «Русский язык», «Воробей» и другие.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Л. Н. Толстой.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 «После бала».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Н. А. Некрасов.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29" w:name="d49ac97a-9f24-4da7-91f2-e48f019fd3f5"/>
      <w:bookmarkEnd w:id="29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«Размышления у парадного подъезда», «Железная дорога»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Поэзия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30" w:name="d84dadf2-8837-40a7-90af-c346f8dae9ab"/>
      <w:bookmarkEnd w:id="30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Ф. И. Тютчев, А. А. Фет, А. К. Толстой и другие (не менее двух стихотворений по выбору).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М. Е. Салтыков-Щедрин.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Сказки </w:t>
      </w:r>
      <w:bookmarkStart w:id="31" w:name="0c9ef179-8127-40c8-873b-fdcc57270e7f"/>
      <w:bookmarkEnd w:id="31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пискарь»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Произведения отечественных и зарубежных писателей на историческую тем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у </w:t>
      </w:r>
      <w:bookmarkStart w:id="32" w:name="3f08c306-d1eb-40c1-bf0e-bea855aa400c"/>
      <w:bookmarkEnd w:id="32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А. К. Толстого, Р. Сабатини, Ф. Купера.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конца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П. Чехов.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Рассказы </w:t>
      </w:r>
      <w:bookmarkStart w:id="33" w:name="40c64b3a-a3eb-4d3f-8b8d-5837df728019"/>
      <w:bookmarkEnd w:id="33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(один по выбору). Например, «Тоска», «Злоумышленник»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М. Горький.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Ранние рассказы </w:t>
      </w:r>
      <w:bookmarkStart w:id="34" w:name="a869f2ae-2a1e-4f4b-ba77-92f82652d3d9"/>
      <w:bookmarkEnd w:id="34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(одно произведение по выбору). Например, «Старуха Изергиль» (легенда о Данко), «Челкаш»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Сатирические произведения отечественных и зарубежных писателей </w:t>
      </w:r>
      <w:bookmarkStart w:id="35" w:name="aae30f53-7b1d-4cda-884d-589dec4393f5"/>
      <w:bookmarkEnd w:id="35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двух). Например, М. М. Зощенко, А. Т. Аверченко, Н. Тэффи, О. Генри, Я. Гашека.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С. Грин.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Повести и рассказы </w:t>
      </w:r>
      <w:bookmarkStart w:id="36" w:name="b02116e4-e9ea-4e8f-af38-04f2ae71ec92"/>
      <w:bookmarkEnd w:id="36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«Алые паруса», «Зелёная лампа» и другие.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Отечественная поэзия первой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на тему мечты и реальности </w:t>
      </w:r>
      <w:bookmarkStart w:id="37" w:name="56b5d580-1dbd-4944-a96b-0fcb0abff146"/>
      <w:bookmarkEnd w:id="37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(два-три по выбору). Например, стихотворения А. А. Блока, Н. С. Гумилёва, М. И. Цветаевой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В. В. Маяковский.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 </w:t>
      </w:r>
      <w:bookmarkStart w:id="38" w:name="3508c828-689c-452f-ba72-3d6a17920a96"/>
      <w:bookmarkEnd w:id="38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(одно по выбору). Например, «Необычайное приключение, бывшее с Владимиром Маяковским летом на даче», «Хорошее отношение к лошадям»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М.А. Шолохов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. «Донские рассказы» </w:t>
      </w:r>
      <w:bookmarkStart w:id="39" w:name="bfb8e5e7-5dc0-4aa2-a0fb-f3372a190ccd"/>
      <w:bookmarkEnd w:id="39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(один по выбору). Например, «Родинка», «Чужая кровь» и другие.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П. Платонов.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 </w:t>
      </w:r>
      <w:bookmarkStart w:id="40" w:name="58f8e791-4da1-4c7c-996e-06e9678d7abd"/>
      <w:bookmarkEnd w:id="40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(один по выбору). Например, «Юшка», «Неизвестный цветок»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333333"/>
          <w:sz w:val="24"/>
          <w:szCs w:val="24"/>
          <w:lang w:val="ru-RU"/>
        </w:rPr>
        <w:t>–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вв.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В. М. Шукшин. 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 </w:t>
      </w:r>
      <w:bookmarkStart w:id="41" w:name="a067d7de-fb70-421e-a5f5-fb299a482d23"/>
      <w:bookmarkEnd w:id="41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(один по выбору). Например, «Чудик», «Стенька Разин», «Критики»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Стихотворения отечественных поэтов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веков </w:t>
      </w:r>
      <w:bookmarkStart w:id="42" w:name="0597886d-dd6d-4674-8ee8-e14ffd5ff356"/>
      <w:bookmarkEnd w:id="42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Произведения отечественных прозаиков второй половины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225752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 </w:t>
      </w:r>
      <w:bookmarkStart w:id="43" w:name="83a8feea-b75e-4227-8bcd-8ff9e804ba2b"/>
      <w:bookmarkEnd w:id="43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(не менее двух). Например, произведения Ф. А. Абрамова, В. П. Астафьева, В. И. Белова, Ф. А. Искандера и другие.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Зарубежная литература.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М. де Сервантес Сааведра.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Роман «Хитроумный идальго Дон Кихот Ламанчский» </w:t>
      </w:r>
      <w:bookmarkStart w:id="44" w:name="ea61fdd9-b266-4028-b605-73fad05f3a1b"/>
      <w:bookmarkEnd w:id="44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(главы по выбору).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новеллистика </w:t>
      </w:r>
      <w:bookmarkStart w:id="45" w:name="4c3792f6-c508-448f-810f-0a4e7935e4da"/>
      <w:bookmarkEnd w:id="45"/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(одно-два произведения по выбору). Например, П. Мериме. «Маттео Фальконе»; О. Генри. «Дары волхвов», «Последний лист». 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А. де Сент Экзюпери.</w:t>
      </w: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Повесть-сказка «Маленький принц».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Гражданского воспитания: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школьном самоуправлении;</w:t>
      </w:r>
    </w:p>
    <w:p w:rsidR="00C801B2" w:rsidRPr="00225752" w:rsidRDefault="00C801B2" w:rsidP="0065654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Патриотического воспитания:</w:t>
      </w:r>
    </w:p>
    <w:p w:rsidR="00C801B2" w:rsidRPr="00225752" w:rsidRDefault="00C801B2" w:rsidP="0065654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C801B2" w:rsidRPr="00225752" w:rsidRDefault="00C801B2" w:rsidP="0065654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C801B2" w:rsidRPr="00225752" w:rsidRDefault="00C801B2" w:rsidP="00656541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C801B2" w:rsidRPr="00225752" w:rsidRDefault="00C801B2" w:rsidP="0065654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C801B2" w:rsidRPr="00225752" w:rsidRDefault="00C801B2" w:rsidP="0065654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C801B2" w:rsidRPr="00225752" w:rsidRDefault="00C801B2" w:rsidP="00656541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C801B2" w:rsidRPr="00225752" w:rsidRDefault="00C801B2" w:rsidP="00656541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C801B2" w:rsidRPr="00225752" w:rsidRDefault="00C801B2" w:rsidP="00656541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C801B2" w:rsidRPr="00225752" w:rsidRDefault="00C801B2" w:rsidP="00656541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C801B2" w:rsidRPr="00225752" w:rsidRDefault="00C801B2" w:rsidP="00656541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уметь управлять собственным эмоциональным состоянием;</w:t>
      </w:r>
    </w:p>
    <w:p w:rsidR="00C801B2" w:rsidRPr="00225752" w:rsidRDefault="00C801B2" w:rsidP="0065654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адаптироваться в профессиональной среде; 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C801B2" w:rsidRPr="00225752" w:rsidRDefault="00C801B2" w:rsidP="00656541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воспитания:</w:t>
      </w:r>
    </w:p>
    <w:p w:rsidR="00C801B2" w:rsidRPr="00225752" w:rsidRDefault="00C801B2" w:rsidP="0065654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C801B2" w:rsidRPr="00225752" w:rsidRDefault="00C801B2" w:rsidP="0065654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C801B2" w:rsidRPr="00225752" w:rsidRDefault="00C801B2" w:rsidP="0065654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C801B2" w:rsidRPr="00225752" w:rsidRDefault="00C801B2" w:rsidP="0065654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C801B2" w:rsidRPr="00225752" w:rsidRDefault="00C801B2" w:rsidP="00656541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:rsidR="00C801B2" w:rsidRPr="00225752" w:rsidRDefault="00C801B2" w:rsidP="0065654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C801B2" w:rsidRPr="00225752" w:rsidRDefault="00C801B2" w:rsidP="0065654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языковой и читательской культурой как средством познания мира; </w:t>
      </w:r>
    </w:p>
    <w:p w:rsidR="00C801B2" w:rsidRPr="00225752" w:rsidRDefault="00C801B2" w:rsidP="0065654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C801B2" w:rsidRPr="00225752" w:rsidRDefault="00C801B2" w:rsidP="00656541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изучение и оценка социальных ролей персонажей литературных произведений;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и выявлять взаимосвязи природы, общества и экономики;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стрессовую ситуацию как вызов, требующий контрмер;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C801B2" w:rsidRPr="00225752" w:rsidRDefault="00C801B2" w:rsidP="00656541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быть готовым действовать в отсутствии гарантий успеха.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познавательные действия: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литературных явлений и процессов;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гипотезы об их взаимосвязях;</w:t>
      </w:r>
    </w:p>
    <w:p w:rsidR="00C801B2" w:rsidRPr="00225752" w:rsidRDefault="00C801B2" w:rsidP="00656541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владеть инструментами оценки достоверности полученных выводов и обобщений;</w:t>
      </w:r>
    </w:p>
    <w:p w:rsidR="00C801B2" w:rsidRPr="00225752" w:rsidRDefault="00C801B2" w:rsidP="00656541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3) Работа с информацией: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C801B2" w:rsidRPr="00225752" w:rsidRDefault="00C801B2" w:rsidP="00656541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эту информацию.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коммуникативные действия: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C801B2" w:rsidRPr="00225752" w:rsidRDefault="00C801B2" w:rsidP="00656541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2) Совместная деятельность: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участниками взаимодействия на литературных занятиях;</w:t>
      </w:r>
    </w:p>
    <w:p w:rsidR="00C801B2" w:rsidRPr="00225752" w:rsidRDefault="00C801B2" w:rsidP="00656541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регулятивные действия: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C801B2" w:rsidRPr="00225752" w:rsidRDefault="00C801B2" w:rsidP="00656541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C801B2" w:rsidRPr="00225752" w:rsidRDefault="00C801B2" w:rsidP="00656541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801B2" w:rsidRPr="00225752" w:rsidRDefault="00C801B2" w:rsidP="00656541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801B2" w:rsidRPr="00225752" w:rsidRDefault="00C801B2" w:rsidP="00656541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C801B2" w:rsidRPr="00225752" w:rsidRDefault="00C801B2" w:rsidP="00656541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2) Самоконтроль:</w:t>
      </w:r>
    </w:p>
    <w:p w:rsidR="00C801B2" w:rsidRPr="00225752" w:rsidRDefault="00C801B2" w:rsidP="00656541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C801B2" w:rsidRPr="00225752" w:rsidRDefault="00C801B2" w:rsidP="00656541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801B2" w:rsidRPr="00225752" w:rsidRDefault="00C801B2" w:rsidP="00656541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C801B2" w:rsidRPr="00225752" w:rsidRDefault="00C801B2" w:rsidP="00656541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3) Эмоциональный интеллект:</w:t>
      </w:r>
    </w:p>
    <w:p w:rsidR="00C801B2" w:rsidRPr="00225752" w:rsidRDefault="00C801B2" w:rsidP="00656541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C801B2" w:rsidRPr="00225752" w:rsidRDefault="00C801B2" w:rsidP="00656541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C801B2" w:rsidRPr="00225752" w:rsidRDefault="00C801B2" w:rsidP="00656541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C801B2" w:rsidRPr="00225752" w:rsidRDefault="00C801B2" w:rsidP="00656541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</w:rPr>
        <w:t>4) Принятие себя и других:</w:t>
      </w:r>
    </w:p>
    <w:p w:rsidR="00C801B2" w:rsidRPr="00225752" w:rsidRDefault="00C801B2" w:rsidP="00656541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C801B2" w:rsidRPr="00225752" w:rsidRDefault="00C801B2" w:rsidP="00656541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C801B2" w:rsidRPr="00225752" w:rsidRDefault="00C801B2" w:rsidP="00656541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 себе и другим;</w:t>
      </w:r>
    </w:p>
    <w:p w:rsidR="00C801B2" w:rsidRPr="00225752" w:rsidRDefault="00C801B2" w:rsidP="00656541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C801B2" w:rsidRPr="00225752" w:rsidRDefault="00C801B2" w:rsidP="00656541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C801B2" w:rsidRPr="00225752" w:rsidRDefault="00C801B2" w:rsidP="00656541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C801B2" w:rsidRPr="00225752" w:rsidRDefault="00C801B2" w:rsidP="00656541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C801B2" w:rsidRPr="00225752" w:rsidRDefault="00C801B2" w:rsidP="00656541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C801B2" w:rsidRPr="00225752" w:rsidRDefault="00C801B2" w:rsidP="00656541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C801B2" w:rsidRPr="00225752" w:rsidRDefault="00C801B2" w:rsidP="0065654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C801B2" w:rsidRPr="00225752" w:rsidRDefault="00C801B2" w:rsidP="00656541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C801B2" w:rsidRPr="00225752" w:rsidRDefault="00C801B2" w:rsidP="00656541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C801B2" w:rsidRPr="00225752" w:rsidRDefault="00C801B2" w:rsidP="00656541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C801B2" w:rsidRPr="00225752" w:rsidRDefault="00C801B2" w:rsidP="00656541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C801B2" w:rsidRPr="00225752" w:rsidRDefault="00C801B2" w:rsidP="00656541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C801B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25752">
        <w:rPr>
          <w:rFonts w:ascii="Times New Roman" w:hAnsi="Times New Roman"/>
          <w:color w:val="000000"/>
          <w:sz w:val="24"/>
          <w:szCs w:val="24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C801B2" w:rsidRPr="00225752" w:rsidRDefault="00C801B2" w:rsidP="00656541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801B2" w:rsidRDefault="00C801B2" w:rsidP="0065654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C801B2" w:rsidRDefault="00C801B2" w:rsidP="00656541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54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70"/>
        <w:gridCol w:w="4841"/>
        <w:gridCol w:w="1496"/>
        <w:gridCol w:w="1841"/>
        <w:gridCol w:w="1910"/>
        <w:gridCol w:w="4442"/>
      </w:tblGrid>
      <w:tr w:rsidR="00C801B2" w:rsidRPr="00225752" w:rsidTr="000C5552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Античная литература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Фольклор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(не менее трёх). «Песнь о вещем Олеге», «Зимняя дорога», «Узник», «Туча» и др.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Роман «Дубровский»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трёх). «Три пальмы», «Листок», «Утёс»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В. Кольцов. Стихотворения не менее двух).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«Косарь», «Соловей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Ф. 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 Рассказ «Бежин луг»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С. Лесков. Сказ «Левша»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Повесть «Детство» (главы)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И. Куприн. Рассказ «Чудесный доктор»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6.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Литература ХХ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(не менее двух).Например, стихотворения С. А. Есенина, В. В. Маяковского, А. А. Блока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(не менее четырёх стихотворений двух поэтов), Например, стихотворения О. Ф. Берггольц, В. С. Высоцкого, Ю. П. Мориц, Д. С. Самойлова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 Л. Васильев. «Экспонат №»; Б. П. Екимов. «Ночь исцеления»; Э.Н. Веркин «Облачный полк» (главы) и другие произведения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 Г. Распутин. Рассказ «Уроки французского»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(не менее двух).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7.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Зарубежная литература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4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зарубежных писателей 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8193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41542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44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01B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Default="00C801B2" w:rsidP="00225752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82"/>
        <w:gridCol w:w="4729"/>
        <w:gridCol w:w="1563"/>
        <w:gridCol w:w="1841"/>
        <w:gridCol w:w="1910"/>
        <w:gridCol w:w="4375"/>
      </w:tblGrid>
      <w:tr w:rsidR="00C801B2" w:rsidRPr="00225752" w:rsidTr="000C5552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«Тарас Бульба»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Рассказ «После бала»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Поэзия второй половины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Ф. И. Тютчев, А. А. Фет, А. К. Толстой и др.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(не менее двух стихотворений по выбору)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Е. Салтыков-Щедрин. Сказки (одна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конца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Чехов. Рассказы (один по выбору). Например, «Тоска», «Злоумышленник»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Отечественная поэзия первой половины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 А. Блока, Н. С. Гумилёва, М. И. Цветаевой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века—начала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XXI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веков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 М. Шукшин. Рассказы (один по выбору). Например, «Чудик», «Стенька Разин», «Критики»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веков.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15400" w:type="dxa"/>
            <w:gridSpan w:val="6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7.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«Дары волхвов», «Последний лист».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4729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8126" w:type="dxa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41727</w:t>
              </w:r>
              <w:r w:rsidRPr="0022575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225752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:rsidR="00C801B2" w:rsidRPr="00225752" w:rsidRDefault="00C801B2" w:rsidP="002414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01B2" w:rsidRPr="00C407E8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Default="00C801B2" w:rsidP="00C407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C801B2" w:rsidRDefault="00C801B2" w:rsidP="00C407E8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54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36"/>
        <w:gridCol w:w="4635"/>
        <w:gridCol w:w="1041"/>
        <w:gridCol w:w="1798"/>
        <w:gridCol w:w="1867"/>
        <w:gridCol w:w="1288"/>
        <w:gridCol w:w="3835"/>
      </w:tblGrid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Введение в курс литературы 6 класса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abbc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речи. Гомер. Поэма «Одиссея» (фрагменты).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 Одиссея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Былины. «Илья Муромец и Соловей-разбойник», "Садко". Жанровые особенности, сюжет, система образов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Тематика русских былин. Традиции в изображении богатырей. Былина «Вольга и Микула Селянинович»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 Садко в искусстве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Русские богатыри в изобразительном искусстве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27.09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чтение. Жанр баллады в мировой литературе. Баллада Р. Л. Стивенсона "Вересковый мёд".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Тема, идея, сюжет, композиция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чтение. Жанр баллады в мировой литературе. Баллады Ф. Шиллера «Кубок», "Перчатка".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Сюжетное своеобразие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C801B2" w:rsidRPr="00C407E8" w:rsidTr="00460720">
        <w:trPr>
          <w:trHeight w:val="1041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разделу "Фольклор". Отражение фольклорных жанров в литературе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Викторина по разделу "Фольклор"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124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«Повесть временных лет»: «Сказание о белгородском киселе».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жанра, тематика фрагмента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449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«Повесть временных лет»: «Сказание о походе князя Олега на Царь-град», «Предание о смерти князя Олега».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Анализ фрагментов летописи. Образы героев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«Песнь о вещем Олеге». Связь с фрагментом "Повести временных лет"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«Зимняя дорога», «Туча»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Пейзажная лирика поэта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Стихотворение «Узник».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Проблематика, средства изображения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Двусложные размеры стиха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732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Роман «Дубровский». История создания, тема, идея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Сюжет, фабула, система образов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976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История любви Владимира и Маши.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А.С. Пушкин. Роман "Дубровский".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Смысл финала романа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А.С.Пушкина "Дубровский"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творчеству А.С. Пушкина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092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 "Три пальмы", "Утес", "Листок".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создания, тематика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Стихотворения "Три пальмы", "Утес", "Листок". Лирический герой, его чувства и переживания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 "Три пальмы", "Утес", "Листок".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Художественные средства выразительности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Трехсложные стихотворные размеры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538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В. Кольцов. Стихотворения . "Косарь", "Соловей".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В. Кольцов. Стихотворения "Косарь", "Соловей". Художественные средства воплощения авторского замысла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Ф. И. Тютчев. Стихотворения "Есть в осени первоначальной…", "С поляны коршун поднялся…".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 произведений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Ф. 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А. Фет. Стихотворение «Учись у них — у дуба, у берёзы…», «Я пришел к тебе с приветом…»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 произведений поэта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Default="00C801B2" w:rsidP="00C407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А. Фет. Стихотворения «Я пришёл к тебе с приветом…», «Учись у них — у </w:t>
            </w:r>
          </w:p>
          <w:p w:rsidR="00C801B2" w:rsidRDefault="00C801B2" w:rsidP="00C407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801B2" w:rsidRDefault="00C801B2" w:rsidP="00C407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801B2" w:rsidRDefault="00C801B2" w:rsidP="00C407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801B2" w:rsidRPr="00460720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дуба, у берёзы…». </w:t>
            </w:r>
            <w:r w:rsidRPr="0046072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Своеобразие художественного видения поэта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72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творчеству М.Ю. Лермонтова, А. В. Кольцова, Ф.И. Тютчева, А.А. Фета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dfa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 Сборник рассказов "Записки охотника". Рассказ "Бежин луг". Проблематика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 С. Тургенев. Рассказ «Бежин луг».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Образы и герои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Тургенев.Рассказ «Бежин луг». Портрет и пейзаж в литературном произведении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С. Лесков. Сказ «Левша». Художественные и жанровые особенности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С. Лесков. Сказ «Левша»: образ главного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С. Лесков. Сказ «Левша»: авторское отношение к герою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творчеству И.С. Тургенева, Н. С.Лескова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Л. Н. Толстой. Повесть «Детство» (главы).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924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Л. Н. Толстой. Повесть «Детство» (главы).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 повести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17.01 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Л. Н. Толстой. Повесть «Детство» (главы). Образы родителей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Л. Н. Толстой. Повесть «Детство» (главы). Образы Карла Иваныча и Натальи Савишны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Герои произведений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П. Чехов. Рассказы . «Толстый и тонкий», «Смерть чиновника», "Хамелеон".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 маленького человека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П. Чехов. Рассказ «Хамелеон».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Юмор, ирония, источники комического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824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Чехов. Художественные средства и приёмы изображения в рассказах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И. Куприн. Рассказ «Чудесный доктор».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 рассказа. Сюжет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932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И. Куприн. Рассказ «Чудесный доктор».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 А. И. Куприн. Рассказ «Чудесный доктор». Смысл названия рассказа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творчеству А.П. Чехова, А.И. Куприна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А. 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века.С. 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 отечественных поэтов начала ХХ века. В. 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века.. Стихотворения О.Ф.Берггольц. Обзор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3004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века.Стихотворения Д.С.Самойлова. Темы, мотивы, образы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30170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Стихотворения Ю.П.Мориц. Художественное своеобразие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30288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Итоговый урок по теме «Русская поэзия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века, в том числе о Великой Отечественной войне. Обзор. Б. Л. Васильев. «Экспонат №...»; Б. П. Екимов. «Ночь исцеления».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Обзор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Тематика, сюжет, основные герои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30620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Проза отечественных писателей конца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французского».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Трудности послевоенного времени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французского».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Г. Распутин. Рассказ «Уроки французского».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Нравственная проблематика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В. Г. Распутин. Рассказ «Уроки французского». Художественное своеобразие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Обзор произведений, не менее двух на выбор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Р. П. Погодин. Идейно-художественная особенность рассказов из книги «Кирпичные острова»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21.03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3132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Р. И. Фраерман. «Дикая собака Динго, или Повесть о первой любви».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 повести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чтение. Ю. И. Коваль. Повесть «Самая лёгкая лодка в мире».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3155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Темы и проблемы. Образы главных героев.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F96C24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Конфликт, сюжет и композиция. Художественные особенности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Литература народов Российской Федерации. Стихотворения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Г. Тукай. «Родная деревня», «Книга»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Идейно-художественное своеобразие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К. Кулиев. «Когда на меня навалилась беда…», «Каким бы малым ни был мой народ…» </w:t>
            </w:r>
            <w:r w:rsidRPr="007172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лирического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72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172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Тема, идея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Образ главного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Д. Дефо. «Робинзон Крузо»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жанра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Идея произведения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32574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Проблематика, герои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3270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Свифт. «Путешествия Гулливера»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Сатира и фантастика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2B3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жанра/Всероссийская проверочная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Сюжет, композиция. Образ героя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Сюжет, композиция, образ главного героя. Смысл названия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Тема семьи в произведениях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(письменный ответ, тесты, творческая работа)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C801B2" w:rsidRPr="00BF12F3" w:rsidTr="00460720">
        <w:trPr>
          <w:trHeight w:val="144"/>
          <w:tblCellSpacing w:w="20" w:type="nil"/>
        </w:trPr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за год. Список рекомендуемой литературы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23.05</w:t>
            </w:r>
          </w:p>
        </w:tc>
        <w:tc>
          <w:tcPr>
            <w:tcW w:w="383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3358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C407E8" w:rsidTr="004607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9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125" w:type="dxa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01B2" w:rsidRDefault="00C801B2" w:rsidP="00C407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Default="00C801B2" w:rsidP="00C407E8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08"/>
        <w:gridCol w:w="4768"/>
        <w:gridCol w:w="1291"/>
        <w:gridCol w:w="1706"/>
        <w:gridCol w:w="1775"/>
        <w:gridCol w:w="1212"/>
        <w:gridCol w:w="3840"/>
      </w:tblGrid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71723E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Древнерусские повести.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«Поучение» Владимира Мономаха (в сокращении). </w:t>
            </w:r>
            <w:r w:rsidRPr="007172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Темы и проблемы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23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(не менее четырех)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 и проблематика лирических произведений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Стихотворения «Во глубине сибирских руд…», «19 октября» («Роняет лес багряный свой убор…»), «И. И. Пущину», «На холмах Грузии лежит ночная мгла…» и др. Особенности мировоззрерия поэта и их отражение в творчестве, средства выразительности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«Повести Белкина» («Станционный смотритель» и др.).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Мотив "блудного сына" в повести «Станционный смотритель»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3420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Поэма «Полтава» (фрагмент). Сопоставление образов Петра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Карла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XII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Способы выражения авторской позиции в поэме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А. С. Пушкин. Поэма «Полтава» (фрагмент). Подготовка к домашнему сочинению по поэме «Полтава»(фрагмент)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 (не менее четырех). «Узник», «Парус», «Тучи», «Когда волнуется желтеющая нива…»,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Ангел», «Молитва» («В минуту жизни трудную…»)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 др. Тема одиночества в лирике поэта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34310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Стихотворения. Проблема гармонии человека и природы.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Средства выразительности в художественном произведении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34428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3464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«Песня про царя Ивана Васильевича, молодого опричника и удалого купца Калашникова».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3475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речи. М. Ю. Лермонтов. «Песня про царя Ивана Васильевича, молодого опричника и удалого купца Калашникова».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домашнему сочинению по произведению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34860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Повесть «Тарас Бульба». Историческая и фольклорная основа повести.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 и проблематика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«Тарас Бульба». Система персонажей. Сопоставление Остапа и Андрия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«Тарас Бульба». Образ Тараса Бульбы в повести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 С. Тургенев. Цикл «Записки охотника» в историческом контексте.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350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 С. Тургенев. Стихотворения в прозе например, «Русский язык», «Воробей»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3542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35544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Рассказ «После бала»: система образов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3565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021E2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35774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А. Некрасов. Стихотворение «Железная дорога».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Идейно-художественное своеобразие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35878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Поэзия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Ф. И. Тютчев. «Есть в осени первоначальной…», «Весенние воды» . А. А. Фет. «Ещё майская ночь», «Это утро, радость эта...»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35990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Е. Салтыков-Щедрин. «Повесть о том, как один мужик двух генералов прокормил», «Дикий помещик» «Премудрый пискарь» : тематика, проблематика, сюжет. Особенности сатиры М. Е. Салтыкова-Щедрина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 К. Толстого о русской старине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Америки в произведениях Ф. Купера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П. Чехов. Рассказы (один по выбору). «Злоумышленник». Тематика, проблематика произведений. Художественное мастерство писателя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Горький. Ранние рассказы (одно произведение по выбору). «Старуха Изергиль» (легенда о Данко).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36520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36656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Объекты сатиры в произведениях писателей конца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(не менее двух). М. М. Зощенко, Н. Тэффи. Понятие сатиры.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3706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речи. Сочинение-рассуждение "Нужны ли сатирические прозведения?"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Грин. Особенности мировоззрения писателя. Повести и рассказы (одно произведение по выбору).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«Зелёная лампа»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3678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Грин. Идейно-художественное своеобразие произведений.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Отечественная поэзия первой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Стихотворения на тему мечты и реальности (два-три по выбору). Стихотворения А. А. Блока, Н. С. Гумилёва, М. И. Цветаевой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3626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 В. Маяковский. Стихотворения. . «Необычайное приключение, бывшее с Владимиром Маяковским летом на даче.Тематика, проблематика, композиция стихотворения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369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В. Маяковский. Стихотворения. . «Необычайное приключение, бывшее с Владимиром Маяковским летом на даче».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М.А. Шолохов. «Донские рассказы» .«Родинка». Тематика, проблематика, сюжет, система персонажей, гуманистический пафос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П. Платонов. Рассказы .«Юшка» Идейно-художественное своеобразие произведения.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языка произведений А. П. Платонова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М. Шукшин. Рассказы (один по выбору). Например, «Чудик», «Стенька Разин», «Критики»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Тематика, проблематика, сюжет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М. Шукшин. Рассказы (один по выбору). Например, «Чудик», «Стенька Разин», «Критики»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Характеры героев, система образов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bdc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М. Шукшин. Рассказы (один по выбору). Например, «Чудик», «Стенька Разин», «Критики».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Б.Ш. Окуджавы, Ю. Д. Левитанского и др.Тематика, проблематика стихотворений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373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31.03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375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(не менее двух). Например, произведения Ф. А. Абрамова, В. П. Астафьева, В. И. Белова, Ф. А. Искандера и др.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Обзор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3798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Идейно-художественное своеобразие одного из рассказов/Всероссийская проверочная работа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C407E8" w:rsidTr="000C5552">
        <w:trPr>
          <w:trHeight w:val="1021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—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работа. Литература второй половины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начала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(письменный ответ, тесты, творческая работа)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Жанр, тематика, проблематика, сюжет романа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3851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72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38672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П. Мериме. Идейно-художественное своеобразие новеллы «Маттео Фальконе»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85FC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Библиотека ЦОК</w:t>
            </w:r>
            <w:hyperlink r:id="rId173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новеллистика. О. Генри. «Дары волхвов». Жанр, тема, идея, проблематика, сюжет новеллы.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Система персонажей. Роль художественной детали в произведении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85FC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85FC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3808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Взаимоотношения главного героя с другими персонажами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A85FC4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3819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01B2" w:rsidRPr="00BF12F3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382</w:t>
              </w:r>
              <w:r w:rsidRPr="00C407E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чтение. Зарубежная новеллистика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768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Итоговый урок. Результаты и планы на следующий год.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>Список рекомендуемой литературы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C801B2" w:rsidRPr="00926546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840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B2" w:rsidRPr="00C407E8" w:rsidTr="000C55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7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052" w:type="dxa"/>
            <w:gridSpan w:val="2"/>
            <w:tcMar>
              <w:top w:w="50" w:type="dxa"/>
              <w:left w:w="100" w:type="dxa"/>
            </w:tcMar>
            <w:vAlign w:val="center"/>
          </w:tcPr>
          <w:p w:rsidR="00C801B2" w:rsidRPr="00C407E8" w:rsidRDefault="00C801B2" w:rsidP="00C40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01B2" w:rsidRDefault="00C801B2" w:rsidP="00C407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656541" w:rsidRDefault="00C801B2" w:rsidP="00C407E8">
      <w:pPr>
        <w:spacing w:after="0" w:line="240" w:lineRule="auto"/>
        <w:rPr>
          <w:lang w:val="ru-RU"/>
        </w:rPr>
      </w:pPr>
      <w:r w:rsidRPr="0065654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801B2" w:rsidRDefault="00C801B2" w:rsidP="00C407E8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65654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801B2" w:rsidRPr="009C1308" w:rsidRDefault="00C801B2" w:rsidP="00C407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 Литература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(в 2 частях),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под редакцией Коровиной В.Я.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, Акционерное общество «Издательство «Просвещение»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2023г.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>
        <w:rPr>
          <w:rFonts w:ascii="Times New Roman" w:hAnsi="Times New Roman"/>
          <w:sz w:val="24"/>
          <w:szCs w:val="24"/>
          <w:lang w:val="ru-RU"/>
        </w:rPr>
        <w:t>2.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Литература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(в 2 частях),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под редакцией Коровиной В.Я.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,  Акционерное общество «Издательство «Просвещение»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2023г.</w:t>
      </w:r>
    </w:p>
    <w:p w:rsidR="00C801B2" w:rsidRPr="00656541" w:rsidRDefault="00C801B2" w:rsidP="00C407E8">
      <w:pPr>
        <w:spacing w:after="0" w:line="240" w:lineRule="auto"/>
        <w:rPr>
          <w:lang w:val="ru-RU"/>
        </w:rPr>
      </w:pPr>
    </w:p>
    <w:p w:rsidR="00C801B2" w:rsidRDefault="00C801B2" w:rsidP="00C407E8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65654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801B2" w:rsidRPr="00656541" w:rsidRDefault="00C801B2" w:rsidP="00C407E8">
      <w:pPr>
        <w:spacing w:after="0" w:line="240" w:lineRule="auto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 Методическое пособие для учителя к учебнику В.П.Полухиной, В.Я.Коровиной, В.П.Журавлева и др. «Литература. 6 класс»/.Шутан М.И, </w:t>
      </w:r>
      <w:r w:rsidRPr="00281C2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Акционерное общество «Издательство «Просвещение»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2023г.</w:t>
      </w:r>
    </w:p>
    <w:p w:rsidR="00C801B2" w:rsidRDefault="00C801B2" w:rsidP="00C407E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56541">
        <w:rPr>
          <w:rFonts w:ascii="Times New Roman" w:hAnsi="Times New Roman"/>
          <w:sz w:val="24"/>
          <w:szCs w:val="24"/>
          <w:lang w:val="ru-RU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Методическое пособие для учителя к учебнику  В.Я.Коровиной, В.П.Журавлева и др. «Литература. 7 класс»/.Шутан М.И, </w:t>
      </w:r>
      <w:r w:rsidRPr="00281C2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Акционерное общество «Издательство «Просвещение»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2023г.</w:t>
      </w:r>
    </w:p>
    <w:p w:rsidR="00C801B2" w:rsidRPr="00656541" w:rsidRDefault="00C801B2" w:rsidP="00C407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3. Литература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. Аудиоприложение к учебнику.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r>
        <w:rPr>
          <w:rFonts w:ascii="Times New Roman" w:hAnsi="Times New Roman"/>
          <w:sz w:val="24"/>
          <w:szCs w:val="24"/>
          <w:lang w:val="ru-RU"/>
        </w:rPr>
        <w:t xml:space="preserve">4. 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Литература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. Аудиоприложение к учебнику.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класс.</w:t>
      </w:r>
    </w:p>
    <w:p w:rsidR="00C801B2" w:rsidRDefault="00C801B2" w:rsidP="00C407E8">
      <w:pPr>
        <w:spacing w:after="0" w:line="240" w:lineRule="auto"/>
        <w:rPr>
          <w:lang w:val="ru-RU"/>
        </w:rPr>
      </w:pPr>
    </w:p>
    <w:p w:rsidR="00C801B2" w:rsidRDefault="00C801B2" w:rsidP="00C407E8">
      <w:pPr>
        <w:spacing w:after="0" w:line="240" w:lineRule="auto"/>
        <w:rPr>
          <w:lang w:val="ru-RU"/>
        </w:rPr>
      </w:pPr>
      <w:r w:rsidRPr="0022575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01B2" w:rsidRPr="00656541" w:rsidRDefault="00C801B2" w:rsidP="00C407E8">
      <w:pPr>
        <w:spacing w:after="0" w:line="240" w:lineRule="auto"/>
        <w:rPr>
          <w:lang w:val="ru-RU"/>
        </w:rPr>
        <w:sectPr w:rsidR="00C801B2" w:rsidRPr="00656541" w:rsidSect="0071723E">
          <w:pgSz w:w="16383" w:h="11906" w:orient="landscape"/>
          <w:pgMar w:top="851" w:right="567" w:bottom="567" w:left="567" w:header="720" w:footer="720" w:gutter="0"/>
          <w:cols w:space="720"/>
        </w:sectPr>
      </w:pPr>
      <w:r w:rsidRPr="009C130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1. Библиотека ЦОК.</w:t>
      </w:r>
      <w:r w:rsidRPr="009C1308">
        <w:rPr>
          <w:rFonts w:ascii="Times New Roman" w:hAnsi="Times New Roman"/>
          <w:sz w:val="24"/>
          <w:szCs w:val="24"/>
          <w:lang w:val="ru-RU"/>
        </w:rPr>
        <w:br/>
      </w:r>
      <w:bookmarkStart w:id="46" w:name="2d4c3c66-d366-42e3-b15b-0c9c08083ebc"/>
      <w:bookmarkEnd w:id="46"/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 xml:space="preserve"> 2. </w:t>
      </w:r>
      <w:r w:rsidRPr="009C1308">
        <w:rPr>
          <w:rFonts w:ascii="Times New Roman" w:hAnsi="Times New Roman"/>
          <w:color w:val="000000"/>
          <w:sz w:val="24"/>
          <w:szCs w:val="24"/>
        </w:rPr>
        <w:t>school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9C1308">
        <w:rPr>
          <w:rFonts w:ascii="Times New Roman" w:hAnsi="Times New Roman"/>
          <w:color w:val="000000"/>
          <w:sz w:val="24"/>
          <w:szCs w:val="24"/>
        </w:rPr>
        <w:t>collektion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9C1308">
        <w:rPr>
          <w:rFonts w:ascii="Times New Roman" w:hAnsi="Times New Roman"/>
          <w:color w:val="000000"/>
          <w:sz w:val="24"/>
          <w:szCs w:val="24"/>
        </w:rPr>
        <w:t>edy</w:t>
      </w:r>
      <w:r w:rsidRPr="009C130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9C1308">
        <w:rPr>
          <w:rFonts w:ascii="Times New Roman" w:hAnsi="Times New Roman"/>
          <w:color w:val="000000"/>
          <w:sz w:val="24"/>
          <w:szCs w:val="24"/>
        </w:rPr>
        <w:t>ru</w:t>
      </w:r>
      <w:r w:rsidRPr="009C130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9C1308">
        <w:rPr>
          <w:rFonts w:ascii="Times New Roman" w:eastAsia="Arial Unicode MS" w:hAnsi="Arial Unicode MS" w:hint="eastAsia"/>
          <w:color w:val="000000"/>
          <w:sz w:val="24"/>
          <w:szCs w:val="24"/>
          <w:lang w:val="ru-RU"/>
        </w:rPr>
        <w:t>​</w:t>
      </w:r>
    </w:p>
    <w:p w:rsidR="00C801B2" w:rsidRPr="00C407E8" w:rsidRDefault="00C801B2" w:rsidP="00C407E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C801B2" w:rsidRPr="00225752" w:rsidSect="0071723E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C801B2" w:rsidRPr="00225752" w:rsidRDefault="00C801B2" w:rsidP="00225752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C801B2" w:rsidRPr="00225752" w:rsidSect="0071723E">
          <w:pgSz w:w="16383" w:h="11906" w:orient="landscape"/>
          <w:pgMar w:top="851" w:right="567" w:bottom="567" w:left="567" w:header="720" w:footer="720" w:gutter="0"/>
          <w:cols w:space="720"/>
        </w:sectPr>
      </w:pPr>
      <w:bookmarkStart w:id="47" w:name="block-37150579"/>
      <w:bookmarkEnd w:id="47"/>
    </w:p>
    <w:p w:rsidR="00C801B2" w:rsidRPr="00225752" w:rsidRDefault="00C801B2" w:rsidP="002257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bookmarkStart w:id="48" w:name="block-37150575"/>
      <w:bookmarkEnd w:id="48"/>
    </w:p>
    <w:p w:rsidR="00C801B2" w:rsidRPr="00225752" w:rsidRDefault="00C801B2">
      <w:pPr>
        <w:rPr>
          <w:lang w:val="ru-RU"/>
        </w:rPr>
        <w:sectPr w:rsidR="00C801B2" w:rsidRPr="00225752" w:rsidSect="0071723E">
          <w:pgSz w:w="16383" w:h="11906" w:orient="landscape"/>
          <w:pgMar w:top="851" w:right="567" w:bottom="567" w:left="567" w:header="720" w:footer="720" w:gutter="0"/>
          <w:cols w:space="720"/>
        </w:sectPr>
      </w:pPr>
    </w:p>
    <w:p w:rsidR="00C801B2" w:rsidRPr="00225752" w:rsidRDefault="00C801B2" w:rsidP="00225752">
      <w:pPr>
        <w:spacing w:after="0"/>
        <w:ind w:left="120"/>
        <w:rPr>
          <w:lang w:val="ru-RU"/>
        </w:rPr>
        <w:sectPr w:rsidR="00C801B2" w:rsidRPr="00225752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  <w:bookmarkStart w:id="49" w:name="block-37150576"/>
      <w:bookmarkEnd w:id="49"/>
      <w:r w:rsidRPr="0022575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spacing w:after="0"/>
        <w:ind w:left="120"/>
        <w:rPr>
          <w:lang w:val="ru-RU"/>
        </w:rPr>
      </w:pPr>
      <w:r w:rsidRPr="00C407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225752" w:rsidRDefault="00C801B2" w:rsidP="00225752">
      <w:pPr>
        <w:spacing w:after="0"/>
        <w:ind w:left="120"/>
        <w:rPr>
          <w:lang w:val="ru-RU"/>
        </w:rPr>
      </w:pPr>
      <w:bookmarkStart w:id="50" w:name="block-37150577"/>
      <w:bookmarkEnd w:id="50"/>
      <w:r w:rsidRPr="00C407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01B2" w:rsidRPr="00225752" w:rsidRDefault="00C801B2">
      <w:pPr>
        <w:rPr>
          <w:lang w:val="ru-RU"/>
        </w:rPr>
        <w:sectPr w:rsidR="00C801B2" w:rsidRPr="00225752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rPr>
          <w:lang w:val="ru-RU"/>
        </w:rPr>
        <w:sectPr w:rsidR="00C801B2" w:rsidRPr="00C407E8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C407E8" w:rsidRDefault="00C801B2">
      <w:pPr>
        <w:spacing w:after="0"/>
        <w:ind w:left="120"/>
        <w:rPr>
          <w:lang w:val="ru-RU"/>
        </w:rPr>
      </w:pPr>
      <w:r w:rsidRPr="00C407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01B2" w:rsidRDefault="00C801B2">
      <w:pPr>
        <w:rPr>
          <w:lang w:val="ru-RU"/>
        </w:rPr>
      </w:pPr>
    </w:p>
    <w:p w:rsidR="00C801B2" w:rsidRDefault="00C801B2">
      <w:pPr>
        <w:rPr>
          <w:lang w:val="ru-RU"/>
        </w:rPr>
      </w:pPr>
    </w:p>
    <w:p w:rsidR="00C801B2" w:rsidRPr="00656541" w:rsidRDefault="00C801B2">
      <w:pPr>
        <w:spacing w:after="0"/>
        <w:ind w:left="120"/>
        <w:rPr>
          <w:lang w:val="ru-RU"/>
        </w:rPr>
      </w:pPr>
    </w:p>
    <w:p w:rsidR="00C801B2" w:rsidRPr="00656541" w:rsidRDefault="00C801B2">
      <w:pPr>
        <w:rPr>
          <w:lang w:val="ru-RU"/>
        </w:rPr>
        <w:sectPr w:rsidR="00C801B2" w:rsidRPr="00656541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656541" w:rsidRDefault="00C801B2">
      <w:pPr>
        <w:rPr>
          <w:lang w:val="ru-RU"/>
        </w:rPr>
        <w:sectPr w:rsidR="00C801B2" w:rsidRPr="00656541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656541" w:rsidRDefault="00C801B2">
      <w:pPr>
        <w:rPr>
          <w:lang w:val="ru-RU"/>
        </w:rPr>
        <w:sectPr w:rsidR="00C801B2" w:rsidRPr="00656541" w:rsidSect="0071723E">
          <w:pgSz w:w="16383" w:h="11906" w:orient="landscape"/>
          <w:pgMar w:top="1134" w:right="850" w:bottom="567" w:left="1701" w:header="720" w:footer="720" w:gutter="0"/>
          <w:cols w:space="720"/>
        </w:sectPr>
      </w:pPr>
    </w:p>
    <w:p w:rsidR="00C801B2" w:rsidRPr="00225752" w:rsidRDefault="00C801B2">
      <w:pPr>
        <w:spacing w:after="0" w:line="480" w:lineRule="auto"/>
        <w:ind w:left="120"/>
        <w:rPr>
          <w:lang w:val="ru-RU"/>
        </w:rPr>
      </w:pPr>
      <w:bookmarkStart w:id="51" w:name="block-37150581"/>
      <w:bookmarkEnd w:id="51"/>
    </w:p>
    <w:p w:rsidR="00C801B2" w:rsidRPr="00225752" w:rsidRDefault="00C801B2">
      <w:pPr>
        <w:rPr>
          <w:lang w:val="ru-RU"/>
        </w:rPr>
        <w:sectPr w:rsidR="00C801B2" w:rsidRPr="00225752" w:rsidSect="0071723E">
          <w:pgSz w:w="11906" w:h="16383"/>
          <w:pgMar w:top="1134" w:right="850" w:bottom="567" w:left="1701" w:header="720" w:footer="720" w:gutter="0"/>
          <w:cols w:space="720"/>
        </w:sectPr>
      </w:pPr>
    </w:p>
    <w:p w:rsidR="00C801B2" w:rsidRPr="00225752" w:rsidRDefault="00C801B2">
      <w:pPr>
        <w:rPr>
          <w:lang w:val="ru-RU"/>
        </w:rPr>
      </w:pPr>
    </w:p>
    <w:sectPr w:rsidR="00C801B2" w:rsidRPr="00225752" w:rsidSect="0071723E">
      <w:pgSz w:w="11907" w:h="16839" w:code="9"/>
      <w:pgMar w:top="1440" w:right="1440" w:bottom="567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070D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A06047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A2E19B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D4C2F8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3C879D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6233F8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6BD5E7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81A36E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F81241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06C519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093367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85014D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42241ED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44A0716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8053AD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3A348C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C50383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D62510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6214650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64154A9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6CD60BC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730558B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FBA57C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0"/>
  </w:num>
  <w:num w:numId="2">
    <w:abstractNumId w:val="3"/>
  </w:num>
  <w:num w:numId="3">
    <w:abstractNumId w:val="14"/>
  </w:num>
  <w:num w:numId="4">
    <w:abstractNumId w:val="16"/>
  </w:num>
  <w:num w:numId="5">
    <w:abstractNumId w:val="13"/>
  </w:num>
  <w:num w:numId="6">
    <w:abstractNumId w:val="8"/>
  </w:num>
  <w:num w:numId="7">
    <w:abstractNumId w:val="2"/>
  </w:num>
  <w:num w:numId="8">
    <w:abstractNumId w:val="19"/>
  </w:num>
  <w:num w:numId="9">
    <w:abstractNumId w:val="7"/>
  </w:num>
  <w:num w:numId="10">
    <w:abstractNumId w:val="12"/>
  </w:num>
  <w:num w:numId="11">
    <w:abstractNumId w:val="22"/>
  </w:num>
  <w:num w:numId="12">
    <w:abstractNumId w:val="1"/>
  </w:num>
  <w:num w:numId="13">
    <w:abstractNumId w:val="6"/>
  </w:num>
  <w:num w:numId="14">
    <w:abstractNumId w:val="17"/>
  </w:num>
  <w:num w:numId="15">
    <w:abstractNumId w:val="5"/>
  </w:num>
  <w:num w:numId="16">
    <w:abstractNumId w:val="0"/>
  </w:num>
  <w:num w:numId="17">
    <w:abstractNumId w:val="9"/>
  </w:num>
  <w:num w:numId="18">
    <w:abstractNumId w:val="18"/>
  </w:num>
  <w:num w:numId="19">
    <w:abstractNumId w:val="15"/>
  </w:num>
  <w:num w:numId="20">
    <w:abstractNumId w:val="4"/>
  </w:num>
  <w:num w:numId="21">
    <w:abstractNumId w:val="11"/>
  </w:num>
  <w:num w:numId="22">
    <w:abstractNumId w:val="2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3983"/>
    <w:rsid w:val="000447BC"/>
    <w:rsid w:val="000C5552"/>
    <w:rsid w:val="000D4161"/>
    <w:rsid w:val="000E6D86"/>
    <w:rsid w:val="001D5670"/>
    <w:rsid w:val="00207D19"/>
    <w:rsid w:val="00225752"/>
    <w:rsid w:val="002414AC"/>
    <w:rsid w:val="00241C0C"/>
    <w:rsid w:val="00281C23"/>
    <w:rsid w:val="002B3423"/>
    <w:rsid w:val="002B41EB"/>
    <w:rsid w:val="002B540E"/>
    <w:rsid w:val="00344265"/>
    <w:rsid w:val="00460720"/>
    <w:rsid w:val="004E6975"/>
    <w:rsid w:val="00533E8F"/>
    <w:rsid w:val="005C3DB0"/>
    <w:rsid w:val="005D425E"/>
    <w:rsid w:val="005D4DE6"/>
    <w:rsid w:val="00624A97"/>
    <w:rsid w:val="00656541"/>
    <w:rsid w:val="0066420C"/>
    <w:rsid w:val="0071723E"/>
    <w:rsid w:val="007A3A38"/>
    <w:rsid w:val="008610C7"/>
    <w:rsid w:val="0086502D"/>
    <w:rsid w:val="008944ED"/>
    <w:rsid w:val="00926546"/>
    <w:rsid w:val="009626BB"/>
    <w:rsid w:val="00970B9C"/>
    <w:rsid w:val="009C1308"/>
    <w:rsid w:val="009C2A25"/>
    <w:rsid w:val="00A021E2"/>
    <w:rsid w:val="00A85FC4"/>
    <w:rsid w:val="00AB5421"/>
    <w:rsid w:val="00AD2696"/>
    <w:rsid w:val="00B06126"/>
    <w:rsid w:val="00B47787"/>
    <w:rsid w:val="00B62066"/>
    <w:rsid w:val="00BA3983"/>
    <w:rsid w:val="00BF12F3"/>
    <w:rsid w:val="00C407E8"/>
    <w:rsid w:val="00C42566"/>
    <w:rsid w:val="00C53FFE"/>
    <w:rsid w:val="00C801B2"/>
    <w:rsid w:val="00D95745"/>
    <w:rsid w:val="00E2220E"/>
    <w:rsid w:val="00E775B9"/>
    <w:rsid w:val="00E9175A"/>
    <w:rsid w:val="00EF19DD"/>
    <w:rsid w:val="00F12E4B"/>
    <w:rsid w:val="00F96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696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D269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2696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D2696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D2696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D269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D269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D2696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D2696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AD2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D2696"/>
    <w:rPr>
      <w:rFonts w:cs="Times New Roman"/>
    </w:rPr>
  </w:style>
  <w:style w:type="paragraph" w:styleId="NormalIndent">
    <w:name w:val="Normal Indent"/>
    <w:basedOn w:val="Normal"/>
    <w:uiPriority w:val="99"/>
    <w:rsid w:val="00AD2696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AD2696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D269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AD269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D2696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AD2696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BA398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A398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AD2696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542e" TargetMode="External"/><Relationship Id="rId117" Type="http://schemas.openxmlformats.org/officeDocument/2006/relationships/hyperlink" Target="https://m.edsoo.ru/8bc30170" TargetMode="External"/><Relationship Id="rId21" Type="http://schemas.openxmlformats.org/officeDocument/2006/relationships/hyperlink" Target="https://m.edsoo.ru/7f41542e" TargetMode="External"/><Relationship Id="rId42" Type="http://schemas.openxmlformats.org/officeDocument/2006/relationships/hyperlink" Target="https://m.edsoo.ru/7f41727e" TargetMode="External"/><Relationship Id="rId47" Type="http://schemas.openxmlformats.org/officeDocument/2006/relationships/hyperlink" Target="https://m.edsoo.ru/7f41727e" TargetMode="External"/><Relationship Id="rId63" Type="http://schemas.openxmlformats.org/officeDocument/2006/relationships/hyperlink" Target="https://m.edsoo.ru/8bc2abbc" TargetMode="External"/><Relationship Id="rId68" Type="http://schemas.openxmlformats.org/officeDocument/2006/relationships/hyperlink" Target="https://m.edsoo.ru/8bc2b3be" TargetMode="External"/><Relationship Id="rId84" Type="http://schemas.openxmlformats.org/officeDocument/2006/relationships/hyperlink" Target="https://m.edsoo.ru/8bc2d1be" TargetMode="External"/><Relationship Id="rId89" Type="http://schemas.openxmlformats.org/officeDocument/2006/relationships/hyperlink" Target="https://m.edsoo.ru/8bc2d7e0" TargetMode="External"/><Relationship Id="rId112" Type="http://schemas.openxmlformats.org/officeDocument/2006/relationships/hyperlink" Target="https://m.edsoo.ru/8bc2fb6c" TargetMode="External"/><Relationship Id="rId133" Type="http://schemas.openxmlformats.org/officeDocument/2006/relationships/hyperlink" Target="https://m.edsoo.ru/8bc3358c" TargetMode="External"/><Relationship Id="rId138" Type="http://schemas.openxmlformats.org/officeDocument/2006/relationships/hyperlink" Target="https://m.edsoo.ru/8bc34310" TargetMode="External"/><Relationship Id="rId154" Type="http://schemas.openxmlformats.org/officeDocument/2006/relationships/hyperlink" Target="https://m.edsoo.ru/8bc35e2c" TargetMode="External"/><Relationship Id="rId159" Type="http://schemas.openxmlformats.org/officeDocument/2006/relationships/hyperlink" Target="https://m.edsoo.ru/8bc36f52" TargetMode="External"/><Relationship Id="rId175" Type="http://schemas.openxmlformats.org/officeDocument/2006/relationships/hyperlink" Target="https://m.edsoo.ru/8bc3819a" TargetMode="External"/><Relationship Id="rId170" Type="http://schemas.openxmlformats.org/officeDocument/2006/relationships/hyperlink" Target="https://m.edsoo.ru/8bc37a9c" TargetMode="External"/><Relationship Id="rId16" Type="http://schemas.openxmlformats.org/officeDocument/2006/relationships/hyperlink" Target="https://m.edsoo.ru/7f41542e" TargetMode="External"/><Relationship Id="rId107" Type="http://schemas.openxmlformats.org/officeDocument/2006/relationships/hyperlink" Target="https://m.edsoo.ru/8bc2f54a" TargetMode="External"/><Relationship Id="rId11" Type="http://schemas.openxmlformats.org/officeDocument/2006/relationships/hyperlink" Target="https://m.edsoo.ru/7f41542e" TargetMode="External"/><Relationship Id="rId32" Type="http://schemas.openxmlformats.org/officeDocument/2006/relationships/hyperlink" Target="https://m.edsoo.ru/7f41542e" TargetMode="External"/><Relationship Id="rId37" Type="http://schemas.openxmlformats.org/officeDocument/2006/relationships/hyperlink" Target="https://m.edsoo.ru/7f41727e" TargetMode="External"/><Relationship Id="rId53" Type="http://schemas.openxmlformats.org/officeDocument/2006/relationships/hyperlink" Target="https://m.edsoo.ru/7f41727e" TargetMode="External"/><Relationship Id="rId58" Type="http://schemas.openxmlformats.org/officeDocument/2006/relationships/hyperlink" Target="https://m.edsoo.ru/7f41727e" TargetMode="External"/><Relationship Id="rId74" Type="http://schemas.openxmlformats.org/officeDocument/2006/relationships/hyperlink" Target="https://m.edsoo.ru/8bc2c354" TargetMode="External"/><Relationship Id="rId79" Type="http://schemas.openxmlformats.org/officeDocument/2006/relationships/hyperlink" Target="https://m.edsoo.ru/8bc2c976" TargetMode="External"/><Relationship Id="rId102" Type="http://schemas.openxmlformats.org/officeDocument/2006/relationships/hyperlink" Target="https://m.edsoo.ru/8bc2e924" TargetMode="External"/><Relationship Id="rId123" Type="http://schemas.openxmlformats.org/officeDocument/2006/relationships/hyperlink" Target="https://m.edsoo.ru/8bc310de" TargetMode="External"/><Relationship Id="rId128" Type="http://schemas.openxmlformats.org/officeDocument/2006/relationships/hyperlink" Target="https://m.edsoo.ru/8bc31d9a" TargetMode="External"/><Relationship Id="rId144" Type="http://schemas.openxmlformats.org/officeDocument/2006/relationships/hyperlink" Target="https://m.edsoo.ru/8bc34e6e" TargetMode="External"/><Relationship Id="rId149" Type="http://schemas.openxmlformats.org/officeDocument/2006/relationships/hyperlink" Target="https://m.edsoo.ru/8bc3565c" TargetMode="External"/><Relationship Id="rId5" Type="http://schemas.openxmlformats.org/officeDocument/2006/relationships/hyperlink" Target="https://m.edsoo.ru/7f41542e" TargetMode="External"/><Relationship Id="rId90" Type="http://schemas.openxmlformats.org/officeDocument/2006/relationships/hyperlink" Target="https://m.edsoo.ru/8bc2d920" TargetMode="External"/><Relationship Id="rId95" Type="http://schemas.openxmlformats.org/officeDocument/2006/relationships/hyperlink" Target="https://m.edsoo.ru/8bc2e0c8" TargetMode="External"/><Relationship Id="rId160" Type="http://schemas.openxmlformats.org/officeDocument/2006/relationships/hyperlink" Target="https://m.edsoo.ru/8bc3706a" TargetMode="External"/><Relationship Id="rId165" Type="http://schemas.openxmlformats.org/officeDocument/2006/relationships/hyperlink" Target="https://m.edsoo.ru/8bc36b60" TargetMode="External"/><Relationship Id="rId22" Type="http://schemas.openxmlformats.org/officeDocument/2006/relationships/hyperlink" Target="https://m.edsoo.ru/7f41542e" TargetMode="External"/><Relationship Id="rId27" Type="http://schemas.openxmlformats.org/officeDocument/2006/relationships/hyperlink" Target="https://m.edsoo.ru/7f41542e" TargetMode="External"/><Relationship Id="rId43" Type="http://schemas.openxmlformats.org/officeDocument/2006/relationships/hyperlink" Target="https://m.edsoo.ru/7f41727e" TargetMode="External"/><Relationship Id="rId48" Type="http://schemas.openxmlformats.org/officeDocument/2006/relationships/hyperlink" Target="https://m.edsoo.ru/7f41727e" TargetMode="External"/><Relationship Id="rId64" Type="http://schemas.openxmlformats.org/officeDocument/2006/relationships/hyperlink" Target="https://m.edsoo.ru/8bc2ad6a" TargetMode="External"/><Relationship Id="rId69" Type="http://schemas.openxmlformats.org/officeDocument/2006/relationships/hyperlink" Target="https://m.edsoo.ru/8bc2b4e0" TargetMode="External"/><Relationship Id="rId113" Type="http://schemas.openxmlformats.org/officeDocument/2006/relationships/hyperlink" Target="https://m.edsoo.ru/8bc2fc8e" TargetMode="External"/><Relationship Id="rId118" Type="http://schemas.openxmlformats.org/officeDocument/2006/relationships/hyperlink" Target="https://m.edsoo.ru/8bc30288" TargetMode="External"/><Relationship Id="rId134" Type="http://schemas.openxmlformats.org/officeDocument/2006/relationships/hyperlink" Target="https://m.edsoo.ru/8bc338b6" TargetMode="External"/><Relationship Id="rId139" Type="http://schemas.openxmlformats.org/officeDocument/2006/relationships/hyperlink" Target="https://m.edsoo.ru/8bc34428" TargetMode="External"/><Relationship Id="rId80" Type="http://schemas.openxmlformats.org/officeDocument/2006/relationships/hyperlink" Target="https://m.edsoo.ru/8bc2cba6" TargetMode="External"/><Relationship Id="rId85" Type="http://schemas.openxmlformats.org/officeDocument/2006/relationships/hyperlink" Target="https://m.edsoo.ru/8bc2d2e0" TargetMode="External"/><Relationship Id="rId150" Type="http://schemas.openxmlformats.org/officeDocument/2006/relationships/hyperlink" Target="https://m.edsoo.ru/8bc35774" TargetMode="External"/><Relationship Id="rId155" Type="http://schemas.openxmlformats.org/officeDocument/2006/relationships/hyperlink" Target="https://m.edsoo.ru/8bc35a94" TargetMode="External"/><Relationship Id="rId171" Type="http://schemas.openxmlformats.org/officeDocument/2006/relationships/hyperlink" Target="https://m.edsoo.ru/8bc3851e" TargetMode="External"/><Relationship Id="rId176" Type="http://schemas.openxmlformats.org/officeDocument/2006/relationships/hyperlink" Target="https://m.edsoo.ru/8bc382bc" TargetMode="External"/><Relationship Id="rId12" Type="http://schemas.openxmlformats.org/officeDocument/2006/relationships/hyperlink" Target="https://m.edsoo.ru/7f41542e" TargetMode="External"/><Relationship Id="rId17" Type="http://schemas.openxmlformats.org/officeDocument/2006/relationships/hyperlink" Target="https://m.edsoo.ru/7f41542e" TargetMode="External"/><Relationship Id="rId33" Type="http://schemas.openxmlformats.org/officeDocument/2006/relationships/hyperlink" Target="https://m.edsoo.ru/7f41727e" TargetMode="External"/><Relationship Id="rId38" Type="http://schemas.openxmlformats.org/officeDocument/2006/relationships/hyperlink" Target="https://m.edsoo.ru/7f41727e" TargetMode="External"/><Relationship Id="rId59" Type="http://schemas.openxmlformats.org/officeDocument/2006/relationships/hyperlink" Target="https://m.edsoo.ru/7f41727e" TargetMode="External"/><Relationship Id="rId103" Type="http://schemas.openxmlformats.org/officeDocument/2006/relationships/hyperlink" Target="https://m.edsoo.ru/8bc2eb5e" TargetMode="External"/><Relationship Id="rId108" Type="http://schemas.openxmlformats.org/officeDocument/2006/relationships/hyperlink" Target="https://m.edsoo.ru/8bc2f6ee" TargetMode="External"/><Relationship Id="rId124" Type="http://schemas.openxmlformats.org/officeDocument/2006/relationships/hyperlink" Target="https://m.edsoo.ru/8bc3132c" TargetMode="External"/><Relationship Id="rId129" Type="http://schemas.openxmlformats.org/officeDocument/2006/relationships/hyperlink" Target="https://m.edsoo.ru/8bc323b2" TargetMode="External"/><Relationship Id="rId54" Type="http://schemas.openxmlformats.org/officeDocument/2006/relationships/hyperlink" Target="https://m.edsoo.ru/7f41727e" TargetMode="External"/><Relationship Id="rId70" Type="http://schemas.openxmlformats.org/officeDocument/2006/relationships/hyperlink" Target="https://m.edsoo.ru/8bc2b706" TargetMode="External"/><Relationship Id="rId75" Type="http://schemas.openxmlformats.org/officeDocument/2006/relationships/hyperlink" Target="https://m.edsoo.ru/8bc2c4e4" TargetMode="External"/><Relationship Id="rId91" Type="http://schemas.openxmlformats.org/officeDocument/2006/relationships/hyperlink" Target="https://m.edsoo.ru/8bc2db82" TargetMode="External"/><Relationship Id="rId96" Type="http://schemas.openxmlformats.org/officeDocument/2006/relationships/hyperlink" Target="https://m.edsoo.ru/8bc2e28a" TargetMode="External"/><Relationship Id="rId140" Type="http://schemas.openxmlformats.org/officeDocument/2006/relationships/hyperlink" Target="https://m.edsoo.ru/8bc3464e" TargetMode="External"/><Relationship Id="rId145" Type="http://schemas.openxmlformats.org/officeDocument/2006/relationships/hyperlink" Target="https://m.edsoo.ru/8bc350a8" TargetMode="External"/><Relationship Id="rId161" Type="http://schemas.openxmlformats.org/officeDocument/2006/relationships/hyperlink" Target="https://m.edsoo.ru/8bc3678c" TargetMode="External"/><Relationship Id="rId166" Type="http://schemas.openxmlformats.org/officeDocument/2006/relationships/hyperlink" Target="https://m.edsoo.ru/8bc37bd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42e" TargetMode="External"/><Relationship Id="rId23" Type="http://schemas.openxmlformats.org/officeDocument/2006/relationships/hyperlink" Target="https://m.edsoo.ru/7f41542e" TargetMode="External"/><Relationship Id="rId28" Type="http://schemas.openxmlformats.org/officeDocument/2006/relationships/hyperlink" Target="https://m.edsoo.ru/7f41542e" TargetMode="External"/><Relationship Id="rId49" Type="http://schemas.openxmlformats.org/officeDocument/2006/relationships/hyperlink" Target="https://m.edsoo.ru/7f41727e" TargetMode="External"/><Relationship Id="rId114" Type="http://schemas.openxmlformats.org/officeDocument/2006/relationships/hyperlink" Target="https://m.edsoo.ru/8bc2fda6" TargetMode="External"/><Relationship Id="rId119" Type="http://schemas.openxmlformats.org/officeDocument/2006/relationships/hyperlink" Target="https://m.edsoo.ru/8bc303aa" TargetMode="External"/><Relationship Id="rId10" Type="http://schemas.openxmlformats.org/officeDocument/2006/relationships/hyperlink" Target="https://m.edsoo.ru/7f41542e" TargetMode="External"/><Relationship Id="rId31" Type="http://schemas.openxmlformats.org/officeDocument/2006/relationships/hyperlink" Target="https://m.edsoo.ru/7f41542e" TargetMode="External"/><Relationship Id="rId44" Type="http://schemas.openxmlformats.org/officeDocument/2006/relationships/hyperlink" Target="https://m.edsoo.ru/7f41727e" TargetMode="External"/><Relationship Id="rId52" Type="http://schemas.openxmlformats.org/officeDocument/2006/relationships/hyperlink" Target="https://m.edsoo.ru/7f41727e" TargetMode="External"/><Relationship Id="rId60" Type="http://schemas.openxmlformats.org/officeDocument/2006/relationships/hyperlink" Target="https://m.edsoo.ru/7f41727e" TargetMode="External"/><Relationship Id="rId65" Type="http://schemas.openxmlformats.org/officeDocument/2006/relationships/hyperlink" Target="https://m.edsoo.ru/8bc2aee6" TargetMode="External"/><Relationship Id="rId73" Type="http://schemas.openxmlformats.org/officeDocument/2006/relationships/hyperlink" Target="https://m.edsoo.ru/8bc2c124" TargetMode="External"/><Relationship Id="rId78" Type="http://schemas.openxmlformats.org/officeDocument/2006/relationships/hyperlink" Target="https://m.edsoo.ru/8bc2c84a" TargetMode="External"/><Relationship Id="rId81" Type="http://schemas.openxmlformats.org/officeDocument/2006/relationships/hyperlink" Target="https://m.edsoo.ru/8bc2ce58" TargetMode="External"/><Relationship Id="rId86" Type="http://schemas.openxmlformats.org/officeDocument/2006/relationships/hyperlink" Target="https://m.edsoo.ru/8bc2d420" TargetMode="External"/><Relationship Id="rId94" Type="http://schemas.openxmlformats.org/officeDocument/2006/relationships/hyperlink" Target="https://m.edsoo.ru/8bc2dfa6" TargetMode="External"/><Relationship Id="rId99" Type="http://schemas.openxmlformats.org/officeDocument/2006/relationships/hyperlink" Target="https://m.edsoo.ru/8bc2e4ba" TargetMode="External"/><Relationship Id="rId101" Type="http://schemas.openxmlformats.org/officeDocument/2006/relationships/hyperlink" Target="https://m.edsoo.ru/8bc2e7f8" TargetMode="External"/><Relationship Id="rId122" Type="http://schemas.openxmlformats.org/officeDocument/2006/relationships/hyperlink" Target="https://m.edsoo.ru/8bc30f1c" TargetMode="External"/><Relationship Id="rId130" Type="http://schemas.openxmlformats.org/officeDocument/2006/relationships/hyperlink" Target="https://m.edsoo.ru/8bc32574" TargetMode="External"/><Relationship Id="rId135" Type="http://schemas.openxmlformats.org/officeDocument/2006/relationships/hyperlink" Target="https://m.edsoo.ru/8bc340ae" TargetMode="External"/><Relationship Id="rId143" Type="http://schemas.openxmlformats.org/officeDocument/2006/relationships/hyperlink" Target="https://m.edsoo.ru/8bc34d60" TargetMode="External"/><Relationship Id="rId148" Type="http://schemas.openxmlformats.org/officeDocument/2006/relationships/hyperlink" Target="https://m.edsoo.ru/8bc35544" TargetMode="External"/><Relationship Id="rId151" Type="http://schemas.openxmlformats.org/officeDocument/2006/relationships/hyperlink" Target="https://m.edsoo.ru/8bc35878" TargetMode="External"/><Relationship Id="rId156" Type="http://schemas.openxmlformats.org/officeDocument/2006/relationships/hyperlink" Target="https://m.edsoo.ru/8bc35f3a" TargetMode="External"/><Relationship Id="rId164" Type="http://schemas.openxmlformats.org/officeDocument/2006/relationships/hyperlink" Target="https://m.edsoo.ru/8bc369ee" TargetMode="External"/><Relationship Id="rId169" Type="http://schemas.openxmlformats.org/officeDocument/2006/relationships/hyperlink" Target="https://m.edsoo.ru/8bc3798e" TargetMode="External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42e" TargetMode="External"/><Relationship Id="rId172" Type="http://schemas.openxmlformats.org/officeDocument/2006/relationships/hyperlink" Target="https://m.edsoo.ru/8bc38672" TargetMode="External"/><Relationship Id="rId13" Type="http://schemas.openxmlformats.org/officeDocument/2006/relationships/hyperlink" Target="https://m.edsoo.ru/7f41542e" TargetMode="External"/><Relationship Id="rId18" Type="http://schemas.openxmlformats.org/officeDocument/2006/relationships/hyperlink" Target="https://m.edsoo.ru/7f41542e" TargetMode="External"/><Relationship Id="rId39" Type="http://schemas.openxmlformats.org/officeDocument/2006/relationships/hyperlink" Target="https://m.edsoo.ru/7f41727e" TargetMode="External"/><Relationship Id="rId109" Type="http://schemas.openxmlformats.org/officeDocument/2006/relationships/hyperlink" Target="https://m.edsoo.ru/8bc2f824" TargetMode="External"/><Relationship Id="rId34" Type="http://schemas.openxmlformats.org/officeDocument/2006/relationships/hyperlink" Target="https://m.edsoo.ru/7f41727e" TargetMode="External"/><Relationship Id="rId50" Type="http://schemas.openxmlformats.org/officeDocument/2006/relationships/hyperlink" Target="https://m.edsoo.ru/7f41727e" TargetMode="External"/><Relationship Id="rId55" Type="http://schemas.openxmlformats.org/officeDocument/2006/relationships/hyperlink" Target="https://m.edsoo.ru/7f41727e" TargetMode="External"/><Relationship Id="rId76" Type="http://schemas.openxmlformats.org/officeDocument/2006/relationships/hyperlink" Target="https://m.edsoo.ru/8bc2c61a" TargetMode="External"/><Relationship Id="rId97" Type="http://schemas.openxmlformats.org/officeDocument/2006/relationships/hyperlink" Target="https://m.edsoo.ru/8bc2e3ac" TargetMode="External"/><Relationship Id="rId104" Type="http://schemas.openxmlformats.org/officeDocument/2006/relationships/hyperlink" Target="https://m.edsoo.ru/8bc2ec8a" TargetMode="External"/><Relationship Id="rId120" Type="http://schemas.openxmlformats.org/officeDocument/2006/relationships/hyperlink" Target="https://m.edsoo.ru/8bc30620" TargetMode="External"/><Relationship Id="rId125" Type="http://schemas.openxmlformats.org/officeDocument/2006/relationships/hyperlink" Target="https://m.edsoo.ru/8bc3155c" TargetMode="External"/><Relationship Id="rId141" Type="http://schemas.openxmlformats.org/officeDocument/2006/relationships/hyperlink" Target="https://m.edsoo.ru/8bc3475c" TargetMode="External"/><Relationship Id="rId146" Type="http://schemas.openxmlformats.org/officeDocument/2006/relationships/hyperlink" Target="https://m.edsoo.ru/8bc352ba" TargetMode="External"/><Relationship Id="rId167" Type="http://schemas.openxmlformats.org/officeDocument/2006/relationships/hyperlink" Target="https://m.edsoo.ru/8bc373f8" TargetMode="External"/><Relationship Id="rId7" Type="http://schemas.openxmlformats.org/officeDocument/2006/relationships/hyperlink" Target="https://m.edsoo.ru/7f41542e" TargetMode="External"/><Relationship Id="rId71" Type="http://schemas.openxmlformats.org/officeDocument/2006/relationships/hyperlink" Target="https://m.edsoo.ru/8bc2b81e" TargetMode="External"/><Relationship Id="rId92" Type="http://schemas.openxmlformats.org/officeDocument/2006/relationships/hyperlink" Target="https://m.edsoo.ru/8bc2db82" TargetMode="External"/><Relationship Id="rId162" Type="http://schemas.openxmlformats.org/officeDocument/2006/relationships/hyperlink" Target="https://m.edsoo.ru/8bc368a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542e" TargetMode="External"/><Relationship Id="rId24" Type="http://schemas.openxmlformats.org/officeDocument/2006/relationships/hyperlink" Target="https://m.edsoo.ru/7f41542e" TargetMode="External"/><Relationship Id="rId40" Type="http://schemas.openxmlformats.org/officeDocument/2006/relationships/hyperlink" Target="https://m.edsoo.ru/7f41727e" TargetMode="External"/><Relationship Id="rId45" Type="http://schemas.openxmlformats.org/officeDocument/2006/relationships/hyperlink" Target="https://m.edsoo.ru/7f41727e" TargetMode="External"/><Relationship Id="rId66" Type="http://schemas.openxmlformats.org/officeDocument/2006/relationships/hyperlink" Target="https://m.edsoo.ru/8bc2b06c" TargetMode="External"/><Relationship Id="rId87" Type="http://schemas.openxmlformats.org/officeDocument/2006/relationships/hyperlink" Target="https://m.edsoo.ru/8bc2d538" TargetMode="External"/><Relationship Id="rId110" Type="http://schemas.openxmlformats.org/officeDocument/2006/relationships/hyperlink" Target="https://m.edsoo.ru/8bc2f932" TargetMode="External"/><Relationship Id="rId115" Type="http://schemas.openxmlformats.org/officeDocument/2006/relationships/hyperlink" Target="https://m.edsoo.ru/8bc2fec8" TargetMode="External"/><Relationship Id="rId131" Type="http://schemas.openxmlformats.org/officeDocument/2006/relationships/hyperlink" Target="https://m.edsoo.ru/8bc3270e" TargetMode="External"/><Relationship Id="rId136" Type="http://schemas.openxmlformats.org/officeDocument/2006/relationships/hyperlink" Target="https://m.edsoo.ru/8bc3420c" TargetMode="External"/><Relationship Id="rId157" Type="http://schemas.openxmlformats.org/officeDocument/2006/relationships/hyperlink" Target="https://m.edsoo.ru/8bc36520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m.edsoo.ru/8bc2a7e8" TargetMode="External"/><Relationship Id="rId82" Type="http://schemas.openxmlformats.org/officeDocument/2006/relationships/hyperlink" Target="https://m.edsoo.ru/8bc2cf70" TargetMode="External"/><Relationship Id="rId152" Type="http://schemas.openxmlformats.org/officeDocument/2006/relationships/hyperlink" Target="https://m.edsoo.ru/8bc35990" TargetMode="External"/><Relationship Id="rId173" Type="http://schemas.openxmlformats.org/officeDocument/2006/relationships/hyperlink" Target="https://m.edsoo.ru/8bc38a64" TargetMode="External"/><Relationship Id="rId19" Type="http://schemas.openxmlformats.org/officeDocument/2006/relationships/hyperlink" Target="https://m.edsoo.ru/7f41542e" TargetMode="External"/><Relationship Id="rId14" Type="http://schemas.openxmlformats.org/officeDocument/2006/relationships/hyperlink" Target="https://m.edsoo.ru/7f41542e" TargetMode="External"/><Relationship Id="rId30" Type="http://schemas.openxmlformats.org/officeDocument/2006/relationships/hyperlink" Target="https://m.edsoo.ru/7f41542e" TargetMode="External"/><Relationship Id="rId35" Type="http://schemas.openxmlformats.org/officeDocument/2006/relationships/hyperlink" Target="https://m.edsoo.ru/7f41727e" TargetMode="External"/><Relationship Id="rId56" Type="http://schemas.openxmlformats.org/officeDocument/2006/relationships/hyperlink" Target="https://m.edsoo.ru/7f41727e" TargetMode="External"/><Relationship Id="rId77" Type="http://schemas.openxmlformats.org/officeDocument/2006/relationships/hyperlink" Target="https://m.edsoo.ru/8bc2c732" TargetMode="External"/><Relationship Id="rId100" Type="http://schemas.openxmlformats.org/officeDocument/2006/relationships/hyperlink" Target="https://m.edsoo.ru/8bc2e6e0" TargetMode="External"/><Relationship Id="rId105" Type="http://schemas.openxmlformats.org/officeDocument/2006/relationships/hyperlink" Target="https://m.edsoo.ru/8bc2edf2" TargetMode="External"/><Relationship Id="rId126" Type="http://schemas.openxmlformats.org/officeDocument/2006/relationships/hyperlink" Target="https://m.edsoo.ru/8bc316d8" TargetMode="External"/><Relationship Id="rId147" Type="http://schemas.openxmlformats.org/officeDocument/2006/relationships/hyperlink" Target="https://m.edsoo.ru/8bc3542c" TargetMode="External"/><Relationship Id="rId168" Type="http://schemas.openxmlformats.org/officeDocument/2006/relationships/hyperlink" Target="https://m.edsoo.ru/8bc375a6" TargetMode="External"/><Relationship Id="rId8" Type="http://schemas.openxmlformats.org/officeDocument/2006/relationships/hyperlink" Target="https://m.edsoo.ru/7f41542e" TargetMode="External"/><Relationship Id="rId51" Type="http://schemas.openxmlformats.org/officeDocument/2006/relationships/hyperlink" Target="https://m.edsoo.ru/7f41727e" TargetMode="External"/><Relationship Id="rId72" Type="http://schemas.openxmlformats.org/officeDocument/2006/relationships/hyperlink" Target="https://m.edsoo.ru/8bc2bb52" TargetMode="External"/><Relationship Id="rId93" Type="http://schemas.openxmlformats.org/officeDocument/2006/relationships/hyperlink" Target="https://m.edsoo.ru/8bc2de7a" TargetMode="External"/><Relationship Id="rId98" Type="http://schemas.openxmlformats.org/officeDocument/2006/relationships/hyperlink" Target="https://m.edsoo.ru/8bc2e5d2" TargetMode="External"/><Relationship Id="rId121" Type="http://schemas.openxmlformats.org/officeDocument/2006/relationships/hyperlink" Target="https://m.edsoo.ru/8bc30cf6" TargetMode="External"/><Relationship Id="rId142" Type="http://schemas.openxmlformats.org/officeDocument/2006/relationships/hyperlink" Target="https://m.edsoo.ru/8bc34860" TargetMode="External"/><Relationship Id="rId163" Type="http://schemas.openxmlformats.org/officeDocument/2006/relationships/hyperlink" Target="https://m.edsoo.ru/8bc3626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542e" TargetMode="External"/><Relationship Id="rId46" Type="http://schemas.openxmlformats.org/officeDocument/2006/relationships/hyperlink" Target="https://m.edsoo.ru/7f41727e" TargetMode="External"/><Relationship Id="rId67" Type="http://schemas.openxmlformats.org/officeDocument/2006/relationships/hyperlink" Target="https://m.edsoo.ru/8bc2b1fc" TargetMode="External"/><Relationship Id="rId116" Type="http://schemas.openxmlformats.org/officeDocument/2006/relationships/hyperlink" Target="https://m.edsoo.ru/8bc3004e" TargetMode="External"/><Relationship Id="rId137" Type="http://schemas.openxmlformats.org/officeDocument/2006/relationships/hyperlink" Target="https://m.edsoo.ru/8bc33fa0" TargetMode="External"/><Relationship Id="rId158" Type="http://schemas.openxmlformats.org/officeDocument/2006/relationships/hyperlink" Target="https://m.edsoo.ru/8bc36656" TargetMode="External"/><Relationship Id="rId20" Type="http://schemas.openxmlformats.org/officeDocument/2006/relationships/hyperlink" Target="https://m.edsoo.ru/7f41542e" TargetMode="External"/><Relationship Id="rId41" Type="http://schemas.openxmlformats.org/officeDocument/2006/relationships/hyperlink" Target="https://m.edsoo.ru/7f41727e" TargetMode="External"/><Relationship Id="rId62" Type="http://schemas.openxmlformats.org/officeDocument/2006/relationships/hyperlink" Target="https://m.edsoo.ru/8bc2aa04" TargetMode="External"/><Relationship Id="rId83" Type="http://schemas.openxmlformats.org/officeDocument/2006/relationships/hyperlink" Target="https://m.edsoo.ru/8bc2d092" TargetMode="External"/><Relationship Id="rId88" Type="http://schemas.openxmlformats.org/officeDocument/2006/relationships/hyperlink" Target="https://m.edsoo.ru/8bc2d6dc" TargetMode="External"/><Relationship Id="rId111" Type="http://schemas.openxmlformats.org/officeDocument/2006/relationships/hyperlink" Target="https://m.edsoo.ru/8bc2fa54" TargetMode="External"/><Relationship Id="rId132" Type="http://schemas.openxmlformats.org/officeDocument/2006/relationships/hyperlink" Target="https://m.edsoo.ru/8bc32e66" TargetMode="External"/><Relationship Id="rId153" Type="http://schemas.openxmlformats.org/officeDocument/2006/relationships/hyperlink" Target="https://m.edsoo.ru/8bc35c06" TargetMode="External"/><Relationship Id="rId174" Type="http://schemas.openxmlformats.org/officeDocument/2006/relationships/hyperlink" Target="https://m.edsoo.ru/8bc3808c" TargetMode="External"/><Relationship Id="rId15" Type="http://schemas.openxmlformats.org/officeDocument/2006/relationships/hyperlink" Target="https://m.edsoo.ru/7f41542e" TargetMode="External"/><Relationship Id="rId36" Type="http://schemas.openxmlformats.org/officeDocument/2006/relationships/hyperlink" Target="https://m.edsoo.ru/7f41727e" TargetMode="External"/><Relationship Id="rId57" Type="http://schemas.openxmlformats.org/officeDocument/2006/relationships/hyperlink" Target="https://m.edsoo.ru/7f41727e" TargetMode="External"/><Relationship Id="rId106" Type="http://schemas.openxmlformats.org/officeDocument/2006/relationships/hyperlink" Target="https://m.edsoo.ru/8bc2f036" TargetMode="External"/><Relationship Id="rId127" Type="http://schemas.openxmlformats.org/officeDocument/2006/relationships/hyperlink" Target="https://m.edsoo.ru/8bc317f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115</TotalTime>
  <Pages>55</Pages>
  <Words>13124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789668976</cp:lastModifiedBy>
  <cp:revision>8</cp:revision>
  <cp:lastPrinted>2024-10-30T16:31:00Z</cp:lastPrinted>
  <dcterms:created xsi:type="dcterms:W3CDTF">2024-09-21T15:42:00Z</dcterms:created>
  <dcterms:modified xsi:type="dcterms:W3CDTF">2024-10-30T16:31:00Z</dcterms:modified>
</cp:coreProperties>
</file>